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1549C" w14:textId="77777777"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6FB7C434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77EEEF6E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14:paraId="3640DB63" w14:textId="77777777" w:rsidTr="00F579A4">
        <w:trPr>
          <w:cantSplit/>
          <w:trHeight w:val="459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4644892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5464CE6F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712D3057" w14:textId="6F65CB71" w:rsidR="006868C8" w:rsidRPr="00CA14D0" w:rsidRDefault="00CA14D0" w:rsidP="006B33A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11.02.2026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6DA46F77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58551DCB" w14:textId="39B16724" w:rsidR="006868C8" w:rsidRPr="00CA14D0" w:rsidRDefault="00CA14D0" w:rsidP="006B33A3">
            <w:pPr>
              <w:spacing w:line="240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182</w:t>
            </w:r>
          </w:p>
        </w:tc>
      </w:tr>
      <w:tr w:rsidR="006868C8" w:rsidRPr="00063958" w14:paraId="38DCAADE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50626C" w14:textId="77777777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14:paraId="363DA26C" w14:textId="77777777" w:rsidTr="003C013C">
        <w:trPr>
          <w:cantSplit/>
          <w:trHeight w:val="40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493D421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420A068D" w14:textId="77777777" w:rsidTr="00902BB7">
        <w:trPr>
          <w:cantSplit/>
        </w:trPr>
        <w:tc>
          <w:tcPr>
            <w:tcW w:w="4326" w:type="dxa"/>
            <w:gridSpan w:val="2"/>
          </w:tcPr>
          <w:p w14:paraId="758CD80E" w14:textId="77777777" w:rsidR="005D6A11" w:rsidRDefault="005D6A11" w:rsidP="005D6A11">
            <w:pPr>
              <w:jc w:val="both"/>
              <w:rPr>
                <w:sz w:val="24"/>
                <w:szCs w:val="24"/>
              </w:rPr>
            </w:pPr>
            <w:r w:rsidRPr="005D6A11">
              <w:rPr>
                <w:sz w:val="24"/>
                <w:szCs w:val="24"/>
              </w:rPr>
              <w:t>О внесении изменений в</w:t>
            </w:r>
          </w:p>
          <w:p w14:paraId="37499496" w14:textId="174F3EF2" w:rsidR="005D6A11" w:rsidRPr="005D6A11" w:rsidRDefault="006A6F0B" w:rsidP="005D6A11">
            <w:pPr>
              <w:jc w:val="both"/>
              <w:rPr>
                <w:sz w:val="24"/>
                <w:szCs w:val="24"/>
              </w:rPr>
            </w:pPr>
            <w:r w:rsidRPr="005D6A11">
              <w:rPr>
                <w:sz w:val="24"/>
                <w:szCs w:val="24"/>
              </w:rPr>
              <w:t>постановление администрации</w:t>
            </w:r>
          </w:p>
          <w:p w14:paraId="1CD60FF1" w14:textId="7BE3E5D7" w:rsidR="006868C8" w:rsidRPr="007261AA" w:rsidRDefault="007824AC" w:rsidP="007824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района №1246 </w:t>
            </w:r>
            <w:r w:rsidR="006A6F0B">
              <w:rPr>
                <w:sz w:val="24"/>
                <w:szCs w:val="24"/>
              </w:rPr>
              <w:t>31.08.2023</w:t>
            </w:r>
            <w:r w:rsidR="006A6F0B" w:rsidRPr="005D6A11">
              <w:rPr>
                <w:sz w:val="24"/>
                <w:szCs w:val="24"/>
              </w:rPr>
              <w:t xml:space="preserve"> об</w:t>
            </w:r>
            <w:r w:rsidR="005D6A11" w:rsidRPr="005D6A11">
              <w:rPr>
                <w:sz w:val="24"/>
                <w:szCs w:val="24"/>
              </w:rPr>
              <w:t xml:space="preserve"> утверждении муниципальной программы </w:t>
            </w:r>
            <w:r>
              <w:rPr>
                <w:sz w:val="24"/>
                <w:szCs w:val="24"/>
              </w:rPr>
              <w:t>«Профилактика преступлений и правонарушений в Первомайском районе на 2024-2028 годы»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2E5509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8114DC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7795673E" w14:textId="77777777" w:rsidTr="00874A06">
        <w:trPr>
          <w:cantSplit/>
          <w:trHeight w:hRule="exact" w:val="349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15AA25C5" w14:textId="77777777"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3B77A22D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39A6BFFE" w14:textId="7FFCE0C4" w:rsidR="005D6A11" w:rsidRPr="003C013C" w:rsidRDefault="005D6A11" w:rsidP="005D6A11">
      <w:pPr>
        <w:spacing w:before="100" w:beforeAutospacing="1"/>
        <w:ind w:firstLine="567"/>
        <w:contextualSpacing/>
        <w:jc w:val="both"/>
        <w:rPr>
          <w:sz w:val="25"/>
          <w:szCs w:val="25"/>
        </w:rPr>
      </w:pPr>
      <w:r w:rsidRPr="003C013C">
        <w:rPr>
          <w:sz w:val="25"/>
          <w:szCs w:val="25"/>
        </w:rPr>
        <w:t>В соответствии  со статьей 179 Бюджетного кодекса Российской Федерации, решением Первомайского ра</w:t>
      </w:r>
      <w:r w:rsidR="00036817">
        <w:rPr>
          <w:sz w:val="25"/>
          <w:szCs w:val="25"/>
        </w:rPr>
        <w:t>йонного Собрания депутатов от 1</w:t>
      </w:r>
      <w:r w:rsidR="009D01A5">
        <w:rPr>
          <w:sz w:val="25"/>
          <w:szCs w:val="25"/>
        </w:rPr>
        <w:t>6</w:t>
      </w:r>
      <w:r w:rsidR="00036817">
        <w:rPr>
          <w:sz w:val="25"/>
          <w:szCs w:val="25"/>
        </w:rPr>
        <w:t>.12.202</w:t>
      </w:r>
      <w:r w:rsidR="009D01A5">
        <w:rPr>
          <w:sz w:val="25"/>
          <w:szCs w:val="25"/>
        </w:rPr>
        <w:t>5</w:t>
      </w:r>
      <w:r w:rsidR="00036817">
        <w:rPr>
          <w:sz w:val="25"/>
          <w:szCs w:val="25"/>
        </w:rPr>
        <w:t xml:space="preserve"> № 10</w:t>
      </w:r>
      <w:r w:rsidR="009D01A5">
        <w:rPr>
          <w:sz w:val="25"/>
          <w:szCs w:val="25"/>
        </w:rPr>
        <w:t>6</w:t>
      </w:r>
      <w:r w:rsidRPr="003C013C">
        <w:rPr>
          <w:sz w:val="25"/>
          <w:szCs w:val="25"/>
        </w:rPr>
        <w:t xml:space="preserve"> «О районном бюджете муниципального образования Первомайск</w:t>
      </w:r>
      <w:r w:rsidR="00036817">
        <w:rPr>
          <w:sz w:val="25"/>
          <w:szCs w:val="25"/>
        </w:rPr>
        <w:t>ий район Алтайского края на 202</w:t>
      </w:r>
      <w:r w:rsidR="009D01A5">
        <w:rPr>
          <w:sz w:val="25"/>
          <w:szCs w:val="25"/>
        </w:rPr>
        <w:t>6</w:t>
      </w:r>
      <w:r w:rsidRPr="003C013C">
        <w:rPr>
          <w:sz w:val="25"/>
          <w:szCs w:val="25"/>
        </w:rPr>
        <w:t xml:space="preserve"> год и на плановый перио</w:t>
      </w:r>
      <w:r w:rsidR="00036817">
        <w:rPr>
          <w:sz w:val="25"/>
          <w:szCs w:val="25"/>
        </w:rPr>
        <w:t>д 202</w:t>
      </w:r>
      <w:r w:rsidR="009D01A5">
        <w:rPr>
          <w:sz w:val="25"/>
          <w:szCs w:val="25"/>
        </w:rPr>
        <w:t>7</w:t>
      </w:r>
      <w:r w:rsidR="00036817">
        <w:rPr>
          <w:sz w:val="25"/>
          <w:szCs w:val="25"/>
        </w:rPr>
        <w:t xml:space="preserve"> и 202</w:t>
      </w:r>
      <w:r w:rsidR="009D01A5">
        <w:rPr>
          <w:sz w:val="25"/>
          <w:szCs w:val="25"/>
        </w:rPr>
        <w:t>8</w:t>
      </w:r>
      <w:r w:rsidRPr="003C013C">
        <w:rPr>
          <w:sz w:val="25"/>
          <w:szCs w:val="25"/>
        </w:rPr>
        <w:t xml:space="preserve"> годов», </w:t>
      </w:r>
      <w:hyperlink r:id="rId8" w:history="1">
        <w:r w:rsidRPr="003C013C">
          <w:rPr>
            <w:sz w:val="25"/>
            <w:szCs w:val="25"/>
          </w:rPr>
          <w:t>постановлением</w:t>
        </w:r>
      </w:hyperlink>
      <w:r w:rsidRPr="003C013C">
        <w:rPr>
          <w:sz w:val="25"/>
          <w:szCs w:val="25"/>
        </w:rPr>
        <w:t xml:space="preserve"> Первомайского района от 20.05.2014</w:t>
      </w:r>
      <w:r w:rsidR="00AD499F" w:rsidRPr="003C013C">
        <w:rPr>
          <w:sz w:val="25"/>
          <w:szCs w:val="25"/>
        </w:rPr>
        <w:t xml:space="preserve">    </w:t>
      </w:r>
      <w:r w:rsidRPr="003C013C">
        <w:rPr>
          <w:sz w:val="25"/>
          <w:szCs w:val="25"/>
        </w:rPr>
        <w:t xml:space="preserve"> № 1074 «Об утверждении порядка разработки, реализации и оценки эффективности муниципальных программ Первомайского района»  п о с т а н о в л я ю:</w:t>
      </w:r>
    </w:p>
    <w:p w14:paraId="4D204086" w14:textId="76EE4EFF" w:rsidR="005D6A11" w:rsidRPr="003C013C" w:rsidRDefault="005D6A11" w:rsidP="005D6A11">
      <w:pPr>
        <w:ind w:firstLine="567"/>
        <w:jc w:val="both"/>
        <w:rPr>
          <w:sz w:val="25"/>
          <w:szCs w:val="25"/>
        </w:rPr>
      </w:pPr>
      <w:r w:rsidRPr="003C013C">
        <w:rPr>
          <w:sz w:val="25"/>
          <w:szCs w:val="25"/>
        </w:rPr>
        <w:t>1. В постановление ад</w:t>
      </w:r>
      <w:r w:rsidR="007824AC" w:rsidRPr="003C013C">
        <w:rPr>
          <w:sz w:val="25"/>
          <w:szCs w:val="25"/>
        </w:rPr>
        <w:t xml:space="preserve">министрации района от </w:t>
      </w:r>
      <w:r w:rsidR="006A6F0B" w:rsidRPr="003C013C">
        <w:rPr>
          <w:sz w:val="25"/>
          <w:szCs w:val="25"/>
        </w:rPr>
        <w:t>31.08.2023 №</w:t>
      </w:r>
      <w:r w:rsidR="007824AC" w:rsidRPr="003C013C">
        <w:rPr>
          <w:sz w:val="25"/>
          <w:szCs w:val="25"/>
        </w:rPr>
        <w:t xml:space="preserve"> 1246</w:t>
      </w:r>
      <w:r w:rsidRPr="003C013C">
        <w:rPr>
          <w:sz w:val="25"/>
          <w:szCs w:val="25"/>
        </w:rPr>
        <w:t xml:space="preserve"> внести следующие изменения:</w:t>
      </w:r>
    </w:p>
    <w:p w14:paraId="695838EE" w14:textId="4437B41D" w:rsidR="008560AB" w:rsidRDefault="005D6A11" w:rsidP="005D6A11">
      <w:pPr>
        <w:ind w:firstLine="567"/>
        <w:jc w:val="both"/>
        <w:rPr>
          <w:iCs/>
          <w:sz w:val="25"/>
          <w:szCs w:val="25"/>
        </w:rPr>
      </w:pPr>
      <w:r w:rsidRPr="003C013C">
        <w:rPr>
          <w:iCs/>
          <w:sz w:val="25"/>
          <w:szCs w:val="25"/>
        </w:rPr>
        <w:t>1.</w:t>
      </w:r>
      <w:r w:rsidR="001A2948">
        <w:rPr>
          <w:iCs/>
          <w:sz w:val="25"/>
          <w:szCs w:val="25"/>
        </w:rPr>
        <w:t xml:space="preserve">1. </w:t>
      </w:r>
      <w:r w:rsidR="00036817">
        <w:rPr>
          <w:iCs/>
          <w:sz w:val="25"/>
          <w:szCs w:val="25"/>
        </w:rPr>
        <w:t xml:space="preserve">В ПАСПОРТЕ муниципальной </w:t>
      </w:r>
      <w:r w:rsidR="006A6F0B">
        <w:rPr>
          <w:iCs/>
          <w:sz w:val="25"/>
          <w:szCs w:val="25"/>
        </w:rPr>
        <w:t>программы строку</w:t>
      </w:r>
      <w:r w:rsidR="00036817">
        <w:rPr>
          <w:iCs/>
          <w:sz w:val="25"/>
          <w:szCs w:val="25"/>
        </w:rPr>
        <w:t xml:space="preserve"> «Объемы финансировании программы по годам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6880"/>
      </w:tblGrid>
      <w:tr w:rsidR="00036817" w:rsidRPr="004E4D6C" w14:paraId="6C63C7B2" w14:textId="77777777" w:rsidTr="00036817">
        <w:trPr>
          <w:trHeight w:val="1768"/>
        </w:trPr>
        <w:tc>
          <w:tcPr>
            <w:tcW w:w="2466" w:type="dxa"/>
          </w:tcPr>
          <w:p w14:paraId="788D0402" w14:textId="77777777" w:rsidR="00036817" w:rsidRPr="004E4D6C" w:rsidRDefault="001A2948" w:rsidP="00036817">
            <w:pPr>
              <w:ind w:right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Объемы финансирования программы</w:t>
            </w:r>
          </w:p>
        </w:tc>
        <w:tc>
          <w:tcPr>
            <w:tcW w:w="6906" w:type="dxa"/>
          </w:tcPr>
          <w:p w14:paraId="54DFC31A" w14:textId="77777777" w:rsidR="00036817" w:rsidRPr="004E4D6C" w:rsidRDefault="00036817" w:rsidP="00036817">
            <w:pPr>
              <w:ind w:right="1"/>
              <w:jc w:val="both"/>
            </w:pPr>
            <w:r w:rsidRPr="004E4D6C">
              <w:t>Общий объем финансирования по программе:</w:t>
            </w:r>
          </w:p>
          <w:p w14:paraId="274C9862" w14:textId="11BAB3A3" w:rsidR="00036817" w:rsidRPr="004E4D6C" w:rsidRDefault="001A2948" w:rsidP="00036817">
            <w:pPr>
              <w:ind w:right="1"/>
              <w:jc w:val="both"/>
            </w:pPr>
            <w:r>
              <w:t>районный бюджет – 1</w:t>
            </w:r>
            <w:r w:rsidR="009D01A5">
              <w:t>0</w:t>
            </w:r>
            <w:r>
              <w:t>30</w:t>
            </w:r>
            <w:r w:rsidR="00036817" w:rsidRPr="004E4D6C">
              <w:t>,0 тыс. рублей.</w:t>
            </w:r>
          </w:p>
          <w:p w14:paraId="407EBC92" w14:textId="77777777" w:rsidR="00036817" w:rsidRPr="004E4D6C" w:rsidRDefault="00036817" w:rsidP="00036817">
            <w:pPr>
              <w:ind w:right="1"/>
              <w:jc w:val="both"/>
            </w:pPr>
            <w:r w:rsidRPr="004E4D6C">
              <w:t>в том числе по годам:</w:t>
            </w:r>
          </w:p>
          <w:p w14:paraId="59150621" w14:textId="77777777" w:rsidR="00036817" w:rsidRPr="004E4D6C" w:rsidRDefault="00036817" w:rsidP="00036817">
            <w:pPr>
              <w:ind w:right="1"/>
              <w:jc w:val="both"/>
            </w:pPr>
            <w:r>
              <w:t>2024</w:t>
            </w:r>
            <w:r w:rsidRPr="004E4D6C">
              <w:t xml:space="preserve"> год:</w:t>
            </w:r>
          </w:p>
          <w:p w14:paraId="1698F8B5" w14:textId="77777777" w:rsidR="00036817" w:rsidRPr="004E4D6C" w:rsidRDefault="00036817" w:rsidP="00036817">
            <w:pPr>
              <w:ind w:right="1"/>
              <w:jc w:val="both"/>
            </w:pPr>
            <w:r>
              <w:t>районный бюджет – 315</w:t>
            </w:r>
            <w:r w:rsidRPr="004E4D6C">
              <w:t>,0 тыс. руб.</w:t>
            </w:r>
          </w:p>
          <w:p w14:paraId="0589EDA2" w14:textId="77777777" w:rsidR="00036817" w:rsidRPr="004E4D6C" w:rsidRDefault="007B3552" w:rsidP="00036817">
            <w:pPr>
              <w:ind w:right="1"/>
              <w:jc w:val="both"/>
            </w:pPr>
            <w:r>
              <w:t>202</w:t>
            </w:r>
            <w:r w:rsidR="00036817">
              <w:t>5</w:t>
            </w:r>
            <w:r w:rsidR="00036817" w:rsidRPr="004E4D6C">
              <w:t xml:space="preserve"> год:</w:t>
            </w:r>
          </w:p>
          <w:p w14:paraId="176E03F8" w14:textId="77777777" w:rsidR="00036817" w:rsidRPr="004E4D6C" w:rsidRDefault="00036817" w:rsidP="00036817">
            <w:pPr>
              <w:ind w:right="1"/>
              <w:jc w:val="both"/>
            </w:pPr>
            <w:r>
              <w:t>районный бюджет – 265</w:t>
            </w:r>
            <w:r w:rsidRPr="004E4D6C">
              <w:t>,0 тыс. руб.</w:t>
            </w:r>
          </w:p>
          <w:p w14:paraId="729B09B2" w14:textId="77777777" w:rsidR="00036817" w:rsidRPr="004E4D6C" w:rsidRDefault="00036817" w:rsidP="00036817">
            <w:pPr>
              <w:ind w:right="1"/>
              <w:jc w:val="both"/>
            </w:pPr>
            <w:r>
              <w:t>2026</w:t>
            </w:r>
            <w:r w:rsidRPr="004E4D6C">
              <w:t xml:space="preserve"> год:</w:t>
            </w:r>
          </w:p>
          <w:p w14:paraId="40CFF23E" w14:textId="77777777" w:rsidR="00036817" w:rsidRPr="004E4D6C" w:rsidRDefault="00036817" w:rsidP="00036817">
            <w:pPr>
              <w:ind w:right="1"/>
              <w:jc w:val="both"/>
            </w:pPr>
            <w:r>
              <w:t>районный бюджет – 450</w:t>
            </w:r>
            <w:r w:rsidRPr="004E4D6C">
              <w:t>,0 тыс. руб.</w:t>
            </w:r>
          </w:p>
          <w:p w14:paraId="048D02AD" w14:textId="77777777" w:rsidR="00036817" w:rsidRPr="004E4D6C" w:rsidRDefault="00036817" w:rsidP="00036817">
            <w:pPr>
              <w:ind w:right="1"/>
              <w:jc w:val="both"/>
            </w:pPr>
            <w:r>
              <w:t>2027</w:t>
            </w:r>
            <w:r w:rsidRPr="004E4D6C">
              <w:t xml:space="preserve"> год:</w:t>
            </w:r>
          </w:p>
          <w:p w14:paraId="30AC6BA2" w14:textId="42A87EBA" w:rsidR="00036817" w:rsidRPr="004E4D6C" w:rsidRDefault="00036817" w:rsidP="00036817">
            <w:pPr>
              <w:ind w:right="1"/>
              <w:jc w:val="both"/>
            </w:pPr>
            <w:r w:rsidRPr="004E4D6C">
              <w:t>районный бюдже</w:t>
            </w:r>
            <w:r>
              <w:t>т – 0</w:t>
            </w:r>
            <w:r w:rsidRPr="004E4D6C">
              <w:t>,0 тыс. руб.</w:t>
            </w:r>
          </w:p>
          <w:p w14:paraId="61A9F5F3" w14:textId="77777777" w:rsidR="00036817" w:rsidRPr="004E4D6C" w:rsidRDefault="00036817" w:rsidP="00036817">
            <w:pPr>
              <w:ind w:right="1"/>
              <w:jc w:val="both"/>
            </w:pPr>
            <w:r>
              <w:t>2028</w:t>
            </w:r>
            <w:r w:rsidRPr="004E4D6C">
              <w:t xml:space="preserve"> год:</w:t>
            </w:r>
          </w:p>
          <w:p w14:paraId="504D4BC9" w14:textId="4304C16D" w:rsidR="00036817" w:rsidRPr="004E4D6C" w:rsidRDefault="00036817" w:rsidP="00036817">
            <w:pPr>
              <w:ind w:right="1"/>
              <w:jc w:val="both"/>
            </w:pPr>
            <w:r>
              <w:t>районный бюджет – 0,0</w:t>
            </w:r>
            <w:r w:rsidRPr="004E4D6C">
              <w:t xml:space="preserve"> тыс. руб.</w:t>
            </w:r>
          </w:p>
          <w:p w14:paraId="40613610" w14:textId="77777777" w:rsidR="00036817" w:rsidRPr="004E4D6C" w:rsidRDefault="00036817" w:rsidP="00036817">
            <w:pPr>
              <w:ind w:right="1"/>
              <w:jc w:val="both"/>
              <w:rPr>
                <w:sz w:val="26"/>
                <w:szCs w:val="26"/>
              </w:rPr>
            </w:pPr>
          </w:p>
        </w:tc>
      </w:tr>
    </w:tbl>
    <w:p w14:paraId="4AF0E73B" w14:textId="77777777" w:rsidR="00036817" w:rsidRPr="003C013C" w:rsidRDefault="00036817" w:rsidP="005D6A11">
      <w:pPr>
        <w:ind w:firstLine="567"/>
        <w:jc w:val="both"/>
        <w:rPr>
          <w:sz w:val="25"/>
          <w:szCs w:val="25"/>
        </w:rPr>
      </w:pPr>
    </w:p>
    <w:p w14:paraId="16E3AE1C" w14:textId="32C9427C" w:rsidR="005D6A11" w:rsidRDefault="003C013C" w:rsidP="00036817">
      <w:pPr>
        <w:ind w:firstLine="567"/>
        <w:jc w:val="both"/>
        <w:rPr>
          <w:sz w:val="25"/>
          <w:szCs w:val="25"/>
        </w:rPr>
      </w:pPr>
      <w:r w:rsidRPr="003C013C">
        <w:rPr>
          <w:sz w:val="25"/>
          <w:szCs w:val="25"/>
        </w:rPr>
        <w:t xml:space="preserve"> 1.2. </w:t>
      </w:r>
      <w:r w:rsidR="00036817" w:rsidRPr="003C013C">
        <w:rPr>
          <w:iCs/>
          <w:sz w:val="25"/>
          <w:szCs w:val="25"/>
        </w:rPr>
        <w:t xml:space="preserve">Раздел «перечень </w:t>
      </w:r>
      <w:r w:rsidR="00036817" w:rsidRPr="003C013C">
        <w:rPr>
          <w:sz w:val="25"/>
          <w:szCs w:val="25"/>
        </w:rPr>
        <w:t xml:space="preserve">программных мероприятий к муниципальной программе </w:t>
      </w:r>
      <w:r w:rsidR="00036817" w:rsidRPr="003C013C">
        <w:rPr>
          <w:bCs/>
          <w:sz w:val="25"/>
          <w:szCs w:val="25"/>
        </w:rPr>
        <w:t>«</w:t>
      </w:r>
      <w:r w:rsidR="00036817" w:rsidRPr="003C013C">
        <w:rPr>
          <w:sz w:val="25"/>
          <w:szCs w:val="25"/>
        </w:rPr>
        <w:t>Профилактика преступлений и правонарушений в Первомайском районе на</w:t>
      </w:r>
      <w:r w:rsidR="00036817">
        <w:rPr>
          <w:sz w:val="25"/>
          <w:szCs w:val="25"/>
        </w:rPr>
        <w:t xml:space="preserve">        </w:t>
      </w:r>
      <w:r w:rsidR="00036817" w:rsidRPr="003C013C">
        <w:rPr>
          <w:sz w:val="25"/>
          <w:szCs w:val="25"/>
        </w:rPr>
        <w:t xml:space="preserve"> 2024-2028 годы», подпрограммы «</w:t>
      </w:r>
      <w:r w:rsidR="00036817">
        <w:rPr>
          <w:sz w:val="25"/>
          <w:szCs w:val="25"/>
        </w:rPr>
        <w:t>П</w:t>
      </w:r>
      <w:r w:rsidR="00036817" w:rsidRPr="003C013C">
        <w:rPr>
          <w:sz w:val="25"/>
          <w:szCs w:val="25"/>
        </w:rPr>
        <w:t xml:space="preserve">рофилактика безнадзорности и правонарушений </w:t>
      </w:r>
      <w:r w:rsidR="009D01A5" w:rsidRPr="003C013C">
        <w:rPr>
          <w:sz w:val="25"/>
          <w:szCs w:val="25"/>
        </w:rPr>
        <w:t xml:space="preserve">несовершеннолетних </w:t>
      </w:r>
      <w:r w:rsidR="009D01A5">
        <w:rPr>
          <w:sz w:val="25"/>
          <w:szCs w:val="25"/>
        </w:rPr>
        <w:t>в</w:t>
      </w:r>
      <w:r w:rsidR="00036817">
        <w:rPr>
          <w:sz w:val="25"/>
          <w:szCs w:val="25"/>
        </w:rPr>
        <w:t xml:space="preserve"> Первомайском районе </w:t>
      </w:r>
      <w:r w:rsidR="00036817" w:rsidRPr="003C013C">
        <w:rPr>
          <w:sz w:val="25"/>
          <w:szCs w:val="25"/>
        </w:rPr>
        <w:t>на 2024-2028 годы» читать в новой редакции (Приложение №1).</w:t>
      </w:r>
    </w:p>
    <w:p w14:paraId="379B1C53" w14:textId="6B1B86A1" w:rsidR="00036817" w:rsidRDefault="007B3552" w:rsidP="00036817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1.3</w:t>
      </w:r>
      <w:r w:rsidR="00036817" w:rsidRPr="003C013C">
        <w:rPr>
          <w:sz w:val="25"/>
          <w:szCs w:val="25"/>
        </w:rPr>
        <w:t xml:space="preserve">. Раздел </w:t>
      </w:r>
      <w:r w:rsidR="00036817" w:rsidRPr="003C013C">
        <w:rPr>
          <w:iCs/>
          <w:sz w:val="25"/>
          <w:szCs w:val="25"/>
        </w:rPr>
        <w:t xml:space="preserve">«перечень </w:t>
      </w:r>
      <w:r w:rsidR="00036817" w:rsidRPr="003C013C">
        <w:rPr>
          <w:sz w:val="25"/>
          <w:szCs w:val="25"/>
        </w:rPr>
        <w:t xml:space="preserve">программных мероприятий к муниципальной программе </w:t>
      </w:r>
      <w:r w:rsidR="00036817" w:rsidRPr="003C013C">
        <w:rPr>
          <w:bCs/>
          <w:sz w:val="25"/>
          <w:szCs w:val="25"/>
        </w:rPr>
        <w:t>«</w:t>
      </w:r>
      <w:r w:rsidR="001C256B" w:rsidRPr="003C013C">
        <w:rPr>
          <w:sz w:val="25"/>
          <w:szCs w:val="25"/>
        </w:rPr>
        <w:t>Профилактика</w:t>
      </w:r>
      <w:r w:rsidR="00036817" w:rsidRPr="003C013C">
        <w:rPr>
          <w:sz w:val="25"/>
          <w:szCs w:val="25"/>
        </w:rPr>
        <w:t xml:space="preserve"> преступлений и правонарушений в Первомайском районе на </w:t>
      </w:r>
      <w:r w:rsidR="00036817">
        <w:rPr>
          <w:sz w:val="25"/>
          <w:szCs w:val="25"/>
        </w:rPr>
        <w:t xml:space="preserve">         </w:t>
      </w:r>
      <w:r w:rsidR="00036817" w:rsidRPr="003C013C">
        <w:rPr>
          <w:sz w:val="25"/>
          <w:szCs w:val="25"/>
        </w:rPr>
        <w:t>2024-2028 годы», подпрограммы «Профилактика преступлений и иных правонарушений в Первомайском районе на 2024-2028 годы»</w:t>
      </w:r>
      <w:r w:rsidR="00036817">
        <w:rPr>
          <w:sz w:val="25"/>
          <w:szCs w:val="25"/>
        </w:rPr>
        <w:t xml:space="preserve"> </w:t>
      </w:r>
      <w:r w:rsidR="00036817" w:rsidRPr="003C013C">
        <w:rPr>
          <w:sz w:val="25"/>
          <w:szCs w:val="25"/>
        </w:rPr>
        <w:t>читать в новой редакции (Приложение №2).</w:t>
      </w:r>
    </w:p>
    <w:p w14:paraId="549A5FD0" w14:textId="77777777" w:rsidR="00036817" w:rsidRPr="003C013C" w:rsidRDefault="00036817" w:rsidP="005D6A11">
      <w:pPr>
        <w:ind w:firstLine="567"/>
        <w:jc w:val="both"/>
        <w:rPr>
          <w:sz w:val="25"/>
          <w:szCs w:val="25"/>
        </w:rPr>
      </w:pPr>
    </w:p>
    <w:p w14:paraId="415A893A" w14:textId="77777777" w:rsidR="005D6A11" w:rsidRPr="003C013C" w:rsidRDefault="005D6A11" w:rsidP="005D6A11">
      <w:pPr>
        <w:ind w:firstLine="567"/>
        <w:jc w:val="both"/>
        <w:rPr>
          <w:sz w:val="25"/>
          <w:szCs w:val="25"/>
        </w:rPr>
      </w:pPr>
      <w:r w:rsidRPr="003C013C">
        <w:rPr>
          <w:iCs/>
          <w:color w:val="000000"/>
          <w:sz w:val="25"/>
          <w:szCs w:val="25"/>
        </w:rPr>
        <w:lastRenderedPageBreak/>
        <w:t xml:space="preserve">2. </w:t>
      </w:r>
      <w:r w:rsidRPr="003C013C">
        <w:rPr>
          <w:sz w:val="25"/>
          <w:szCs w:val="25"/>
        </w:rPr>
        <w:t>Опубликовать настоящее постановление на официальном интернет – сайте администрации Первомайского района (</w:t>
      </w:r>
      <w:hyperlink r:id="rId9" w:history="1">
        <w:r w:rsidRPr="003C013C">
          <w:rPr>
            <w:rStyle w:val="a7"/>
            <w:sz w:val="25"/>
            <w:szCs w:val="25"/>
            <w:lang w:val="en-US"/>
          </w:rPr>
          <w:t>www</w:t>
        </w:r>
        <w:r w:rsidRPr="003C013C">
          <w:rPr>
            <w:rStyle w:val="a7"/>
            <w:sz w:val="25"/>
            <w:szCs w:val="25"/>
          </w:rPr>
          <w:t>.</w:t>
        </w:r>
        <w:r w:rsidRPr="003C013C">
          <w:rPr>
            <w:rStyle w:val="a7"/>
            <w:sz w:val="25"/>
            <w:szCs w:val="25"/>
            <w:lang w:val="en-US"/>
          </w:rPr>
          <w:t>perv</w:t>
        </w:r>
        <w:r w:rsidRPr="003C013C">
          <w:rPr>
            <w:rStyle w:val="a7"/>
            <w:sz w:val="25"/>
            <w:szCs w:val="25"/>
          </w:rPr>
          <w:t>-</w:t>
        </w:r>
        <w:r w:rsidRPr="003C013C">
          <w:rPr>
            <w:rStyle w:val="a7"/>
            <w:sz w:val="25"/>
            <w:szCs w:val="25"/>
            <w:lang w:val="en-US"/>
          </w:rPr>
          <w:t>alt</w:t>
        </w:r>
        <w:r w:rsidRPr="003C013C">
          <w:rPr>
            <w:rStyle w:val="a7"/>
            <w:sz w:val="25"/>
            <w:szCs w:val="25"/>
          </w:rPr>
          <w:t>.</w:t>
        </w:r>
        <w:r w:rsidRPr="003C013C">
          <w:rPr>
            <w:rStyle w:val="a7"/>
            <w:sz w:val="25"/>
            <w:szCs w:val="25"/>
            <w:lang w:val="en-US"/>
          </w:rPr>
          <w:t>ru</w:t>
        </w:r>
      </w:hyperlink>
      <w:r w:rsidRPr="003C013C">
        <w:rPr>
          <w:sz w:val="25"/>
          <w:szCs w:val="25"/>
        </w:rPr>
        <w:t>).</w:t>
      </w:r>
    </w:p>
    <w:p w14:paraId="494F47AB" w14:textId="1455B172" w:rsidR="005D6A11" w:rsidRPr="003C013C" w:rsidRDefault="005D6A11" w:rsidP="005D6A11">
      <w:pPr>
        <w:ind w:firstLine="567"/>
        <w:jc w:val="both"/>
        <w:rPr>
          <w:iCs/>
          <w:sz w:val="25"/>
          <w:szCs w:val="25"/>
        </w:rPr>
      </w:pPr>
      <w:r w:rsidRPr="003C013C">
        <w:rPr>
          <w:sz w:val="25"/>
          <w:szCs w:val="25"/>
        </w:rPr>
        <w:t xml:space="preserve">3. Контроль за исполнением настоящего постановления </w:t>
      </w:r>
      <w:r w:rsidRPr="003C013C">
        <w:rPr>
          <w:iCs/>
          <w:sz w:val="25"/>
          <w:szCs w:val="25"/>
        </w:rPr>
        <w:t>возложить на заместителя главы администрации района по социальным вопросам</w:t>
      </w:r>
      <w:r w:rsidR="009D01A5">
        <w:rPr>
          <w:iCs/>
          <w:sz w:val="25"/>
          <w:szCs w:val="25"/>
        </w:rPr>
        <w:t>.</w:t>
      </w:r>
    </w:p>
    <w:p w14:paraId="017D3D8C" w14:textId="77777777" w:rsidR="006868C8" w:rsidRPr="003C013C" w:rsidRDefault="006868C8" w:rsidP="005D6A11">
      <w:pPr>
        <w:jc w:val="both"/>
        <w:rPr>
          <w:iCs/>
          <w:sz w:val="25"/>
          <w:szCs w:val="25"/>
        </w:rPr>
      </w:pPr>
    </w:p>
    <w:p w14:paraId="3CAECFD8" w14:textId="77777777" w:rsidR="005D1CEE" w:rsidRDefault="005D1CEE" w:rsidP="007261AA">
      <w:pPr>
        <w:pStyle w:val="4"/>
        <w:tabs>
          <w:tab w:val="right" w:pos="9354"/>
        </w:tabs>
        <w:rPr>
          <w:b w:val="0"/>
          <w:bCs/>
        </w:rPr>
      </w:pPr>
    </w:p>
    <w:p w14:paraId="19685CDA" w14:textId="77777777" w:rsidR="00214C8E" w:rsidRPr="00214C8E" w:rsidRDefault="00214C8E" w:rsidP="00214C8E"/>
    <w:p w14:paraId="126DFFE8" w14:textId="77777777" w:rsidR="001C256B" w:rsidRDefault="001C256B" w:rsidP="00782268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района по экономике, </w:t>
      </w:r>
    </w:p>
    <w:p w14:paraId="1CEE24CD" w14:textId="77777777" w:rsidR="001C256B" w:rsidRDefault="001C256B" w:rsidP="00782268">
      <w:pPr>
        <w:rPr>
          <w:sz w:val="28"/>
          <w:szCs w:val="28"/>
        </w:rPr>
      </w:pPr>
      <w:r>
        <w:rPr>
          <w:sz w:val="28"/>
          <w:szCs w:val="28"/>
        </w:rPr>
        <w:t xml:space="preserve">земельно-имущественным отношениям, труду </w:t>
      </w:r>
    </w:p>
    <w:p w14:paraId="0D526F12" w14:textId="77777777" w:rsidR="008D6D95" w:rsidRDefault="001C256B" w:rsidP="00782268">
      <w:pPr>
        <w:rPr>
          <w:sz w:val="28"/>
          <w:szCs w:val="28"/>
        </w:rPr>
      </w:pPr>
      <w:r>
        <w:rPr>
          <w:sz w:val="28"/>
          <w:szCs w:val="28"/>
        </w:rPr>
        <w:t>и сельскому хозяйству                                                                  Р.В. Маршалкин</w:t>
      </w:r>
    </w:p>
    <w:p w14:paraId="0DA55554" w14:textId="77777777" w:rsidR="001C256B" w:rsidRDefault="001C256B" w:rsidP="00782268">
      <w:pPr>
        <w:rPr>
          <w:sz w:val="28"/>
          <w:szCs w:val="28"/>
        </w:rPr>
      </w:pPr>
    </w:p>
    <w:p w14:paraId="658706EB" w14:textId="77777777" w:rsidR="001C256B" w:rsidRDefault="001C256B" w:rsidP="00782268">
      <w:pPr>
        <w:rPr>
          <w:sz w:val="28"/>
          <w:szCs w:val="28"/>
        </w:rPr>
      </w:pPr>
    </w:p>
    <w:p w14:paraId="01264DE7" w14:textId="77777777" w:rsidR="001C256B" w:rsidRDefault="001C256B" w:rsidP="00782268">
      <w:pPr>
        <w:rPr>
          <w:sz w:val="28"/>
          <w:szCs w:val="28"/>
        </w:rPr>
      </w:pPr>
    </w:p>
    <w:p w14:paraId="20C5474F" w14:textId="77777777" w:rsidR="001C256B" w:rsidRDefault="001C256B" w:rsidP="00782268">
      <w:pPr>
        <w:rPr>
          <w:sz w:val="28"/>
          <w:szCs w:val="28"/>
        </w:rPr>
      </w:pPr>
    </w:p>
    <w:p w14:paraId="72DA5939" w14:textId="77777777" w:rsidR="001C256B" w:rsidRDefault="001C256B" w:rsidP="00782268">
      <w:pPr>
        <w:rPr>
          <w:sz w:val="28"/>
          <w:szCs w:val="28"/>
        </w:rPr>
      </w:pPr>
    </w:p>
    <w:p w14:paraId="682BB2DC" w14:textId="77777777" w:rsidR="001C256B" w:rsidRDefault="001C256B" w:rsidP="00782268">
      <w:pPr>
        <w:rPr>
          <w:sz w:val="28"/>
          <w:szCs w:val="28"/>
        </w:rPr>
      </w:pPr>
    </w:p>
    <w:p w14:paraId="27DD5C58" w14:textId="77777777" w:rsidR="001C256B" w:rsidRDefault="001C256B" w:rsidP="00782268">
      <w:pPr>
        <w:rPr>
          <w:sz w:val="28"/>
          <w:szCs w:val="28"/>
        </w:rPr>
      </w:pPr>
    </w:p>
    <w:p w14:paraId="29F90E31" w14:textId="77777777" w:rsidR="001C256B" w:rsidRDefault="001C256B" w:rsidP="00782268">
      <w:pPr>
        <w:rPr>
          <w:sz w:val="28"/>
          <w:szCs w:val="28"/>
        </w:rPr>
      </w:pPr>
    </w:p>
    <w:p w14:paraId="31846B39" w14:textId="77777777" w:rsidR="001C256B" w:rsidRDefault="001C256B" w:rsidP="00782268">
      <w:pPr>
        <w:rPr>
          <w:sz w:val="28"/>
          <w:szCs w:val="28"/>
        </w:rPr>
      </w:pPr>
    </w:p>
    <w:p w14:paraId="178DE558" w14:textId="77777777" w:rsidR="001C256B" w:rsidRDefault="001C256B" w:rsidP="00782268">
      <w:pPr>
        <w:rPr>
          <w:sz w:val="28"/>
          <w:szCs w:val="28"/>
        </w:rPr>
      </w:pPr>
    </w:p>
    <w:p w14:paraId="69858A7E" w14:textId="77777777" w:rsidR="001C256B" w:rsidRDefault="001C256B" w:rsidP="00782268">
      <w:pPr>
        <w:rPr>
          <w:sz w:val="28"/>
          <w:szCs w:val="28"/>
        </w:rPr>
      </w:pPr>
    </w:p>
    <w:p w14:paraId="176FA4ED" w14:textId="77777777" w:rsidR="001C256B" w:rsidRDefault="001C256B" w:rsidP="00782268">
      <w:pPr>
        <w:rPr>
          <w:sz w:val="28"/>
          <w:szCs w:val="28"/>
        </w:rPr>
      </w:pPr>
    </w:p>
    <w:p w14:paraId="556C76F7" w14:textId="77777777" w:rsidR="001C256B" w:rsidRDefault="001C256B" w:rsidP="00782268">
      <w:pPr>
        <w:rPr>
          <w:sz w:val="28"/>
          <w:szCs w:val="28"/>
        </w:rPr>
      </w:pPr>
    </w:p>
    <w:p w14:paraId="15234162" w14:textId="77777777" w:rsidR="001C256B" w:rsidRDefault="001C256B" w:rsidP="00782268">
      <w:pPr>
        <w:rPr>
          <w:sz w:val="28"/>
          <w:szCs w:val="28"/>
        </w:rPr>
      </w:pPr>
    </w:p>
    <w:p w14:paraId="24234825" w14:textId="77777777" w:rsidR="001C256B" w:rsidRDefault="001C256B" w:rsidP="00782268">
      <w:pPr>
        <w:rPr>
          <w:sz w:val="28"/>
          <w:szCs w:val="28"/>
        </w:rPr>
      </w:pPr>
    </w:p>
    <w:p w14:paraId="4DCE29C7" w14:textId="77777777" w:rsidR="001C256B" w:rsidRDefault="001C256B" w:rsidP="00782268">
      <w:pPr>
        <w:rPr>
          <w:sz w:val="28"/>
          <w:szCs w:val="28"/>
        </w:rPr>
      </w:pPr>
    </w:p>
    <w:p w14:paraId="337C7D29" w14:textId="77777777" w:rsidR="001C256B" w:rsidRDefault="001C256B" w:rsidP="00782268">
      <w:pPr>
        <w:rPr>
          <w:sz w:val="28"/>
          <w:szCs w:val="28"/>
        </w:rPr>
      </w:pPr>
    </w:p>
    <w:p w14:paraId="57F6098F" w14:textId="77777777" w:rsidR="001C256B" w:rsidRDefault="001C256B" w:rsidP="00782268">
      <w:pPr>
        <w:rPr>
          <w:sz w:val="28"/>
          <w:szCs w:val="28"/>
        </w:rPr>
      </w:pPr>
    </w:p>
    <w:p w14:paraId="79512F2C" w14:textId="77777777" w:rsidR="001C256B" w:rsidRDefault="001C256B" w:rsidP="00782268">
      <w:pPr>
        <w:rPr>
          <w:sz w:val="28"/>
          <w:szCs w:val="28"/>
        </w:rPr>
      </w:pPr>
    </w:p>
    <w:p w14:paraId="19DA31B5" w14:textId="77777777" w:rsidR="001C256B" w:rsidRDefault="001C256B" w:rsidP="00782268">
      <w:pPr>
        <w:rPr>
          <w:sz w:val="28"/>
          <w:szCs w:val="28"/>
        </w:rPr>
      </w:pPr>
    </w:p>
    <w:p w14:paraId="53B5E518" w14:textId="77777777" w:rsidR="001C256B" w:rsidRDefault="001C256B" w:rsidP="00782268">
      <w:pPr>
        <w:rPr>
          <w:sz w:val="28"/>
          <w:szCs w:val="28"/>
        </w:rPr>
      </w:pPr>
    </w:p>
    <w:p w14:paraId="43B22B0A" w14:textId="77777777" w:rsidR="001C256B" w:rsidRDefault="001C256B" w:rsidP="00782268">
      <w:pPr>
        <w:rPr>
          <w:sz w:val="28"/>
          <w:szCs w:val="28"/>
        </w:rPr>
      </w:pPr>
    </w:p>
    <w:p w14:paraId="54F4B9B9" w14:textId="77777777" w:rsidR="001C256B" w:rsidRDefault="001C256B" w:rsidP="00782268">
      <w:pPr>
        <w:rPr>
          <w:sz w:val="28"/>
          <w:szCs w:val="28"/>
        </w:rPr>
      </w:pPr>
    </w:p>
    <w:p w14:paraId="6A5A77DC" w14:textId="77777777" w:rsidR="001C256B" w:rsidRDefault="001C256B" w:rsidP="00782268">
      <w:pPr>
        <w:rPr>
          <w:sz w:val="28"/>
          <w:szCs w:val="28"/>
        </w:rPr>
      </w:pPr>
    </w:p>
    <w:p w14:paraId="5F635C38" w14:textId="77777777" w:rsidR="001C256B" w:rsidRDefault="001C256B" w:rsidP="00782268">
      <w:pPr>
        <w:rPr>
          <w:sz w:val="28"/>
          <w:szCs w:val="28"/>
        </w:rPr>
      </w:pPr>
    </w:p>
    <w:p w14:paraId="01E245B8" w14:textId="77777777" w:rsidR="001C256B" w:rsidRDefault="001C256B" w:rsidP="00782268">
      <w:pPr>
        <w:rPr>
          <w:sz w:val="28"/>
          <w:szCs w:val="28"/>
        </w:rPr>
      </w:pPr>
    </w:p>
    <w:p w14:paraId="738186EF" w14:textId="77777777" w:rsidR="001C256B" w:rsidRDefault="001C256B" w:rsidP="00782268">
      <w:pPr>
        <w:rPr>
          <w:sz w:val="28"/>
          <w:szCs w:val="28"/>
        </w:rPr>
      </w:pPr>
    </w:p>
    <w:p w14:paraId="03CC542D" w14:textId="77777777" w:rsidR="001C256B" w:rsidRDefault="001C256B" w:rsidP="00782268">
      <w:pPr>
        <w:rPr>
          <w:sz w:val="28"/>
          <w:szCs w:val="28"/>
        </w:rPr>
      </w:pPr>
    </w:p>
    <w:p w14:paraId="549CDB06" w14:textId="77777777" w:rsidR="001C256B" w:rsidRDefault="001C256B" w:rsidP="00782268">
      <w:pPr>
        <w:rPr>
          <w:sz w:val="28"/>
          <w:szCs w:val="28"/>
        </w:rPr>
      </w:pPr>
    </w:p>
    <w:p w14:paraId="47F1CBA2" w14:textId="7C09C99B" w:rsidR="001C256B" w:rsidRDefault="001C256B" w:rsidP="00782268">
      <w:pPr>
        <w:rPr>
          <w:sz w:val="28"/>
          <w:szCs w:val="28"/>
        </w:rPr>
      </w:pPr>
    </w:p>
    <w:p w14:paraId="4412A183" w14:textId="19CAF37C" w:rsidR="001C256B" w:rsidRDefault="001C256B" w:rsidP="00782268">
      <w:pPr>
        <w:rPr>
          <w:sz w:val="28"/>
          <w:szCs w:val="28"/>
        </w:rPr>
      </w:pPr>
    </w:p>
    <w:p w14:paraId="19EBAE2C" w14:textId="77777777" w:rsidR="001C256B" w:rsidRDefault="001C256B" w:rsidP="00782268">
      <w:pPr>
        <w:rPr>
          <w:sz w:val="28"/>
          <w:szCs w:val="28"/>
        </w:rPr>
      </w:pPr>
    </w:p>
    <w:p w14:paraId="6D3590D4" w14:textId="77777777" w:rsidR="001C256B" w:rsidRDefault="001C256B" w:rsidP="00782268">
      <w:pPr>
        <w:rPr>
          <w:sz w:val="28"/>
          <w:szCs w:val="28"/>
        </w:rPr>
      </w:pPr>
    </w:p>
    <w:p w14:paraId="35C716E9" w14:textId="4A316114" w:rsidR="001C256B" w:rsidRDefault="001C256B" w:rsidP="001C256B">
      <w:pPr>
        <w:pStyle w:val="ac"/>
      </w:pPr>
      <w:r>
        <w:t>Лифуншан Ю.В.</w:t>
      </w:r>
    </w:p>
    <w:p w14:paraId="31C6A9C3" w14:textId="77777777" w:rsidR="001C256B" w:rsidRDefault="001C256B" w:rsidP="001C256B">
      <w:pPr>
        <w:pStyle w:val="ac"/>
      </w:pPr>
      <w:r>
        <w:t>2 23 32</w:t>
      </w:r>
    </w:p>
    <w:p w14:paraId="5506EFCA" w14:textId="77777777" w:rsidR="001C256B" w:rsidRDefault="001C256B" w:rsidP="00782268">
      <w:pPr>
        <w:rPr>
          <w:sz w:val="28"/>
          <w:szCs w:val="28"/>
        </w:rPr>
      </w:pPr>
    </w:p>
    <w:p w14:paraId="1315DCAF" w14:textId="77777777" w:rsidR="001C256B" w:rsidRDefault="001C256B" w:rsidP="00782268">
      <w:pPr>
        <w:rPr>
          <w:sz w:val="28"/>
          <w:szCs w:val="28"/>
        </w:rPr>
      </w:pPr>
    </w:p>
    <w:p w14:paraId="7AB6DE47" w14:textId="0629F7D8" w:rsidR="001C256B" w:rsidRPr="00782268" w:rsidRDefault="001C256B" w:rsidP="00782268">
      <w:pPr>
        <w:rPr>
          <w:sz w:val="28"/>
          <w:szCs w:val="28"/>
        </w:rPr>
        <w:sectPr w:rsidR="001C256B" w:rsidRPr="00782268" w:rsidSect="00874A06">
          <w:headerReference w:type="default" r:id="rId10"/>
          <w:headerReference w:type="first" r:id="rId11"/>
          <w:type w:val="continuous"/>
          <w:pgSz w:w="11906" w:h="16838"/>
          <w:pgMar w:top="1134" w:right="851" w:bottom="709" w:left="1701" w:header="312" w:footer="720" w:gutter="0"/>
          <w:cols w:space="720"/>
          <w:titlePg/>
          <w:docGrid w:linePitch="272"/>
        </w:sectPr>
      </w:pPr>
    </w:p>
    <w:p w14:paraId="602A3372" w14:textId="777969AB" w:rsidR="00FE6441" w:rsidRPr="00FE6441" w:rsidRDefault="00FE6441" w:rsidP="00FE6441">
      <w:pPr>
        <w:ind w:left="10230"/>
        <w:rPr>
          <w:sz w:val="28"/>
          <w:szCs w:val="28"/>
        </w:rPr>
      </w:pPr>
      <w:r w:rsidRPr="00FE6441">
        <w:rPr>
          <w:sz w:val="28"/>
          <w:szCs w:val="28"/>
        </w:rPr>
        <w:lastRenderedPageBreak/>
        <w:t xml:space="preserve">      Приложение 1</w:t>
      </w:r>
    </w:p>
    <w:p w14:paraId="5F1D635F" w14:textId="3F301398" w:rsidR="00FE6441" w:rsidRPr="00FE6441" w:rsidRDefault="00FE6441" w:rsidP="00FE6441">
      <w:pPr>
        <w:ind w:left="10620" w:right="140"/>
        <w:rPr>
          <w:sz w:val="28"/>
          <w:szCs w:val="28"/>
        </w:rPr>
      </w:pPr>
      <w:r w:rsidRPr="00FE6441">
        <w:rPr>
          <w:sz w:val="28"/>
          <w:szCs w:val="28"/>
        </w:rPr>
        <w:t>к муниципальной программе</w:t>
      </w:r>
    </w:p>
    <w:p w14:paraId="3F53ABCA" w14:textId="25A4C5B5" w:rsidR="00FE6441" w:rsidRPr="00FE6441" w:rsidRDefault="00FE6441" w:rsidP="00FE6441">
      <w:pPr>
        <w:ind w:left="10620" w:right="140"/>
        <w:rPr>
          <w:sz w:val="28"/>
          <w:szCs w:val="28"/>
        </w:rPr>
      </w:pPr>
      <w:r w:rsidRPr="00FE6441">
        <w:rPr>
          <w:sz w:val="28"/>
          <w:szCs w:val="28"/>
        </w:rPr>
        <w:t>«Профилактика преступлений и правонарушений в первомайском районе 202</w:t>
      </w:r>
      <w:r w:rsidR="003E667A" w:rsidRPr="003E667A">
        <w:rPr>
          <w:sz w:val="28"/>
          <w:szCs w:val="28"/>
        </w:rPr>
        <w:t>4</w:t>
      </w:r>
      <w:r w:rsidRPr="00FE6441">
        <w:rPr>
          <w:sz w:val="28"/>
          <w:szCs w:val="28"/>
        </w:rPr>
        <w:t>-20</w:t>
      </w:r>
      <w:r w:rsidR="003E667A" w:rsidRPr="003E667A">
        <w:rPr>
          <w:sz w:val="28"/>
          <w:szCs w:val="28"/>
        </w:rPr>
        <w:t>28</w:t>
      </w:r>
      <w:r w:rsidRPr="00FE6441">
        <w:rPr>
          <w:sz w:val="28"/>
          <w:szCs w:val="28"/>
        </w:rPr>
        <w:t xml:space="preserve"> годы»</w:t>
      </w:r>
    </w:p>
    <w:p w14:paraId="5DFA3F66" w14:textId="53B5CC59" w:rsidR="009A1FDD" w:rsidRPr="00CA14D0" w:rsidRDefault="009A1FDD" w:rsidP="009A1FDD">
      <w:pPr>
        <w:ind w:firstLine="708"/>
        <w:rPr>
          <w:rFonts w:eastAsia="Calibri"/>
          <w:sz w:val="28"/>
          <w:szCs w:val="28"/>
          <w:lang w:val="en-US"/>
        </w:rPr>
      </w:pPr>
      <w:r w:rsidRPr="00FE6441">
        <w:rPr>
          <w:sz w:val="28"/>
          <w:szCs w:val="28"/>
        </w:rPr>
        <w:t xml:space="preserve">                                                                                                                                                от «</w:t>
      </w:r>
      <w:r w:rsidR="00CA14D0">
        <w:rPr>
          <w:sz w:val="28"/>
          <w:szCs w:val="28"/>
          <w:lang w:val="en-US"/>
        </w:rPr>
        <w:t>11</w:t>
      </w:r>
      <w:r w:rsidRPr="00FE6441">
        <w:rPr>
          <w:sz w:val="28"/>
          <w:szCs w:val="28"/>
        </w:rPr>
        <w:t>»</w:t>
      </w:r>
      <w:r w:rsidR="001A2948" w:rsidRPr="00FE6441">
        <w:rPr>
          <w:sz w:val="28"/>
          <w:szCs w:val="28"/>
        </w:rPr>
        <w:t xml:space="preserve"> </w:t>
      </w:r>
      <w:r w:rsidR="00CA14D0">
        <w:rPr>
          <w:sz w:val="28"/>
          <w:szCs w:val="28"/>
        </w:rPr>
        <w:t>февраля</w:t>
      </w:r>
      <w:r w:rsidR="001A2948" w:rsidRPr="00FE6441">
        <w:rPr>
          <w:sz w:val="28"/>
          <w:szCs w:val="28"/>
        </w:rPr>
        <w:t xml:space="preserve"> </w:t>
      </w:r>
      <w:r w:rsidR="00BD2831" w:rsidRPr="00FE6441">
        <w:rPr>
          <w:sz w:val="28"/>
          <w:szCs w:val="28"/>
        </w:rPr>
        <w:t>2026</w:t>
      </w:r>
      <w:r w:rsidR="009D01A5" w:rsidRPr="00FE6441">
        <w:rPr>
          <w:sz w:val="28"/>
          <w:szCs w:val="28"/>
        </w:rPr>
        <w:t xml:space="preserve">  </w:t>
      </w:r>
      <w:r w:rsidRPr="00FE6441">
        <w:rPr>
          <w:sz w:val="28"/>
          <w:szCs w:val="28"/>
        </w:rPr>
        <w:t>№</w:t>
      </w:r>
      <w:r w:rsidR="009D01A5" w:rsidRPr="00FE6441">
        <w:rPr>
          <w:sz w:val="28"/>
          <w:szCs w:val="28"/>
        </w:rPr>
        <w:t xml:space="preserve"> </w:t>
      </w:r>
      <w:r w:rsidR="00CA14D0">
        <w:rPr>
          <w:sz w:val="28"/>
          <w:szCs w:val="28"/>
          <w:lang w:val="en-US"/>
        </w:rPr>
        <w:t>182</w:t>
      </w:r>
    </w:p>
    <w:p w14:paraId="645F134E" w14:textId="77777777" w:rsidR="009A1FDD" w:rsidRPr="007272F1" w:rsidRDefault="009A1FDD" w:rsidP="009A1FDD">
      <w:pPr>
        <w:ind w:left="10620" w:right="140"/>
        <w:rPr>
          <w:sz w:val="28"/>
          <w:szCs w:val="28"/>
        </w:rPr>
      </w:pPr>
    </w:p>
    <w:p w14:paraId="2E747CB7" w14:textId="77777777" w:rsidR="009A1FDD" w:rsidRPr="000529A9" w:rsidRDefault="009A1FDD" w:rsidP="009A1FDD">
      <w:pPr>
        <w:ind w:firstLine="708"/>
        <w:jc w:val="both"/>
        <w:rPr>
          <w:rFonts w:eastAsia="Calibri"/>
          <w:sz w:val="16"/>
          <w:szCs w:val="16"/>
        </w:rPr>
      </w:pPr>
    </w:p>
    <w:p w14:paraId="396E8EE7" w14:textId="11AA243E" w:rsidR="00170BBA" w:rsidRPr="00170BBA" w:rsidRDefault="009A1FDD" w:rsidP="009A1FDD">
      <w:pPr>
        <w:suppressAutoHyphens/>
        <w:ind w:firstLine="708"/>
        <w:jc w:val="center"/>
        <w:rPr>
          <w:bCs/>
          <w:sz w:val="28"/>
          <w:szCs w:val="28"/>
          <w:lang w:eastAsia="ar-SA"/>
        </w:rPr>
      </w:pPr>
      <w:r w:rsidRPr="00170BBA">
        <w:rPr>
          <w:bCs/>
          <w:sz w:val="28"/>
          <w:szCs w:val="28"/>
          <w:lang w:eastAsia="ar-SA"/>
        </w:rPr>
        <w:t>П</w:t>
      </w:r>
      <w:r w:rsidR="00170BBA">
        <w:rPr>
          <w:bCs/>
          <w:sz w:val="28"/>
          <w:szCs w:val="28"/>
          <w:lang w:eastAsia="ar-SA"/>
        </w:rPr>
        <w:t>ЕРЕЧЕНЬ</w:t>
      </w:r>
      <w:r w:rsidRPr="00170BBA">
        <w:rPr>
          <w:bCs/>
          <w:sz w:val="28"/>
          <w:szCs w:val="28"/>
          <w:lang w:eastAsia="ar-SA"/>
        </w:rPr>
        <w:t xml:space="preserve"> </w:t>
      </w:r>
    </w:p>
    <w:p w14:paraId="45E1491A" w14:textId="226936F8" w:rsidR="009A1FDD" w:rsidRPr="00170BBA" w:rsidRDefault="009A1FDD" w:rsidP="009A1FDD">
      <w:pPr>
        <w:suppressAutoHyphens/>
        <w:ind w:firstLine="708"/>
        <w:jc w:val="center"/>
        <w:rPr>
          <w:bCs/>
          <w:sz w:val="28"/>
          <w:szCs w:val="28"/>
          <w:lang w:eastAsia="ar-SA"/>
        </w:rPr>
      </w:pPr>
      <w:r w:rsidRPr="00170BBA">
        <w:rPr>
          <w:bCs/>
          <w:sz w:val="28"/>
          <w:szCs w:val="28"/>
          <w:lang w:eastAsia="ar-SA"/>
        </w:rPr>
        <w:t>мероприятий муниципальной подпрограммы</w:t>
      </w:r>
    </w:p>
    <w:p w14:paraId="6EBE555E" w14:textId="77777777" w:rsidR="009A1FDD" w:rsidRPr="001D64DB" w:rsidRDefault="009A1FDD" w:rsidP="009A1FDD">
      <w:pPr>
        <w:jc w:val="center"/>
        <w:rPr>
          <w:rFonts w:eastAsia="Calibri"/>
          <w:sz w:val="28"/>
          <w:szCs w:val="28"/>
        </w:rPr>
      </w:pPr>
      <w:r w:rsidRPr="001D64DB">
        <w:rPr>
          <w:rFonts w:eastAsia="Calibri"/>
          <w:sz w:val="28"/>
          <w:szCs w:val="28"/>
        </w:rPr>
        <w:t>«Профилактика безнадзорности и правонарушений несовершеннолетних» на 2024-2028 годы</w:t>
      </w:r>
    </w:p>
    <w:p w14:paraId="16DDD8B5" w14:textId="77777777" w:rsidR="009A1FDD" w:rsidRDefault="009A1FDD" w:rsidP="009A1FDD">
      <w:pPr>
        <w:suppressAutoHyphens/>
        <w:rPr>
          <w:b/>
          <w:sz w:val="28"/>
          <w:szCs w:val="28"/>
          <w:lang w:eastAsia="ar-SA"/>
        </w:rPr>
      </w:pPr>
    </w:p>
    <w:p w14:paraId="57CF5E69" w14:textId="77777777" w:rsidR="009A1FDD" w:rsidRDefault="009A1FDD" w:rsidP="009A1FDD">
      <w:pPr>
        <w:suppressAutoHyphens/>
        <w:ind w:firstLine="708"/>
        <w:jc w:val="center"/>
        <w:rPr>
          <w:b/>
          <w:sz w:val="24"/>
          <w:szCs w:val="24"/>
          <w:lang w:eastAsia="ar-SA"/>
        </w:rPr>
      </w:pPr>
    </w:p>
    <w:tbl>
      <w:tblPr>
        <w:tblStyle w:val="1111110"/>
        <w:tblW w:w="1559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5529"/>
        <w:gridCol w:w="1275"/>
        <w:gridCol w:w="2127"/>
        <w:gridCol w:w="992"/>
        <w:gridCol w:w="850"/>
        <w:gridCol w:w="993"/>
        <w:gridCol w:w="850"/>
        <w:gridCol w:w="851"/>
        <w:gridCol w:w="1274"/>
      </w:tblGrid>
      <w:tr w:rsidR="009A1FDD" w:rsidRPr="00C313B8" w14:paraId="5A98788C" w14:textId="77777777" w:rsidTr="00036817">
        <w:trPr>
          <w:trHeight w:val="251"/>
        </w:trPr>
        <w:tc>
          <w:tcPr>
            <w:tcW w:w="851" w:type="dxa"/>
            <w:vMerge w:val="restart"/>
            <w:hideMark/>
          </w:tcPr>
          <w:p w14:paraId="4965C6F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529" w:type="dxa"/>
            <w:vMerge w:val="restart"/>
            <w:hideMark/>
          </w:tcPr>
          <w:p w14:paraId="6090113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Цель, задача, мероприятие</w:t>
            </w:r>
          </w:p>
        </w:tc>
        <w:tc>
          <w:tcPr>
            <w:tcW w:w="1275" w:type="dxa"/>
            <w:vMerge w:val="restart"/>
          </w:tcPr>
          <w:p w14:paraId="11F0FFA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Срок реализации</w:t>
            </w:r>
          </w:p>
        </w:tc>
        <w:tc>
          <w:tcPr>
            <w:tcW w:w="2127" w:type="dxa"/>
            <w:vMerge w:val="restart"/>
            <w:hideMark/>
          </w:tcPr>
          <w:p w14:paraId="658CD55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Участники программы</w:t>
            </w:r>
          </w:p>
        </w:tc>
        <w:tc>
          <w:tcPr>
            <w:tcW w:w="5810" w:type="dxa"/>
            <w:gridSpan w:val="6"/>
            <w:hideMark/>
          </w:tcPr>
          <w:p w14:paraId="66E0D6A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Сумма расходов, тыс. руб.</w:t>
            </w:r>
          </w:p>
        </w:tc>
      </w:tr>
      <w:tr w:rsidR="009A1FDD" w:rsidRPr="00C313B8" w14:paraId="7F3E1B63" w14:textId="77777777" w:rsidTr="00036817">
        <w:trPr>
          <w:trHeight w:val="429"/>
        </w:trPr>
        <w:tc>
          <w:tcPr>
            <w:tcW w:w="851" w:type="dxa"/>
            <w:vMerge/>
            <w:hideMark/>
          </w:tcPr>
          <w:p w14:paraId="26557A90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  <w:hideMark/>
          </w:tcPr>
          <w:p w14:paraId="384BA8C6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vMerge/>
          </w:tcPr>
          <w:p w14:paraId="49969230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hideMark/>
          </w:tcPr>
          <w:p w14:paraId="3073289C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4CE9B51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2024 год</w:t>
            </w:r>
          </w:p>
        </w:tc>
        <w:tc>
          <w:tcPr>
            <w:tcW w:w="850" w:type="dxa"/>
          </w:tcPr>
          <w:p w14:paraId="3CD5646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2025 год</w:t>
            </w:r>
          </w:p>
        </w:tc>
        <w:tc>
          <w:tcPr>
            <w:tcW w:w="993" w:type="dxa"/>
          </w:tcPr>
          <w:p w14:paraId="6179F24D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850" w:type="dxa"/>
            <w:hideMark/>
          </w:tcPr>
          <w:p w14:paraId="1E514BD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2027год</w:t>
            </w:r>
          </w:p>
        </w:tc>
        <w:tc>
          <w:tcPr>
            <w:tcW w:w="851" w:type="dxa"/>
          </w:tcPr>
          <w:p w14:paraId="2FD8399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2028год</w:t>
            </w:r>
          </w:p>
        </w:tc>
        <w:tc>
          <w:tcPr>
            <w:tcW w:w="1274" w:type="dxa"/>
          </w:tcPr>
          <w:p w14:paraId="1526740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Источник финансирования</w:t>
            </w:r>
          </w:p>
        </w:tc>
      </w:tr>
      <w:tr w:rsidR="009A1FDD" w:rsidRPr="00C313B8" w14:paraId="6ED5A6D2" w14:textId="77777777" w:rsidTr="00036817">
        <w:trPr>
          <w:trHeight w:val="429"/>
        </w:trPr>
        <w:tc>
          <w:tcPr>
            <w:tcW w:w="851" w:type="dxa"/>
          </w:tcPr>
          <w:p w14:paraId="0CADA5EB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29" w:type="dxa"/>
          </w:tcPr>
          <w:p w14:paraId="7CC2F312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5" w:type="dxa"/>
          </w:tcPr>
          <w:p w14:paraId="5DF3FD69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</w:tcPr>
          <w:p w14:paraId="744D995B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</w:tcPr>
          <w:p w14:paraId="60012DB2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0" w:type="dxa"/>
          </w:tcPr>
          <w:p w14:paraId="2842E666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</w:tcPr>
          <w:p w14:paraId="298D9DA4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0" w:type="dxa"/>
          </w:tcPr>
          <w:p w14:paraId="38E5541A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</w:tcPr>
          <w:p w14:paraId="50D833C6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4" w:type="dxa"/>
          </w:tcPr>
          <w:p w14:paraId="114713F7" w14:textId="77777777" w:rsidR="009A1FDD" w:rsidRPr="00F11978" w:rsidRDefault="009A1FDD" w:rsidP="00BD2831">
            <w:pPr>
              <w:suppressAutoHyphens/>
              <w:ind w:left="-57"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10</w:t>
            </w:r>
          </w:p>
        </w:tc>
      </w:tr>
      <w:tr w:rsidR="009A1FDD" w:rsidRPr="00C313B8" w14:paraId="6DB9CDDC" w14:textId="77777777" w:rsidTr="00036817">
        <w:trPr>
          <w:trHeight w:val="675"/>
        </w:trPr>
        <w:tc>
          <w:tcPr>
            <w:tcW w:w="851" w:type="dxa"/>
            <w:vMerge w:val="restart"/>
          </w:tcPr>
          <w:p w14:paraId="156DBA0E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2D8776FD" w14:textId="77777777" w:rsidR="009A1FDD" w:rsidRPr="00F11978" w:rsidRDefault="009A1FDD" w:rsidP="00BD2831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F11978">
              <w:rPr>
                <w:rFonts w:eastAsia="Calibri"/>
                <w:sz w:val="24"/>
                <w:szCs w:val="24"/>
              </w:rPr>
              <w:t xml:space="preserve">Цель 1.: Предупреждение безнадзорности и правонарушений несовершеннолетних, повышение уровня защиты их прав и законных интересов </w:t>
            </w:r>
          </w:p>
        </w:tc>
        <w:tc>
          <w:tcPr>
            <w:tcW w:w="1275" w:type="dxa"/>
            <w:vMerge w:val="restart"/>
          </w:tcPr>
          <w:p w14:paraId="40ECA1D3" w14:textId="64F73F0B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2024-2028 г.г.</w:t>
            </w:r>
          </w:p>
        </w:tc>
        <w:tc>
          <w:tcPr>
            <w:tcW w:w="2127" w:type="dxa"/>
            <w:vMerge w:val="restart"/>
          </w:tcPr>
          <w:p w14:paraId="5108F44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Органы и учреждения системы профилактики района</w:t>
            </w:r>
          </w:p>
        </w:tc>
        <w:tc>
          <w:tcPr>
            <w:tcW w:w="992" w:type="dxa"/>
            <w:vMerge w:val="restart"/>
          </w:tcPr>
          <w:p w14:paraId="5F90B68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50" w:type="dxa"/>
            <w:vMerge w:val="restart"/>
          </w:tcPr>
          <w:p w14:paraId="4DB6B48D" w14:textId="77777777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65,0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993" w:type="dxa"/>
            <w:vMerge w:val="restart"/>
          </w:tcPr>
          <w:p w14:paraId="753973D0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850" w:type="dxa"/>
            <w:vMerge w:val="restart"/>
          </w:tcPr>
          <w:p w14:paraId="381CF6A9" w14:textId="773FA31A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1" w:type="dxa"/>
            <w:vMerge w:val="restart"/>
          </w:tcPr>
          <w:p w14:paraId="4A2F943A" w14:textId="2D18ECAB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4" w:type="dxa"/>
          </w:tcPr>
          <w:p w14:paraId="1E563EF4" w14:textId="4A0525B4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30</w:t>
            </w:r>
            <w:r w:rsidR="005457C0" w:rsidRPr="00F11978">
              <w:rPr>
                <w:sz w:val="24"/>
                <w:szCs w:val="24"/>
                <w:lang w:eastAsia="ar-SA"/>
              </w:rPr>
              <w:t>5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28D5C58D" w14:textId="77777777" w:rsidTr="00036817">
        <w:trPr>
          <w:trHeight w:val="675"/>
        </w:trPr>
        <w:tc>
          <w:tcPr>
            <w:tcW w:w="851" w:type="dxa"/>
            <w:vMerge/>
          </w:tcPr>
          <w:p w14:paraId="0C1B6C1C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130F12F7" w14:textId="77777777" w:rsidR="009A1FDD" w:rsidRPr="00F11978" w:rsidRDefault="009A1FDD" w:rsidP="00BD2831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457485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637E73A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</w:tcPr>
          <w:p w14:paraId="05272C1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4AD3ACE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359CCA0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5AFF132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068FC51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54890D73" w14:textId="7BDAF24A" w:rsidR="009A1FDD" w:rsidRPr="00F11978" w:rsidRDefault="005457C0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числе местный бюджет: </w:t>
            </w:r>
            <w:r w:rsidR="00687D8B" w:rsidRPr="00F11978">
              <w:rPr>
                <w:sz w:val="24"/>
                <w:szCs w:val="24"/>
                <w:lang w:eastAsia="ar-SA"/>
              </w:rPr>
              <w:t>30</w:t>
            </w:r>
            <w:r w:rsidRPr="00F11978">
              <w:rPr>
                <w:sz w:val="24"/>
                <w:szCs w:val="24"/>
                <w:lang w:eastAsia="ar-SA"/>
              </w:rPr>
              <w:t>5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2441EABE" w14:textId="77777777" w:rsidTr="00036817">
        <w:trPr>
          <w:trHeight w:val="429"/>
        </w:trPr>
        <w:tc>
          <w:tcPr>
            <w:tcW w:w="851" w:type="dxa"/>
          </w:tcPr>
          <w:p w14:paraId="2C0884B8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5DD86028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Задача 1.1. Выявление и устранение причин и условий, способствующих безнадзорности, беспризорности несовершеннолетних, их социальная реабилитация.</w:t>
            </w:r>
          </w:p>
        </w:tc>
        <w:tc>
          <w:tcPr>
            <w:tcW w:w="1275" w:type="dxa"/>
          </w:tcPr>
          <w:p w14:paraId="50EDCC27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4DBDC40B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0416A59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73DBC2F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50D426A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75DC685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239B422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16465BF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244C44F5" w14:textId="77777777" w:rsidTr="00036817">
        <w:trPr>
          <w:trHeight w:val="620"/>
        </w:trPr>
        <w:tc>
          <w:tcPr>
            <w:tcW w:w="851" w:type="dxa"/>
            <w:vMerge w:val="restart"/>
          </w:tcPr>
          <w:p w14:paraId="0FD74BB9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5180C3BC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1.1.1</w:t>
            </w:r>
          </w:p>
          <w:p w14:paraId="53E1E0BB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Организация и проведение индивидуально профилактической работы с семьями и </w:t>
            </w:r>
            <w:r w:rsidRPr="00F11978">
              <w:rPr>
                <w:sz w:val="24"/>
                <w:szCs w:val="24"/>
              </w:rPr>
              <w:lastRenderedPageBreak/>
              <w:t>несовершеннолетними, находящимися в социально опасном положении</w:t>
            </w:r>
          </w:p>
        </w:tc>
        <w:tc>
          <w:tcPr>
            <w:tcW w:w="1275" w:type="dxa"/>
            <w:vMerge w:val="restart"/>
          </w:tcPr>
          <w:p w14:paraId="1B77532E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4BBEDF1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</w:rPr>
              <w:t xml:space="preserve">органы и учреждения системы </w:t>
            </w:r>
            <w:r w:rsidRPr="00F11978">
              <w:rPr>
                <w:sz w:val="24"/>
                <w:szCs w:val="24"/>
              </w:rPr>
              <w:lastRenderedPageBreak/>
              <w:t>профилактики района</w:t>
            </w:r>
          </w:p>
        </w:tc>
        <w:tc>
          <w:tcPr>
            <w:tcW w:w="992" w:type="dxa"/>
            <w:vMerge w:val="restart"/>
          </w:tcPr>
          <w:p w14:paraId="7481EF0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lastRenderedPageBreak/>
              <w:t>0,0</w:t>
            </w:r>
          </w:p>
        </w:tc>
        <w:tc>
          <w:tcPr>
            <w:tcW w:w="850" w:type="dxa"/>
            <w:vMerge w:val="restart"/>
          </w:tcPr>
          <w:p w14:paraId="37BB4EF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993" w:type="dxa"/>
            <w:vMerge w:val="restart"/>
          </w:tcPr>
          <w:p w14:paraId="27D1EDFE" w14:textId="0E4DAF72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3BA3F7F3" w14:textId="10119A00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1" w:type="dxa"/>
            <w:vMerge w:val="restart"/>
          </w:tcPr>
          <w:p w14:paraId="1C6BF47B" w14:textId="303C3031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4" w:type="dxa"/>
          </w:tcPr>
          <w:p w14:paraId="748EC5EF" w14:textId="42843D30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7DEC38BB" w14:textId="77777777" w:rsidTr="00036817">
        <w:trPr>
          <w:trHeight w:val="620"/>
        </w:trPr>
        <w:tc>
          <w:tcPr>
            <w:tcW w:w="851" w:type="dxa"/>
            <w:vMerge/>
          </w:tcPr>
          <w:p w14:paraId="1CFE2A78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5DB011A9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6A278F4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62070C7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375492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058451E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40470AF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007CB632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4B66576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42AC35B1" w14:textId="77777777" w:rsidR="00687D8B" w:rsidRPr="00F11978" w:rsidRDefault="005457C0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числе </w:t>
            </w:r>
            <w:r w:rsidRPr="00F11978">
              <w:rPr>
                <w:sz w:val="24"/>
                <w:szCs w:val="24"/>
                <w:lang w:eastAsia="ar-SA"/>
              </w:rPr>
              <w:lastRenderedPageBreak/>
              <w:t xml:space="preserve">местный бюджет: </w:t>
            </w:r>
          </w:p>
          <w:p w14:paraId="30350ACD" w14:textId="4737CC7A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7DBF3490" w14:textId="77777777" w:rsidTr="00036817">
        <w:trPr>
          <w:trHeight w:val="620"/>
        </w:trPr>
        <w:tc>
          <w:tcPr>
            <w:tcW w:w="851" w:type="dxa"/>
            <w:vMerge w:val="restart"/>
          </w:tcPr>
          <w:p w14:paraId="6A494B1A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18D31750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 xml:space="preserve">Мероприятие 1.1.2 </w:t>
            </w:r>
          </w:p>
          <w:p w14:paraId="75321CFE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Проведение разъяснительной работы с родителями и иными законными представителями, направленной на предупреждение противоправного поведения несовершеннолетних</w:t>
            </w:r>
          </w:p>
        </w:tc>
        <w:tc>
          <w:tcPr>
            <w:tcW w:w="1275" w:type="dxa"/>
            <w:vMerge w:val="restart"/>
          </w:tcPr>
          <w:p w14:paraId="1E8F40AD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78B0DED2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</w:rPr>
              <w:t>органы и учреждения системы профилактики района</w:t>
            </w:r>
          </w:p>
        </w:tc>
        <w:tc>
          <w:tcPr>
            <w:tcW w:w="992" w:type="dxa"/>
            <w:vMerge w:val="restart"/>
          </w:tcPr>
          <w:p w14:paraId="3461246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0DBEAF62" w14:textId="77777777" w:rsidR="009A1FDD" w:rsidRPr="00F11978" w:rsidRDefault="005457C0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993" w:type="dxa"/>
            <w:vMerge w:val="restart"/>
          </w:tcPr>
          <w:p w14:paraId="675AF0E8" w14:textId="6736137C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50" w:type="dxa"/>
            <w:vMerge w:val="restart"/>
          </w:tcPr>
          <w:p w14:paraId="26D8D7DD" w14:textId="444A98CC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51" w:type="dxa"/>
            <w:vMerge w:val="restart"/>
          </w:tcPr>
          <w:p w14:paraId="67DDFC1E" w14:textId="189EC520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1274" w:type="dxa"/>
          </w:tcPr>
          <w:p w14:paraId="4A1E0C00" w14:textId="2AE6B2C6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7C68063F" w14:textId="77777777" w:rsidTr="00036817">
        <w:trPr>
          <w:trHeight w:val="620"/>
        </w:trPr>
        <w:tc>
          <w:tcPr>
            <w:tcW w:w="851" w:type="dxa"/>
            <w:vMerge/>
          </w:tcPr>
          <w:p w14:paraId="2B506CFA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4771859E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91FCD39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0410E0D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68E8FD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76310EF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5318B84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7661863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16675F80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16C771DE" w14:textId="5CD40337" w:rsidR="009A1FDD" w:rsidRPr="00F11978" w:rsidRDefault="005457C0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числе местный бюджет: </w:t>
            </w:r>
            <w:r w:rsidR="00687D8B"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6A5063F0" w14:textId="77777777" w:rsidTr="00F11978">
        <w:trPr>
          <w:trHeight w:val="2113"/>
        </w:trPr>
        <w:tc>
          <w:tcPr>
            <w:tcW w:w="851" w:type="dxa"/>
          </w:tcPr>
          <w:p w14:paraId="3DC48C5B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3849676F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1.1.3</w:t>
            </w:r>
          </w:p>
          <w:p w14:paraId="7311E822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Проведение рейдов по выявлению несовершеннолетних, занимающихся противоправной деятельностью</w:t>
            </w:r>
          </w:p>
        </w:tc>
        <w:tc>
          <w:tcPr>
            <w:tcW w:w="1275" w:type="dxa"/>
          </w:tcPr>
          <w:p w14:paraId="11036640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3CA081ED" w14:textId="382BD55C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 совместно с органами и учреждениями системы профилактики района</w:t>
            </w:r>
          </w:p>
        </w:tc>
        <w:tc>
          <w:tcPr>
            <w:tcW w:w="992" w:type="dxa"/>
          </w:tcPr>
          <w:p w14:paraId="74A547A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03BB84E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4BE554B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37F024C2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12BF015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44A4334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7BD98409" w14:textId="77777777" w:rsidTr="00036817">
        <w:trPr>
          <w:trHeight w:val="735"/>
        </w:trPr>
        <w:tc>
          <w:tcPr>
            <w:tcW w:w="851" w:type="dxa"/>
            <w:vMerge w:val="restart"/>
          </w:tcPr>
          <w:p w14:paraId="2916E806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6ECFEEFD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1.1.4</w:t>
            </w:r>
          </w:p>
          <w:p w14:paraId="3A1064AF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Проведение мероприятий для семей, посвященных к социально значимым датам</w:t>
            </w:r>
          </w:p>
        </w:tc>
        <w:tc>
          <w:tcPr>
            <w:tcW w:w="1275" w:type="dxa"/>
            <w:vMerge w:val="restart"/>
          </w:tcPr>
          <w:p w14:paraId="21F36252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110FA7F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bookmarkStart w:id="0" w:name="_Hlk62564533"/>
            <w:r w:rsidRPr="00F11978">
              <w:rPr>
                <w:bCs/>
                <w:iCs/>
                <w:sz w:val="24"/>
                <w:szCs w:val="24"/>
              </w:rPr>
              <w:t>КГБУСО «Комплексный центр социального обслуживания населения города Новоалтайска»</w:t>
            </w:r>
            <w:bookmarkEnd w:id="0"/>
          </w:p>
        </w:tc>
        <w:tc>
          <w:tcPr>
            <w:tcW w:w="992" w:type="dxa"/>
            <w:vMerge w:val="restart"/>
          </w:tcPr>
          <w:p w14:paraId="20ABE08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7CD1C2E1" w14:textId="77777777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993" w:type="dxa"/>
            <w:vMerge w:val="restart"/>
          </w:tcPr>
          <w:p w14:paraId="162E2D2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850" w:type="dxa"/>
            <w:vMerge w:val="restart"/>
          </w:tcPr>
          <w:p w14:paraId="0486C494" w14:textId="258545F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1" w:type="dxa"/>
            <w:vMerge w:val="restart"/>
          </w:tcPr>
          <w:p w14:paraId="413016F7" w14:textId="04D9E668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4" w:type="dxa"/>
          </w:tcPr>
          <w:p w14:paraId="6CEDDA38" w14:textId="6F05916C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3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721DD0B1" w14:textId="77777777" w:rsidTr="00036817">
        <w:trPr>
          <w:trHeight w:val="735"/>
        </w:trPr>
        <w:tc>
          <w:tcPr>
            <w:tcW w:w="851" w:type="dxa"/>
            <w:vMerge/>
          </w:tcPr>
          <w:p w14:paraId="62AB4A79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6054F1E0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5D00A1F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092128BF" w14:textId="77777777" w:rsidR="009A1FDD" w:rsidRPr="00F11978" w:rsidRDefault="009A1FDD" w:rsidP="00BD2831">
            <w:pPr>
              <w:suppressAutoHyphens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824E6ED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1ABBED2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368525C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2D079A90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17C15A8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6FBAF389" w14:textId="3E011EBF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числе местный бюджет: </w:t>
            </w:r>
            <w:r w:rsidR="00687D8B" w:rsidRPr="00F11978">
              <w:rPr>
                <w:sz w:val="24"/>
                <w:szCs w:val="24"/>
                <w:lang w:eastAsia="ar-SA"/>
              </w:rPr>
              <w:t>3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47F03207" w14:textId="77777777" w:rsidTr="00036817">
        <w:trPr>
          <w:trHeight w:val="1225"/>
        </w:trPr>
        <w:tc>
          <w:tcPr>
            <w:tcW w:w="851" w:type="dxa"/>
            <w:vMerge w:val="restart"/>
          </w:tcPr>
          <w:p w14:paraId="7CDC154D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222A26AE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1.1.5</w:t>
            </w:r>
          </w:p>
          <w:p w14:paraId="461AB6DB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Включение несовершеннолетних, состоящих на различных видах профилактического учета, в деятельность РДДМ «Движение Первых»</w:t>
            </w:r>
          </w:p>
        </w:tc>
        <w:tc>
          <w:tcPr>
            <w:tcW w:w="1275" w:type="dxa"/>
            <w:vMerge w:val="restart"/>
          </w:tcPr>
          <w:p w14:paraId="09E5BAA4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4D35D93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молодежной политики и взаимодействия с общественными организациями администрации Первомайского района,</w:t>
            </w:r>
          </w:p>
          <w:p w14:paraId="25DA7F80" w14:textId="77777777" w:rsidR="009A1FDD" w:rsidRPr="00F11978" w:rsidRDefault="009A1FDD" w:rsidP="00BD2831">
            <w:pPr>
              <w:suppressAutoHyphens/>
              <w:jc w:val="center"/>
              <w:rPr>
                <w:bCs/>
                <w:iCs/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Комитет по образованию</w:t>
            </w:r>
          </w:p>
        </w:tc>
        <w:tc>
          <w:tcPr>
            <w:tcW w:w="992" w:type="dxa"/>
            <w:vMerge w:val="restart"/>
          </w:tcPr>
          <w:p w14:paraId="4A5A22A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lastRenderedPageBreak/>
              <w:t>00,0</w:t>
            </w:r>
          </w:p>
        </w:tc>
        <w:tc>
          <w:tcPr>
            <w:tcW w:w="850" w:type="dxa"/>
            <w:vMerge w:val="restart"/>
          </w:tcPr>
          <w:p w14:paraId="7EF00947" w14:textId="77777777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993" w:type="dxa"/>
            <w:vMerge w:val="restart"/>
          </w:tcPr>
          <w:p w14:paraId="59A0D3DD" w14:textId="4C056D3D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09ECB4DB" w14:textId="073C8D90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1" w:type="dxa"/>
            <w:vMerge w:val="restart"/>
          </w:tcPr>
          <w:p w14:paraId="58E2FACB" w14:textId="390F7CF8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4" w:type="dxa"/>
          </w:tcPr>
          <w:p w14:paraId="16BC114B" w14:textId="25C4B50E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5E2CEF94" w14:textId="77777777" w:rsidTr="00036817">
        <w:trPr>
          <w:trHeight w:val="1225"/>
        </w:trPr>
        <w:tc>
          <w:tcPr>
            <w:tcW w:w="851" w:type="dxa"/>
            <w:vMerge/>
          </w:tcPr>
          <w:p w14:paraId="64BC10D4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1DDE9080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E5A3F29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6735FEB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D7A2912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728668E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2973968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5262717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25A7B37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2D9C3F16" w14:textId="598ECF72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числе местный бюджет: 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65882D16" w14:textId="77777777" w:rsidTr="00036817">
        <w:trPr>
          <w:trHeight w:val="429"/>
        </w:trPr>
        <w:tc>
          <w:tcPr>
            <w:tcW w:w="851" w:type="dxa"/>
          </w:tcPr>
          <w:p w14:paraId="7CEFF0A1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1BEF57F6" w14:textId="77777777" w:rsidR="009A1FDD" w:rsidRPr="00F11978" w:rsidRDefault="009A1FDD" w:rsidP="00BD2831">
            <w:pPr>
              <w:ind w:left="38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Задача 1.2. Выявление и пресечение случаев вовлечения несовершеннолетних в совершение преступлений и антиобщественных действий.</w:t>
            </w:r>
          </w:p>
        </w:tc>
        <w:tc>
          <w:tcPr>
            <w:tcW w:w="1275" w:type="dxa"/>
          </w:tcPr>
          <w:p w14:paraId="480E3B6E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650AB43D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66B17AB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41BE00F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3138FEC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7293888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20E8F07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235DEE3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3ACF2383" w14:textId="77777777" w:rsidTr="00036817">
        <w:trPr>
          <w:trHeight w:val="429"/>
        </w:trPr>
        <w:tc>
          <w:tcPr>
            <w:tcW w:w="851" w:type="dxa"/>
          </w:tcPr>
          <w:p w14:paraId="343689EC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2B55EFE9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1.2.1</w:t>
            </w:r>
          </w:p>
          <w:p w14:paraId="1AE19AEF" w14:textId="77777777" w:rsidR="009A1FDD" w:rsidRPr="00F11978" w:rsidRDefault="009A1FDD" w:rsidP="00BD2831">
            <w:pPr>
              <w:ind w:left="38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Оказание первоочередной помощи несовершеннолетним, вернувшимся из воспитательных колоний и специальных учреждений закрытого типа, в трудоустройстве</w:t>
            </w:r>
          </w:p>
        </w:tc>
        <w:tc>
          <w:tcPr>
            <w:tcW w:w="1275" w:type="dxa"/>
          </w:tcPr>
          <w:p w14:paraId="5C017BC5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3FF6103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центр занятости населения,</w:t>
            </w:r>
          </w:p>
          <w:p w14:paraId="5DD87A5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Комитет по образованию,</w:t>
            </w:r>
          </w:p>
          <w:p w14:paraId="54DA91E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району,</w:t>
            </w:r>
          </w:p>
          <w:p w14:paraId="601C487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Первомайский межмуниципальный филиал ФКУ УИИУФСИН России по Алтайскому краю</w:t>
            </w:r>
          </w:p>
        </w:tc>
        <w:tc>
          <w:tcPr>
            <w:tcW w:w="992" w:type="dxa"/>
          </w:tcPr>
          <w:p w14:paraId="38161A7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4301F10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3C88F41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6D09AA1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26CF1EF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72E448F0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7362A1B0" w14:textId="77777777" w:rsidTr="00036817">
        <w:trPr>
          <w:trHeight w:val="429"/>
        </w:trPr>
        <w:tc>
          <w:tcPr>
            <w:tcW w:w="851" w:type="dxa"/>
          </w:tcPr>
          <w:p w14:paraId="37922A0A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7D63861D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1.2.2</w:t>
            </w:r>
          </w:p>
          <w:p w14:paraId="6E1D077C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Организация информационно – просветительской деятельности библиотек, способствующей профилактике правонарушений</w:t>
            </w:r>
          </w:p>
        </w:tc>
        <w:tc>
          <w:tcPr>
            <w:tcW w:w="1275" w:type="dxa"/>
          </w:tcPr>
          <w:p w14:paraId="6AB5111D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3F5E631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Комитет по культуре администрации района,</w:t>
            </w:r>
          </w:p>
          <w:p w14:paraId="230D711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</w:rPr>
              <w:t>Комитет по культуре администрации района</w:t>
            </w:r>
          </w:p>
        </w:tc>
        <w:tc>
          <w:tcPr>
            <w:tcW w:w="992" w:type="dxa"/>
          </w:tcPr>
          <w:p w14:paraId="55B7FDC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0E8FC29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3C29DC8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2CFDD23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2075E05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652C666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6E31264C" w14:textId="77777777" w:rsidTr="00036817">
        <w:trPr>
          <w:trHeight w:val="735"/>
        </w:trPr>
        <w:tc>
          <w:tcPr>
            <w:tcW w:w="851" w:type="dxa"/>
            <w:vMerge w:val="restart"/>
          </w:tcPr>
          <w:p w14:paraId="29E1D653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57E7EB84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1.2.3</w:t>
            </w:r>
          </w:p>
          <w:p w14:paraId="77431E16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Проведение профилактических мероприятий по предупреждению употребления алкогольной продукции несовершеннолетними  </w:t>
            </w:r>
          </w:p>
        </w:tc>
        <w:tc>
          <w:tcPr>
            <w:tcW w:w="1275" w:type="dxa"/>
            <w:vMerge w:val="restart"/>
          </w:tcPr>
          <w:p w14:paraId="64E62AD9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37FD36B8" w14:textId="04A50DB5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F11978">
              <w:rPr>
                <w:bCs/>
                <w:iCs/>
                <w:sz w:val="24"/>
                <w:szCs w:val="24"/>
              </w:rPr>
              <w:t>КГБУЗ «Первомайская ЦРБ им.</w:t>
            </w:r>
            <w:r w:rsidR="00F11978">
              <w:rPr>
                <w:bCs/>
                <w:iCs/>
                <w:sz w:val="24"/>
                <w:szCs w:val="24"/>
              </w:rPr>
              <w:t xml:space="preserve"> </w:t>
            </w:r>
            <w:r w:rsidRPr="00F11978">
              <w:rPr>
                <w:bCs/>
                <w:iCs/>
                <w:sz w:val="24"/>
                <w:szCs w:val="24"/>
              </w:rPr>
              <w:t>А.Ф. Воробьева»,</w:t>
            </w:r>
            <w:r w:rsidR="00F11978">
              <w:rPr>
                <w:bCs/>
                <w:iCs/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  <w:lang w:eastAsia="en-US"/>
              </w:rPr>
              <w:t>Комитет по образованию</w:t>
            </w:r>
          </w:p>
        </w:tc>
        <w:tc>
          <w:tcPr>
            <w:tcW w:w="992" w:type="dxa"/>
            <w:vMerge w:val="restart"/>
          </w:tcPr>
          <w:p w14:paraId="0828FC9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276F4590" w14:textId="77777777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993" w:type="dxa"/>
            <w:vMerge w:val="restart"/>
          </w:tcPr>
          <w:p w14:paraId="72CC5FD4" w14:textId="3D899750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50" w:type="dxa"/>
            <w:vMerge w:val="restart"/>
          </w:tcPr>
          <w:p w14:paraId="258542E6" w14:textId="38605DB4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51" w:type="dxa"/>
            <w:vMerge w:val="restart"/>
          </w:tcPr>
          <w:p w14:paraId="04644734" w14:textId="2AF26EF9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1274" w:type="dxa"/>
          </w:tcPr>
          <w:p w14:paraId="160C3A9C" w14:textId="5C8E5611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7FD82179" w14:textId="77777777" w:rsidTr="00036817">
        <w:trPr>
          <w:trHeight w:val="735"/>
        </w:trPr>
        <w:tc>
          <w:tcPr>
            <w:tcW w:w="851" w:type="dxa"/>
            <w:vMerge/>
          </w:tcPr>
          <w:p w14:paraId="6E971137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347C627E" w14:textId="77777777" w:rsidR="009A1FDD" w:rsidRPr="00F11978" w:rsidRDefault="009A1FDD" w:rsidP="00BD2831">
            <w:pPr>
              <w:ind w:left="38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2DB4AD3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51D24C54" w14:textId="77777777" w:rsidR="009A1FDD" w:rsidRPr="00F11978" w:rsidRDefault="009A1FDD" w:rsidP="00BD2831">
            <w:pPr>
              <w:suppressAutoHyphens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BC71DE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70D2727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547E39BD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0979E0E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23B5BE3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0E4ECB40" w14:textId="62B71AA0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В</w:t>
            </w:r>
            <w:r w:rsidR="001A2948" w:rsidRPr="00F11978">
              <w:rPr>
                <w:sz w:val="24"/>
                <w:szCs w:val="24"/>
                <w:lang w:eastAsia="ar-SA"/>
              </w:rPr>
              <w:t xml:space="preserve"> том числе местный бюджет: </w:t>
            </w:r>
            <w:r w:rsidR="00687D8B" w:rsidRPr="00F11978">
              <w:rPr>
                <w:sz w:val="24"/>
                <w:szCs w:val="24"/>
                <w:lang w:eastAsia="ar-SA"/>
              </w:rPr>
              <w:t>0</w:t>
            </w:r>
            <w:r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19258CDB" w14:textId="77777777" w:rsidTr="00036817">
        <w:trPr>
          <w:trHeight w:val="429"/>
        </w:trPr>
        <w:tc>
          <w:tcPr>
            <w:tcW w:w="851" w:type="dxa"/>
          </w:tcPr>
          <w:p w14:paraId="21892D3F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2699A154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1.2.4</w:t>
            </w:r>
          </w:p>
          <w:p w14:paraId="6ECEEC61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Организация и проведение врачом- психиатром- наркологом консультаций для несовершеннолетних, употребляющих алкогольные и спиртосодержащие напитки и состоящих на учете в КДН и ЗП, ПДН, а также родителей (законных представителей данных лиц)</w:t>
            </w:r>
          </w:p>
        </w:tc>
        <w:tc>
          <w:tcPr>
            <w:tcW w:w="1275" w:type="dxa"/>
          </w:tcPr>
          <w:p w14:paraId="134F2F6A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5FDAB7D1" w14:textId="43D820D0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bCs/>
                <w:iCs/>
                <w:sz w:val="24"/>
                <w:szCs w:val="24"/>
              </w:rPr>
              <w:t>КГБУЗ «Первомайская ЦРБ им.</w:t>
            </w:r>
            <w:r w:rsidR="00F11978">
              <w:rPr>
                <w:bCs/>
                <w:iCs/>
                <w:sz w:val="24"/>
                <w:szCs w:val="24"/>
              </w:rPr>
              <w:t xml:space="preserve"> </w:t>
            </w:r>
            <w:r w:rsidRPr="00F11978">
              <w:rPr>
                <w:bCs/>
                <w:iCs/>
                <w:sz w:val="24"/>
                <w:szCs w:val="24"/>
              </w:rPr>
              <w:t>А.Ф. Воробьева»,</w:t>
            </w:r>
            <w:r w:rsidR="00F11978">
              <w:rPr>
                <w:bCs/>
                <w:iCs/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  <w:lang w:eastAsia="en-US"/>
              </w:rPr>
              <w:t xml:space="preserve">Комитет по образованию, </w:t>
            </w:r>
            <w:r w:rsidRPr="00F11978">
              <w:rPr>
                <w:sz w:val="24"/>
                <w:szCs w:val="24"/>
              </w:rPr>
              <w:t>ОМВД России по Первомайскому району</w:t>
            </w:r>
          </w:p>
        </w:tc>
        <w:tc>
          <w:tcPr>
            <w:tcW w:w="992" w:type="dxa"/>
          </w:tcPr>
          <w:p w14:paraId="64CAC39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51BF2D1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2E3170A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39BC3B7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054335C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7E72E76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0BEC1547" w14:textId="77777777" w:rsidTr="00036817">
        <w:trPr>
          <w:trHeight w:val="429"/>
        </w:trPr>
        <w:tc>
          <w:tcPr>
            <w:tcW w:w="851" w:type="dxa"/>
          </w:tcPr>
          <w:p w14:paraId="50996707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28125D99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1.2.5</w:t>
            </w:r>
          </w:p>
          <w:p w14:paraId="639D7931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Оказание помощи несовершеннолетним, находящихся в социально опасном положении и оказавшимся в трудной жизненной ситуации</w:t>
            </w:r>
          </w:p>
        </w:tc>
        <w:tc>
          <w:tcPr>
            <w:tcW w:w="1275" w:type="dxa"/>
          </w:tcPr>
          <w:p w14:paraId="2B3F3900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337A739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bCs/>
                <w:iCs/>
                <w:sz w:val="24"/>
                <w:szCs w:val="24"/>
              </w:rPr>
              <w:t>КГБУСО «Комплексный центр социального обслуживания населения города Новоалтайска»</w:t>
            </w:r>
          </w:p>
        </w:tc>
        <w:tc>
          <w:tcPr>
            <w:tcW w:w="992" w:type="dxa"/>
          </w:tcPr>
          <w:p w14:paraId="7BB04ED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35CDDE7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35DCF41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788C12C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30B95DF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5257C34C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1467031C" w14:textId="77777777" w:rsidTr="00036817">
        <w:trPr>
          <w:trHeight w:val="1350"/>
        </w:trPr>
        <w:tc>
          <w:tcPr>
            <w:tcW w:w="851" w:type="dxa"/>
            <w:vMerge w:val="restart"/>
          </w:tcPr>
          <w:p w14:paraId="7AF8F006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3B1D0EF7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1.2.6</w:t>
            </w:r>
          </w:p>
          <w:p w14:paraId="64D3EC13" w14:textId="14866D34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Проведение конкурсов</w:t>
            </w:r>
            <w:r w:rsidR="00687D8B" w:rsidRPr="00F11978">
              <w:rPr>
                <w:sz w:val="24"/>
                <w:szCs w:val="24"/>
              </w:rPr>
              <w:t>, акций, мероприятий</w:t>
            </w:r>
            <w:r w:rsidRPr="00F11978">
              <w:rPr>
                <w:sz w:val="24"/>
                <w:szCs w:val="24"/>
              </w:rPr>
              <w:t xml:space="preserve"> по профилактике правонарушений и преступлений </w:t>
            </w:r>
          </w:p>
        </w:tc>
        <w:tc>
          <w:tcPr>
            <w:tcW w:w="1275" w:type="dxa"/>
            <w:vMerge w:val="restart"/>
          </w:tcPr>
          <w:p w14:paraId="311486A5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7B7E3770" w14:textId="77777777" w:rsidR="009A1FDD" w:rsidRPr="00F11978" w:rsidRDefault="009A1FDD" w:rsidP="00BD2831">
            <w:pPr>
              <w:suppressAutoHyphens/>
              <w:jc w:val="center"/>
              <w:rPr>
                <w:bCs/>
                <w:iCs/>
                <w:sz w:val="24"/>
                <w:szCs w:val="24"/>
              </w:rPr>
            </w:pPr>
            <w:r w:rsidRPr="00F11978">
              <w:rPr>
                <w:bCs/>
                <w:iCs/>
                <w:sz w:val="24"/>
                <w:szCs w:val="24"/>
              </w:rPr>
              <w:t>КГБУСО «Комплексный центр социального обслуживания населения города Новоалтайска»,</w:t>
            </w:r>
          </w:p>
          <w:p w14:paraId="3421B92D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en-US"/>
              </w:rPr>
              <w:t xml:space="preserve">Комитет по образованию, </w:t>
            </w:r>
            <w:r w:rsidRPr="00F11978">
              <w:rPr>
                <w:sz w:val="24"/>
                <w:szCs w:val="24"/>
              </w:rPr>
              <w:t>ОМВД России по Первомайскому району</w:t>
            </w:r>
          </w:p>
        </w:tc>
        <w:tc>
          <w:tcPr>
            <w:tcW w:w="992" w:type="dxa"/>
            <w:vMerge w:val="restart"/>
          </w:tcPr>
          <w:p w14:paraId="0CC9C5F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00,0</w:t>
            </w:r>
          </w:p>
        </w:tc>
        <w:tc>
          <w:tcPr>
            <w:tcW w:w="850" w:type="dxa"/>
            <w:vMerge w:val="restart"/>
          </w:tcPr>
          <w:p w14:paraId="33BD8887" w14:textId="77777777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993" w:type="dxa"/>
            <w:vMerge w:val="restart"/>
          </w:tcPr>
          <w:p w14:paraId="092B6210" w14:textId="2AEF06B4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4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605DAA12" w14:textId="2EE0E2F6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1" w:type="dxa"/>
            <w:vMerge w:val="restart"/>
          </w:tcPr>
          <w:p w14:paraId="04525F77" w14:textId="046FBA5B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4" w:type="dxa"/>
          </w:tcPr>
          <w:p w14:paraId="6725136C" w14:textId="1CBAC7D6" w:rsidR="009A1FDD" w:rsidRPr="00F11978" w:rsidRDefault="00687D8B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4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4A37EDC2" w14:textId="77777777" w:rsidTr="00036817">
        <w:trPr>
          <w:trHeight w:val="1350"/>
        </w:trPr>
        <w:tc>
          <w:tcPr>
            <w:tcW w:w="851" w:type="dxa"/>
            <w:vMerge/>
          </w:tcPr>
          <w:p w14:paraId="4EEEF9BA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40EF2305" w14:textId="77777777" w:rsidR="009A1FDD" w:rsidRPr="00F11978" w:rsidRDefault="009A1FDD" w:rsidP="00BD2831">
            <w:pPr>
              <w:ind w:left="38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11F577A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1A6BA2F0" w14:textId="77777777" w:rsidR="009A1FDD" w:rsidRPr="00F11978" w:rsidRDefault="009A1FDD" w:rsidP="00BD2831">
            <w:pPr>
              <w:suppressAutoHyphens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E568CD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4965915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58854E6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0D1EC90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7112B6B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75F81B30" w14:textId="1049D66D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</w:t>
            </w:r>
            <w:r w:rsidR="001A2948" w:rsidRPr="00F11978">
              <w:rPr>
                <w:sz w:val="24"/>
                <w:szCs w:val="24"/>
                <w:lang w:eastAsia="ar-SA"/>
              </w:rPr>
              <w:t xml:space="preserve">числе местный бюджет: </w:t>
            </w:r>
            <w:r w:rsidR="00687D8B" w:rsidRPr="00F11978">
              <w:rPr>
                <w:sz w:val="24"/>
                <w:szCs w:val="24"/>
                <w:lang w:eastAsia="ar-SA"/>
              </w:rPr>
              <w:t>4</w:t>
            </w: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</w:tr>
      <w:tr w:rsidR="009A1FDD" w:rsidRPr="00C313B8" w14:paraId="20D12A86" w14:textId="77777777" w:rsidTr="00036817">
        <w:trPr>
          <w:trHeight w:val="429"/>
        </w:trPr>
        <w:tc>
          <w:tcPr>
            <w:tcW w:w="851" w:type="dxa"/>
          </w:tcPr>
          <w:p w14:paraId="5EA905EA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1554C511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1.2.7</w:t>
            </w:r>
          </w:p>
          <w:p w14:paraId="7018D598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Организация трудоустройства несовершеннолетних в летний период</w:t>
            </w:r>
          </w:p>
        </w:tc>
        <w:tc>
          <w:tcPr>
            <w:tcW w:w="1275" w:type="dxa"/>
          </w:tcPr>
          <w:p w14:paraId="03C71FCF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091BF7C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F11978">
              <w:rPr>
                <w:sz w:val="24"/>
                <w:szCs w:val="24"/>
                <w:lang w:eastAsia="en-US"/>
              </w:rPr>
              <w:t xml:space="preserve">Комитет по образованию, </w:t>
            </w:r>
          </w:p>
          <w:p w14:paraId="10FD743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</w:rPr>
              <w:t>центр занятости населения</w:t>
            </w:r>
          </w:p>
        </w:tc>
        <w:tc>
          <w:tcPr>
            <w:tcW w:w="992" w:type="dxa"/>
          </w:tcPr>
          <w:p w14:paraId="66615E6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406F036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7DE3A2B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20E7690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68B52442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083CD55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24B4D909" w14:textId="77777777" w:rsidTr="00036817">
        <w:trPr>
          <w:trHeight w:val="429"/>
        </w:trPr>
        <w:tc>
          <w:tcPr>
            <w:tcW w:w="851" w:type="dxa"/>
          </w:tcPr>
          <w:p w14:paraId="135907D6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598E5636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1.2.8</w:t>
            </w:r>
          </w:p>
          <w:p w14:paraId="448E3BAB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Организация досуга детей и подростков в каникулярное время</w:t>
            </w:r>
          </w:p>
        </w:tc>
        <w:tc>
          <w:tcPr>
            <w:tcW w:w="1275" w:type="dxa"/>
          </w:tcPr>
          <w:p w14:paraId="1F93F819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0AA19CE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bCs/>
                <w:iCs/>
                <w:sz w:val="24"/>
                <w:szCs w:val="24"/>
              </w:rPr>
              <w:t xml:space="preserve">КГБУСО «Комплексный центр социального </w:t>
            </w:r>
            <w:r w:rsidRPr="00F11978">
              <w:rPr>
                <w:bCs/>
                <w:iCs/>
                <w:sz w:val="24"/>
                <w:szCs w:val="24"/>
              </w:rPr>
              <w:lastRenderedPageBreak/>
              <w:t xml:space="preserve">обслуживания населения города Новоалтайска», </w:t>
            </w:r>
            <w:r w:rsidRPr="00F11978">
              <w:rPr>
                <w:sz w:val="24"/>
                <w:szCs w:val="24"/>
                <w:lang w:eastAsia="en-US"/>
              </w:rPr>
              <w:t>Комитет по образованию</w:t>
            </w:r>
          </w:p>
        </w:tc>
        <w:tc>
          <w:tcPr>
            <w:tcW w:w="992" w:type="dxa"/>
          </w:tcPr>
          <w:p w14:paraId="750DA1E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270A415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4F7A6A3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2649D39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79471B3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37ED467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5EC7D5F6" w14:textId="77777777" w:rsidTr="00BD2831">
        <w:trPr>
          <w:trHeight w:val="832"/>
        </w:trPr>
        <w:tc>
          <w:tcPr>
            <w:tcW w:w="851" w:type="dxa"/>
            <w:vMerge w:val="restart"/>
          </w:tcPr>
          <w:p w14:paraId="48F702A3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 w:val="restart"/>
          </w:tcPr>
          <w:p w14:paraId="472D1549" w14:textId="77777777" w:rsidR="009A1FDD" w:rsidRPr="00F11978" w:rsidRDefault="009A1FDD" w:rsidP="00BD2831">
            <w:pPr>
              <w:ind w:left="38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 xml:space="preserve">Мероприятие 1.2.9 </w:t>
            </w:r>
          </w:p>
          <w:p w14:paraId="279664D7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Организация спортивных, спортивно-оздоровительных мероприятий и иных мероприятий, направленных на профилактику правонарушений и преступлений среди несовершеннолетних, воспитание их правого сознания.</w:t>
            </w:r>
          </w:p>
          <w:p w14:paraId="4FA76558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Изготовление тематических баннеров, листовок, буклетов патриотической направленности.</w:t>
            </w:r>
          </w:p>
          <w:p w14:paraId="63E7C79E" w14:textId="77777777" w:rsidR="009A1FDD" w:rsidRPr="00F11978" w:rsidRDefault="009A1FDD" w:rsidP="00BD2831">
            <w:pPr>
              <w:ind w:left="38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4DE1F2C1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 w:val="restart"/>
          </w:tcPr>
          <w:p w14:paraId="702AC7B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района,</w:t>
            </w:r>
          </w:p>
          <w:p w14:paraId="343C2C51" w14:textId="77777777" w:rsidR="009A1FDD" w:rsidRPr="00F11978" w:rsidRDefault="009A1FDD" w:rsidP="00BD2831">
            <w:pPr>
              <w:suppressAutoHyphens/>
              <w:jc w:val="center"/>
              <w:rPr>
                <w:bCs/>
                <w:iCs/>
                <w:sz w:val="24"/>
                <w:szCs w:val="24"/>
              </w:rPr>
            </w:pPr>
            <w:r w:rsidRPr="00F11978">
              <w:rPr>
                <w:bCs/>
                <w:iCs/>
                <w:sz w:val="24"/>
                <w:szCs w:val="24"/>
              </w:rPr>
              <w:t>КГБУСО «Комплексный центр социального обслуживания населения города Новоалтайска»,</w:t>
            </w:r>
          </w:p>
          <w:p w14:paraId="037CF6DF" w14:textId="6B791BB0" w:rsidR="00BD2831" w:rsidRPr="00BD2831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молодежной политики и взаимодействия с общественными организациями администрации Первомайского района Алтайского края</w:t>
            </w:r>
          </w:p>
        </w:tc>
        <w:tc>
          <w:tcPr>
            <w:tcW w:w="992" w:type="dxa"/>
            <w:vMerge w:val="restart"/>
          </w:tcPr>
          <w:p w14:paraId="6C177B8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50" w:type="dxa"/>
            <w:vMerge w:val="restart"/>
          </w:tcPr>
          <w:p w14:paraId="5BEA3AC3" w14:textId="77777777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65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993" w:type="dxa"/>
            <w:vMerge w:val="restart"/>
          </w:tcPr>
          <w:p w14:paraId="43DD3384" w14:textId="4500D580" w:rsidR="009A1FDD" w:rsidRPr="00F11978" w:rsidRDefault="00BC135A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8</w:t>
            </w:r>
            <w:r w:rsidR="009A1FDD"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0" w:type="dxa"/>
            <w:vMerge w:val="restart"/>
          </w:tcPr>
          <w:p w14:paraId="180E1F47" w14:textId="06629535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851" w:type="dxa"/>
            <w:vMerge w:val="restart"/>
          </w:tcPr>
          <w:p w14:paraId="70D2B5D7" w14:textId="0F02D1CC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274" w:type="dxa"/>
          </w:tcPr>
          <w:p w14:paraId="5E96EB25" w14:textId="10D246F8" w:rsidR="009A1FDD" w:rsidRPr="00F11978" w:rsidRDefault="00BC135A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>235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4B0DC0C9" w14:textId="77777777" w:rsidTr="00036817">
        <w:trPr>
          <w:trHeight w:val="2330"/>
        </w:trPr>
        <w:tc>
          <w:tcPr>
            <w:tcW w:w="851" w:type="dxa"/>
            <w:vMerge/>
          </w:tcPr>
          <w:p w14:paraId="3368314F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vMerge/>
          </w:tcPr>
          <w:p w14:paraId="3F386F9A" w14:textId="77777777" w:rsidR="009A1FDD" w:rsidRPr="00F11978" w:rsidRDefault="009A1FDD" w:rsidP="00BD2831">
            <w:pPr>
              <w:ind w:left="38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31E40DB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</w:tcPr>
          <w:p w14:paraId="6AAB108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FA739A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0D5BB79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vMerge/>
          </w:tcPr>
          <w:p w14:paraId="129F530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</w:tcPr>
          <w:p w14:paraId="05421E3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vMerge/>
          </w:tcPr>
          <w:p w14:paraId="548D436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4A5F74B9" w14:textId="5EBBB60B" w:rsidR="009A1FDD" w:rsidRPr="00F11978" w:rsidRDefault="001A2948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  <w:lang w:eastAsia="ar-SA"/>
              </w:rPr>
              <w:t xml:space="preserve">В том числе местный бюджет: </w:t>
            </w:r>
            <w:r w:rsidR="00BC135A" w:rsidRPr="00F11978">
              <w:rPr>
                <w:sz w:val="24"/>
                <w:szCs w:val="24"/>
                <w:lang w:eastAsia="ar-SA"/>
              </w:rPr>
              <w:t>23</w:t>
            </w:r>
            <w:r w:rsidRPr="00F11978">
              <w:rPr>
                <w:sz w:val="24"/>
                <w:szCs w:val="24"/>
                <w:lang w:eastAsia="ar-SA"/>
              </w:rPr>
              <w:t>5</w:t>
            </w:r>
            <w:r w:rsidR="009A1FDD" w:rsidRPr="00F11978">
              <w:rPr>
                <w:sz w:val="24"/>
                <w:szCs w:val="24"/>
                <w:lang w:eastAsia="ar-SA"/>
              </w:rPr>
              <w:t>,0</w:t>
            </w:r>
          </w:p>
        </w:tc>
      </w:tr>
      <w:tr w:rsidR="009A1FDD" w:rsidRPr="00C313B8" w14:paraId="38773755" w14:textId="77777777" w:rsidTr="00036817">
        <w:trPr>
          <w:trHeight w:val="429"/>
        </w:trPr>
        <w:tc>
          <w:tcPr>
            <w:tcW w:w="851" w:type="dxa"/>
          </w:tcPr>
          <w:p w14:paraId="69A9C837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3172E715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Задача 1.3. Обеспечение координации действий органов и учреждений системы профилактики безнадзорности и правонарушений.</w:t>
            </w:r>
          </w:p>
        </w:tc>
        <w:tc>
          <w:tcPr>
            <w:tcW w:w="1275" w:type="dxa"/>
          </w:tcPr>
          <w:p w14:paraId="2017E932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5059F17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259134F4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4EA93C7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4D82B565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2A75B4B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00A1AB5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5536F58E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64A5087A" w14:textId="77777777" w:rsidTr="00036817">
        <w:trPr>
          <w:trHeight w:val="429"/>
        </w:trPr>
        <w:tc>
          <w:tcPr>
            <w:tcW w:w="851" w:type="dxa"/>
          </w:tcPr>
          <w:p w14:paraId="509288A7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2091412B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1.3.1</w:t>
            </w:r>
          </w:p>
          <w:p w14:paraId="7F7DC192" w14:textId="77777777" w:rsidR="009A1FDD" w:rsidRPr="00F11978" w:rsidRDefault="009A1FDD" w:rsidP="00BD2831">
            <w:pPr>
              <w:pStyle w:val="af"/>
              <w:ind w:left="38"/>
              <w:jc w:val="both"/>
              <w:rPr>
                <w:rFonts w:eastAsia="Calibri"/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Мониторинг действующей нормативной правовой базы в области профилактики безнадзорности и правонарушений несовершеннолетних.</w:t>
            </w:r>
          </w:p>
        </w:tc>
        <w:tc>
          <w:tcPr>
            <w:tcW w:w="1275" w:type="dxa"/>
          </w:tcPr>
          <w:p w14:paraId="1677EBA9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1198825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bCs/>
                <w:iCs/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  <w:tc>
          <w:tcPr>
            <w:tcW w:w="992" w:type="dxa"/>
          </w:tcPr>
          <w:p w14:paraId="22CD3C8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36985A6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0DD17E0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38DBE2FA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669F58E6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0A2265B8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001849EE" w14:textId="77777777" w:rsidTr="00036817">
        <w:trPr>
          <w:trHeight w:val="429"/>
        </w:trPr>
        <w:tc>
          <w:tcPr>
            <w:tcW w:w="851" w:type="dxa"/>
          </w:tcPr>
          <w:p w14:paraId="2A4318D9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6B1CFF37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1.3.2</w:t>
            </w:r>
          </w:p>
          <w:p w14:paraId="5277DEA2" w14:textId="77777777" w:rsidR="009A1FDD" w:rsidRPr="00F11978" w:rsidRDefault="009A1FDD" w:rsidP="00BD2831">
            <w:pPr>
              <w:pStyle w:val="af"/>
              <w:ind w:left="38"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Выявление несовершеннолетних и семей, находящихся в социально опасном положении </w:t>
            </w:r>
          </w:p>
        </w:tc>
        <w:tc>
          <w:tcPr>
            <w:tcW w:w="1275" w:type="dxa"/>
          </w:tcPr>
          <w:p w14:paraId="5BA4DE37" w14:textId="77777777" w:rsidR="009A1FDD" w:rsidRPr="00F11978" w:rsidRDefault="009A1FDD" w:rsidP="00BD283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5EEDDD5D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11978">
              <w:rPr>
                <w:sz w:val="24"/>
                <w:szCs w:val="24"/>
              </w:rPr>
              <w:t>органы и учреждения системы профилактики района</w:t>
            </w:r>
          </w:p>
        </w:tc>
        <w:tc>
          <w:tcPr>
            <w:tcW w:w="992" w:type="dxa"/>
          </w:tcPr>
          <w:p w14:paraId="66521C83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771CC4B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25B3E61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14:paraId="018DF392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14:paraId="3DC5CFE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274" w:type="dxa"/>
          </w:tcPr>
          <w:p w14:paraId="68C59CAB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5318A996" w14:textId="77777777" w:rsidTr="00036817">
        <w:trPr>
          <w:trHeight w:val="264"/>
        </w:trPr>
        <w:tc>
          <w:tcPr>
            <w:tcW w:w="851" w:type="dxa"/>
          </w:tcPr>
          <w:p w14:paraId="3ED8E1F7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2161848B" w14:textId="77777777" w:rsidR="009A1FDD" w:rsidRPr="00F11978" w:rsidRDefault="009A1FDD" w:rsidP="00BD2831">
            <w:pPr>
              <w:suppressAutoHyphens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1.3.3</w:t>
            </w:r>
          </w:p>
          <w:p w14:paraId="3526985F" w14:textId="77777777" w:rsidR="009A1FDD" w:rsidRPr="00F11978" w:rsidRDefault="009A1FDD" w:rsidP="00BD2831">
            <w:pPr>
              <w:suppressAutoHyphens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Организация и проведение координационных совещаний и межведомственных комиссий по состоянию правонарушений и преступлений среди несовершеннолетних</w:t>
            </w:r>
          </w:p>
        </w:tc>
        <w:tc>
          <w:tcPr>
            <w:tcW w:w="1275" w:type="dxa"/>
          </w:tcPr>
          <w:p w14:paraId="24B0401E" w14:textId="77777777" w:rsidR="009A1FDD" w:rsidRPr="00F11978" w:rsidRDefault="009A1FDD" w:rsidP="00BD2831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8987CF1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bCs/>
                <w:iCs/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  <w:tc>
          <w:tcPr>
            <w:tcW w:w="992" w:type="dxa"/>
          </w:tcPr>
          <w:p w14:paraId="2CFDEC50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45F8CD6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00AAA412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D64EE1A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40F31B1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4" w:type="dxa"/>
          </w:tcPr>
          <w:p w14:paraId="25F214E7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9A1FDD" w:rsidRPr="00C313B8" w14:paraId="72721DD0" w14:textId="77777777" w:rsidTr="00036817">
        <w:trPr>
          <w:trHeight w:val="264"/>
        </w:trPr>
        <w:tc>
          <w:tcPr>
            <w:tcW w:w="851" w:type="dxa"/>
          </w:tcPr>
          <w:p w14:paraId="742EC282" w14:textId="77777777" w:rsidR="009A1FDD" w:rsidRPr="00F11978" w:rsidRDefault="009A1FDD" w:rsidP="00BD2831">
            <w:pPr>
              <w:pStyle w:val="af"/>
              <w:numPr>
                <w:ilvl w:val="0"/>
                <w:numId w:val="13"/>
              </w:num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</w:tcPr>
          <w:p w14:paraId="40E8E3AC" w14:textId="77777777" w:rsidR="009A1FDD" w:rsidRPr="00F11978" w:rsidRDefault="009A1FDD" w:rsidP="00BD2831">
            <w:pPr>
              <w:suppressAutoHyphens/>
              <w:jc w:val="both"/>
              <w:rPr>
                <w:sz w:val="24"/>
                <w:szCs w:val="24"/>
              </w:rPr>
            </w:pPr>
            <w:r w:rsidRPr="00F11978">
              <w:rPr>
                <w:rFonts w:eastAsia="Calibri"/>
                <w:sz w:val="24"/>
                <w:szCs w:val="24"/>
              </w:rPr>
              <w:t>Мероприятие 1.3.4</w:t>
            </w:r>
          </w:p>
          <w:p w14:paraId="41730D6F" w14:textId="77777777" w:rsidR="009A1FDD" w:rsidRPr="00F11978" w:rsidRDefault="009A1FDD" w:rsidP="00BD2831">
            <w:pPr>
              <w:suppressAutoHyphens/>
              <w:jc w:val="both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Проведение семинаров, совещаний с руководителями и педагогами по организации работы и профилактике правонарушений и преступлений</w:t>
            </w:r>
          </w:p>
        </w:tc>
        <w:tc>
          <w:tcPr>
            <w:tcW w:w="1275" w:type="dxa"/>
          </w:tcPr>
          <w:p w14:paraId="75D72DE4" w14:textId="77777777" w:rsidR="009A1FDD" w:rsidRPr="00F11978" w:rsidRDefault="009A1FDD" w:rsidP="00BD2831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B088A79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</w:rPr>
            </w:pPr>
            <w:r w:rsidRPr="00F11978">
              <w:rPr>
                <w:bCs/>
                <w:iCs/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  <w:tc>
          <w:tcPr>
            <w:tcW w:w="992" w:type="dxa"/>
          </w:tcPr>
          <w:p w14:paraId="71B52D87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EA0919F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00FF6B17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1BBFB2A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9F61BD" w14:textId="77777777" w:rsidR="009A1FDD" w:rsidRPr="00F11978" w:rsidRDefault="009A1FDD" w:rsidP="00BD2831">
            <w:pPr>
              <w:tabs>
                <w:tab w:val="left" w:pos="945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4" w:type="dxa"/>
          </w:tcPr>
          <w:p w14:paraId="147548AF" w14:textId="77777777" w:rsidR="009A1FDD" w:rsidRPr="00F11978" w:rsidRDefault="009A1FDD" w:rsidP="00BD283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14:paraId="30F42A54" w14:textId="2208A6E5" w:rsidR="00BD2831" w:rsidRDefault="00BD2831" w:rsidP="009A1FDD">
      <w:pPr>
        <w:ind w:left="10230"/>
        <w:rPr>
          <w:sz w:val="26"/>
          <w:szCs w:val="26"/>
        </w:rPr>
      </w:pPr>
    </w:p>
    <w:p w14:paraId="40F75284" w14:textId="77777777" w:rsidR="00BD2831" w:rsidRDefault="00BD2831" w:rsidP="009A1FDD">
      <w:pPr>
        <w:ind w:left="10230"/>
        <w:rPr>
          <w:sz w:val="26"/>
          <w:szCs w:val="26"/>
        </w:rPr>
      </w:pPr>
    </w:p>
    <w:p w14:paraId="2B9BC01A" w14:textId="6083878E" w:rsidR="009A1FDD" w:rsidRPr="00C3389E" w:rsidRDefault="009A1FDD" w:rsidP="009A1FDD">
      <w:pPr>
        <w:ind w:left="10230"/>
        <w:rPr>
          <w:sz w:val="26"/>
          <w:szCs w:val="26"/>
        </w:rPr>
      </w:pPr>
      <w:r w:rsidRPr="00C3389E">
        <w:rPr>
          <w:sz w:val="26"/>
          <w:szCs w:val="26"/>
        </w:rPr>
        <w:t xml:space="preserve">Приложение 2 </w:t>
      </w:r>
    </w:p>
    <w:p w14:paraId="11257493" w14:textId="77777777" w:rsidR="009A1FDD" w:rsidRPr="00C3389E" w:rsidRDefault="009A1FDD" w:rsidP="009A1FDD">
      <w:pPr>
        <w:ind w:left="10230"/>
        <w:rPr>
          <w:sz w:val="26"/>
          <w:szCs w:val="26"/>
        </w:rPr>
      </w:pPr>
      <w:r w:rsidRPr="00C3389E">
        <w:rPr>
          <w:sz w:val="26"/>
          <w:szCs w:val="26"/>
        </w:rPr>
        <w:t xml:space="preserve">к постановлению администрации </w:t>
      </w:r>
    </w:p>
    <w:p w14:paraId="64F5D7AF" w14:textId="77777777" w:rsidR="009A1FDD" w:rsidRPr="00C3389E" w:rsidRDefault="009A1FDD" w:rsidP="009A1FDD">
      <w:pPr>
        <w:ind w:left="10230"/>
        <w:rPr>
          <w:sz w:val="26"/>
          <w:szCs w:val="26"/>
        </w:rPr>
      </w:pPr>
      <w:r w:rsidRPr="00C3389E">
        <w:rPr>
          <w:sz w:val="26"/>
          <w:szCs w:val="26"/>
        </w:rPr>
        <w:t xml:space="preserve">Первомайского района </w:t>
      </w:r>
    </w:p>
    <w:p w14:paraId="46603BD3" w14:textId="50098376" w:rsidR="009A1FDD" w:rsidRPr="00C3389E" w:rsidRDefault="005457C0" w:rsidP="009A1FDD">
      <w:pPr>
        <w:ind w:left="1023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6A6F0B">
        <w:rPr>
          <w:sz w:val="26"/>
          <w:szCs w:val="26"/>
        </w:rPr>
        <w:t>«</w:t>
      </w:r>
      <w:r w:rsidR="00CA14D0">
        <w:rPr>
          <w:sz w:val="26"/>
          <w:szCs w:val="26"/>
        </w:rPr>
        <w:t>11</w:t>
      </w:r>
      <w:r w:rsidR="00170BBA">
        <w:rPr>
          <w:sz w:val="26"/>
          <w:szCs w:val="26"/>
        </w:rPr>
        <w:t xml:space="preserve"> »</w:t>
      </w:r>
      <w:r w:rsidR="00CA14D0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="00F579A4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1B61A9">
        <w:rPr>
          <w:sz w:val="26"/>
          <w:szCs w:val="26"/>
        </w:rPr>
        <w:t>6</w:t>
      </w:r>
      <w:r>
        <w:rPr>
          <w:sz w:val="26"/>
          <w:szCs w:val="26"/>
        </w:rPr>
        <w:t xml:space="preserve"> №</w:t>
      </w:r>
      <w:r w:rsidR="00CA14D0">
        <w:rPr>
          <w:sz w:val="26"/>
          <w:szCs w:val="26"/>
        </w:rPr>
        <w:t>182</w:t>
      </w:r>
    </w:p>
    <w:p w14:paraId="74E3F307" w14:textId="77777777" w:rsidR="009A1FDD" w:rsidRPr="00C3389E" w:rsidRDefault="009A1FDD" w:rsidP="009A1FDD">
      <w:pPr>
        <w:jc w:val="center"/>
        <w:rPr>
          <w:sz w:val="26"/>
          <w:szCs w:val="26"/>
        </w:rPr>
      </w:pPr>
      <w:r w:rsidRPr="00C3389E">
        <w:rPr>
          <w:sz w:val="26"/>
          <w:szCs w:val="26"/>
        </w:rPr>
        <w:t>ПЕРЕЧЕНЬ</w:t>
      </w:r>
    </w:p>
    <w:p w14:paraId="67EF4A87" w14:textId="77777777" w:rsidR="009A1FDD" w:rsidRPr="00C3389E" w:rsidRDefault="009A1FDD" w:rsidP="009A1FDD">
      <w:pPr>
        <w:jc w:val="center"/>
        <w:rPr>
          <w:sz w:val="26"/>
          <w:szCs w:val="26"/>
        </w:rPr>
      </w:pPr>
      <w:r w:rsidRPr="00C3389E">
        <w:rPr>
          <w:sz w:val="26"/>
          <w:szCs w:val="26"/>
        </w:rPr>
        <w:t xml:space="preserve">программных мероприятий муниципальной </w:t>
      </w:r>
      <w:r>
        <w:rPr>
          <w:sz w:val="26"/>
          <w:szCs w:val="26"/>
        </w:rPr>
        <w:t>под</w:t>
      </w:r>
      <w:r w:rsidRPr="00C3389E">
        <w:rPr>
          <w:sz w:val="26"/>
          <w:szCs w:val="26"/>
        </w:rPr>
        <w:t>программы</w:t>
      </w:r>
    </w:p>
    <w:p w14:paraId="620B07F7" w14:textId="77777777" w:rsidR="009A1FDD" w:rsidRPr="00C3389E" w:rsidRDefault="009A1FDD" w:rsidP="009A1FDD">
      <w:pPr>
        <w:jc w:val="center"/>
        <w:rPr>
          <w:sz w:val="26"/>
          <w:szCs w:val="26"/>
        </w:rPr>
      </w:pPr>
      <w:r w:rsidRPr="00C3389E">
        <w:rPr>
          <w:sz w:val="26"/>
          <w:szCs w:val="26"/>
        </w:rPr>
        <w:t>«Профилактика преступлений и иных правонарушен</w:t>
      </w:r>
      <w:r>
        <w:rPr>
          <w:sz w:val="26"/>
          <w:szCs w:val="26"/>
        </w:rPr>
        <w:t>ий в Первомайском районе на 2024-2028</w:t>
      </w:r>
      <w:r w:rsidRPr="00C3389E">
        <w:rPr>
          <w:sz w:val="26"/>
          <w:szCs w:val="26"/>
        </w:rPr>
        <w:t xml:space="preserve"> годы»</w:t>
      </w:r>
    </w:p>
    <w:p w14:paraId="5C3D7049" w14:textId="77777777" w:rsidR="009A1FDD" w:rsidRPr="00C3389E" w:rsidRDefault="009A1FDD" w:rsidP="009A1FDD">
      <w:pPr>
        <w:jc w:val="center"/>
        <w:rPr>
          <w:sz w:val="26"/>
          <w:szCs w:val="26"/>
        </w:rPr>
      </w:pPr>
    </w:p>
    <w:tbl>
      <w:tblPr>
        <w:tblW w:w="15416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420"/>
        <w:gridCol w:w="1430"/>
        <w:gridCol w:w="2420"/>
        <w:gridCol w:w="771"/>
        <w:gridCol w:w="851"/>
        <w:gridCol w:w="850"/>
        <w:gridCol w:w="993"/>
        <w:gridCol w:w="850"/>
        <w:gridCol w:w="41"/>
        <w:gridCol w:w="71"/>
        <w:gridCol w:w="30"/>
        <w:gridCol w:w="933"/>
        <w:gridCol w:w="3206"/>
      </w:tblGrid>
      <w:tr w:rsidR="009A1FDD" w:rsidRPr="00362E25" w14:paraId="473B1A2A" w14:textId="77777777" w:rsidTr="001C6052">
        <w:tc>
          <w:tcPr>
            <w:tcW w:w="550" w:type="dxa"/>
            <w:vMerge w:val="restart"/>
            <w:shd w:val="clear" w:color="auto" w:fill="auto"/>
          </w:tcPr>
          <w:p w14:paraId="3C098D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№ п/п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5820C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Цель, задача, </w:t>
            </w:r>
          </w:p>
          <w:p w14:paraId="791C9B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598012E6" w14:textId="77777777" w:rsidR="009A1FDD" w:rsidRPr="00F11978" w:rsidRDefault="009A1FDD" w:rsidP="00BD2831">
            <w:pPr>
              <w:jc w:val="center"/>
              <w:rPr>
                <w:spacing w:val="-20"/>
                <w:sz w:val="24"/>
                <w:szCs w:val="24"/>
              </w:rPr>
            </w:pPr>
            <w:r w:rsidRPr="00F11978">
              <w:rPr>
                <w:spacing w:val="-20"/>
                <w:sz w:val="24"/>
                <w:szCs w:val="24"/>
              </w:rPr>
              <w:t>Срок</w:t>
            </w:r>
          </w:p>
          <w:p w14:paraId="2161E7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pacing w:val="-20"/>
                <w:sz w:val="24"/>
                <w:szCs w:val="24"/>
              </w:rPr>
              <w:t>реализации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401EE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Участник</w:t>
            </w:r>
          </w:p>
          <w:p w14:paraId="191A36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программы</w:t>
            </w:r>
          </w:p>
        </w:tc>
        <w:tc>
          <w:tcPr>
            <w:tcW w:w="5390" w:type="dxa"/>
            <w:gridSpan w:val="9"/>
            <w:shd w:val="clear" w:color="auto" w:fill="auto"/>
          </w:tcPr>
          <w:p w14:paraId="1D9FCD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Сумма расходов, тыс. рублей</w:t>
            </w:r>
          </w:p>
        </w:tc>
        <w:tc>
          <w:tcPr>
            <w:tcW w:w="3206" w:type="dxa"/>
            <w:shd w:val="clear" w:color="auto" w:fill="auto"/>
          </w:tcPr>
          <w:p w14:paraId="16A807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Источники финансирования</w:t>
            </w:r>
          </w:p>
        </w:tc>
      </w:tr>
      <w:tr w:rsidR="009A1FDD" w:rsidRPr="00362E25" w14:paraId="2AB2FFF3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41679E7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3F361F1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1A532DC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04106AF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4E42B4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2024 </w:t>
            </w:r>
          </w:p>
        </w:tc>
        <w:tc>
          <w:tcPr>
            <w:tcW w:w="851" w:type="dxa"/>
            <w:shd w:val="clear" w:color="auto" w:fill="auto"/>
          </w:tcPr>
          <w:p w14:paraId="405CCFF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shd w:val="clear" w:color="auto" w:fill="auto"/>
          </w:tcPr>
          <w:p w14:paraId="43A3A8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  <w:shd w:val="clear" w:color="auto" w:fill="auto"/>
          </w:tcPr>
          <w:p w14:paraId="78907BE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850" w:type="dxa"/>
            <w:shd w:val="clear" w:color="auto" w:fill="auto"/>
          </w:tcPr>
          <w:p w14:paraId="59EEDB5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2028</w:t>
            </w:r>
          </w:p>
        </w:tc>
        <w:tc>
          <w:tcPr>
            <w:tcW w:w="1075" w:type="dxa"/>
            <w:gridSpan w:val="4"/>
            <w:shd w:val="clear" w:color="auto" w:fill="auto"/>
          </w:tcPr>
          <w:p w14:paraId="3B613A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всего</w:t>
            </w:r>
          </w:p>
        </w:tc>
        <w:tc>
          <w:tcPr>
            <w:tcW w:w="3206" w:type="dxa"/>
            <w:shd w:val="clear" w:color="auto" w:fill="auto"/>
            <w:vAlign w:val="center"/>
          </w:tcPr>
          <w:p w14:paraId="1C0FF19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</w:tr>
      <w:tr w:rsidR="009A1FDD" w:rsidRPr="00362E25" w14:paraId="1630A493" w14:textId="77777777" w:rsidTr="001C6052">
        <w:tc>
          <w:tcPr>
            <w:tcW w:w="550" w:type="dxa"/>
            <w:vMerge w:val="restart"/>
            <w:shd w:val="clear" w:color="auto" w:fill="auto"/>
          </w:tcPr>
          <w:p w14:paraId="3011D0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67B0280" w14:textId="77777777" w:rsidR="009A1FDD" w:rsidRPr="00F11978" w:rsidRDefault="009A1FDD" w:rsidP="00BD2831">
            <w:pPr>
              <w:pStyle w:val="af3"/>
              <w:jc w:val="left"/>
              <w:rPr>
                <w:rFonts w:ascii="Times New Roman" w:hAnsi="Times New Roman" w:cs="Times New Roman"/>
              </w:rPr>
            </w:pPr>
            <w:r w:rsidRPr="00F11978">
              <w:rPr>
                <w:rFonts w:ascii="Times New Roman" w:hAnsi="Times New Roman" w:cs="Times New Roman"/>
              </w:rPr>
              <w:t>Цель 1</w:t>
            </w:r>
            <w:r w:rsidRPr="00F11978">
              <w:rPr>
                <w:rFonts w:ascii="Times New Roman" w:hAnsi="Times New Roman" w:cs="Times New Roman"/>
              </w:rPr>
              <w:br/>
              <w:t xml:space="preserve">Развитие и совершенствование системы профилактики </w:t>
            </w:r>
            <w:r w:rsidRPr="00F11978">
              <w:rPr>
                <w:rFonts w:ascii="Times New Roman" w:hAnsi="Times New Roman" w:cs="Times New Roman"/>
              </w:rPr>
              <w:lastRenderedPageBreak/>
              <w:t>преступлений и правонарушений;</w:t>
            </w:r>
          </w:p>
          <w:p w14:paraId="281BA857" w14:textId="77777777" w:rsidR="009A1FDD" w:rsidRPr="00F11978" w:rsidRDefault="009A1FDD" w:rsidP="00BD2831">
            <w:pPr>
              <w:pStyle w:val="af3"/>
              <w:jc w:val="left"/>
              <w:rPr>
                <w:rFonts w:ascii="Times New Roman" w:hAnsi="Times New Roman" w:cs="Times New Roman"/>
              </w:rPr>
            </w:pPr>
            <w:r w:rsidRPr="00F11978">
              <w:rPr>
                <w:rFonts w:ascii="Times New Roman" w:hAnsi="Times New Roman" w:cs="Times New Roman"/>
              </w:rPr>
              <w:t>обеспечение безопасности граждан, проживающих на территории Первомайского района Алтайского края;</w:t>
            </w:r>
          </w:p>
          <w:p w14:paraId="4815E22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снижение уровня преступности в Первомайском районе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0A91D6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04AC423" w14:textId="77777777" w:rsidR="006A6F0B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молодежной политики и взаимодействия с общественными организациями </w:t>
            </w:r>
            <w:r w:rsidRPr="00F11978">
              <w:rPr>
                <w:sz w:val="24"/>
                <w:szCs w:val="24"/>
              </w:rPr>
              <w:lastRenderedPageBreak/>
              <w:t xml:space="preserve">администрации Первомайского района Алтайского края; ОМВД России по Первомайскому району; КДН и ЗП администрации района; отдел по делам ГО и ЧС администрации района; районное Собрание депутатов Первомайского района; отдел по физической культуре и спорту администрации района; комитет администрации района по образованию; комитет по культуре администрации района; отдел информатизации администрации района; УСЗН по г. Новоалтайску и Первомайскому району (по согласованию); прокуратура Первомайского района (по согласованию); редакция газеты </w:t>
            </w:r>
            <w:r w:rsidRPr="00F11978">
              <w:rPr>
                <w:sz w:val="24"/>
                <w:szCs w:val="24"/>
              </w:rPr>
              <w:lastRenderedPageBreak/>
              <w:t>«Первомайский вестник» (по согласованию); отделение Управления Федеральной службы безопасности России по Алтайскому краю в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г. Новоалтайске </w:t>
            </w:r>
          </w:p>
          <w:p w14:paraId="17D048F1" w14:textId="7C6315D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филиал по Первомайскому району ФКУ УИИ УФСИН России по Алтайскому краю (по согласованию); 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C8B0BAF" w14:textId="77777777" w:rsidR="009A1FDD" w:rsidRPr="00F11978" w:rsidRDefault="009A1FDD" w:rsidP="00BD28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4C1303" w14:textId="77777777" w:rsidR="009A1FDD" w:rsidRPr="00F11978" w:rsidRDefault="005457C0" w:rsidP="00BD28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9A1FDD" w:rsidRPr="00F119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823D26" w14:textId="77777777" w:rsidR="009A1FDD" w:rsidRPr="00F11978" w:rsidRDefault="009A1FDD" w:rsidP="00BD28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709361" w14:textId="16F6AE34" w:rsidR="009A1FDD" w:rsidRPr="00F11978" w:rsidRDefault="009A1FDD" w:rsidP="00BD28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D2A909" w14:textId="25E878D0" w:rsidR="009A1FDD" w:rsidRPr="00F11978" w:rsidRDefault="009A1FDD" w:rsidP="00BD28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5" w:type="dxa"/>
            <w:gridSpan w:val="4"/>
            <w:shd w:val="clear" w:color="auto" w:fill="auto"/>
            <w:vAlign w:val="center"/>
          </w:tcPr>
          <w:p w14:paraId="7AAB8BF8" w14:textId="7B1A02A4" w:rsidR="009A1FDD" w:rsidRPr="00F11978" w:rsidRDefault="00BC135A" w:rsidP="00BD28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9A1FDD" w:rsidRPr="00F11978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3206" w:type="dxa"/>
            <w:shd w:val="clear" w:color="auto" w:fill="auto"/>
          </w:tcPr>
          <w:p w14:paraId="222590C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C735A97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6326534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05677C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03E001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059609F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808DE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3FA2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F54D5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488EF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522E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  <w:vAlign w:val="center"/>
          </w:tcPr>
          <w:p w14:paraId="3FBB90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9A6BB7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101A14F8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606724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6FFCA7E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4AC2A01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278545C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ED314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BD9C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F2E35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AC3D9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6BCF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  <w:vAlign w:val="center"/>
          </w:tcPr>
          <w:p w14:paraId="610AD9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8487E1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594FAE27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53A3350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37370E1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6243E1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476E682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19F30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2134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BF517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49F5C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09E5F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  <w:vAlign w:val="center"/>
          </w:tcPr>
          <w:p w14:paraId="76C12D4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BF2B67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992B169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60D8F8C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7ECD49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486D7F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6417812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4C1D8D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175,0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A92BCA" w14:textId="77777777" w:rsidR="009A1FDD" w:rsidRPr="00F11978" w:rsidRDefault="005457C0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</w:t>
            </w:r>
            <w:r w:rsidR="009A1FDD"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01C3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2AED996" w14:textId="74CCC72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DE1D31" w14:textId="6C27AA6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75" w:type="dxa"/>
            <w:gridSpan w:val="4"/>
            <w:shd w:val="clear" w:color="auto" w:fill="auto"/>
            <w:vAlign w:val="center"/>
          </w:tcPr>
          <w:p w14:paraId="0C12C881" w14:textId="347607A0" w:rsidR="009A1FDD" w:rsidRPr="00F11978" w:rsidRDefault="00BC135A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6</w:t>
            </w:r>
            <w:r w:rsidR="009A1FDD" w:rsidRPr="00F11978">
              <w:rPr>
                <w:sz w:val="24"/>
                <w:szCs w:val="24"/>
              </w:rPr>
              <w:t>75,0</w:t>
            </w:r>
          </w:p>
        </w:tc>
        <w:tc>
          <w:tcPr>
            <w:tcW w:w="3206" w:type="dxa"/>
            <w:shd w:val="clear" w:color="auto" w:fill="auto"/>
          </w:tcPr>
          <w:p w14:paraId="47A2BF5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6EB7385" w14:textId="77777777" w:rsidTr="001C6052">
        <w:trPr>
          <w:trHeight w:val="1154"/>
        </w:trPr>
        <w:tc>
          <w:tcPr>
            <w:tcW w:w="550" w:type="dxa"/>
            <w:vMerge/>
            <w:shd w:val="clear" w:color="auto" w:fill="auto"/>
            <w:vAlign w:val="center"/>
          </w:tcPr>
          <w:p w14:paraId="1BACF65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5724DD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1D21888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2A7F5ED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3660F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D7296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FF79A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8F6D6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085BC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15A6DC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D642BA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544E08C" w14:textId="77777777" w:rsidTr="001C6052">
        <w:tc>
          <w:tcPr>
            <w:tcW w:w="550" w:type="dxa"/>
            <w:vMerge w:val="restart"/>
            <w:shd w:val="clear" w:color="auto" w:fill="auto"/>
          </w:tcPr>
          <w:p w14:paraId="51BB84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1DA7571" w14:textId="77777777" w:rsidR="009A1FDD" w:rsidRPr="00F11978" w:rsidRDefault="009A1FDD" w:rsidP="00BD2831">
            <w:pPr>
              <w:rPr>
                <w:color w:val="FF0000"/>
                <w:sz w:val="24"/>
                <w:szCs w:val="24"/>
              </w:rPr>
            </w:pPr>
            <w:r w:rsidRPr="00170BBA">
              <w:rPr>
                <w:color w:val="000000" w:themeColor="text1"/>
                <w:sz w:val="24"/>
                <w:szCs w:val="24"/>
              </w:rPr>
              <w:t>Задача 1.1</w:t>
            </w:r>
            <w:r w:rsidRPr="00170BBA">
              <w:rPr>
                <w:color w:val="000000" w:themeColor="text1"/>
                <w:sz w:val="24"/>
                <w:szCs w:val="24"/>
              </w:rPr>
              <w:br/>
              <w:t>Повышение уровня правовой культуры граждан, борьба с правовым нигилизмом среди населения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54D828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1FED323" w14:textId="22841ADF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молодежной политики и взаимодействия с общественными организациями администрации Первомайского района Алтайского края; ОМВД России по Первомайскому району</w:t>
            </w:r>
            <w:r w:rsidR="00EB1EBC">
              <w:rPr>
                <w:sz w:val="24"/>
                <w:szCs w:val="24"/>
              </w:rPr>
              <w:t>;</w:t>
            </w:r>
            <w:r w:rsidRPr="00F11978">
              <w:rPr>
                <w:sz w:val="24"/>
                <w:szCs w:val="24"/>
              </w:rPr>
              <w:t xml:space="preserve"> КДН и ЗП администрации района;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отдел по делам ГО и ЧС администрации </w:t>
            </w:r>
            <w:r w:rsidRPr="00F11978">
              <w:rPr>
                <w:sz w:val="24"/>
                <w:szCs w:val="24"/>
              </w:rPr>
              <w:lastRenderedPageBreak/>
              <w:t>района; районное Собрание депутатов Первомайского района; отдел по физической культуре и спорту администрации района; комитет администрации района по образованию; комитет по культуре администрации района;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отдел информатизации администрации района;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УСЗН по г. Новоалтайску и Первомайскому району</w:t>
            </w:r>
          </w:p>
          <w:p w14:paraId="028E3A0F" w14:textId="2D444250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прокуратура Первомайского района</w:t>
            </w:r>
          </w:p>
          <w:p w14:paraId="753FAC38" w14:textId="26BED8C1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редакция газеты «Первомайский вестник» </w:t>
            </w:r>
          </w:p>
          <w:p w14:paraId="54670B9F" w14:textId="1035A676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отделение Управления Федеральной службы безопасности России по Алтайскому краю в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г. Новоалтайске </w:t>
            </w:r>
          </w:p>
          <w:p w14:paraId="039E1ACC" w14:textId="6B55C4A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(по согласованию); филиал по Первомайскому району ФКУ УИИ УФСИН России по Алтайскому краю (по согласованию); 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6376A7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100,0</w:t>
            </w:r>
          </w:p>
        </w:tc>
        <w:tc>
          <w:tcPr>
            <w:tcW w:w="851" w:type="dxa"/>
            <w:shd w:val="clear" w:color="auto" w:fill="auto"/>
          </w:tcPr>
          <w:p w14:paraId="59FE03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110,0</w:t>
            </w:r>
          </w:p>
        </w:tc>
        <w:tc>
          <w:tcPr>
            <w:tcW w:w="850" w:type="dxa"/>
            <w:shd w:val="clear" w:color="auto" w:fill="auto"/>
          </w:tcPr>
          <w:p w14:paraId="00CEAD61" w14:textId="5C5EC699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</w:t>
            </w:r>
            <w:r w:rsidR="009464D1">
              <w:rPr>
                <w:sz w:val="24"/>
                <w:szCs w:val="24"/>
              </w:rPr>
              <w:t>0</w:t>
            </w: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3DE0588" w14:textId="648E8324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786FB16" w14:textId="1A343458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75" w:type="dxa"/>
            <w:gridSpan w:val="4"/>
            <w:shd w:val="clear" w:color="auto" w:fill="auto"/>
          </w:tcPr>
          <w:p w14:paraId="205B67AE" w14:textId="0D3B0658" w:rsidR="009A1FDD" w:rsidRPr="00F11978" w:rsidRDefault="00BC135A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</w:t>
            </w:r>
            <w:r w:rsidR="009464D1">
              <w:rPr>
                <w:sz w:val="24"/>
                <w:szCs w:val="24"/>
              </w:rPr>
              <w:t>1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6DA5308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61B856D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6E674BC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0BD2E0F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40C5AB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8FFE34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C031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73AD9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7B5E7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881CC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68DD7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0A9CED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145996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40CDAE9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08DA5B2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3BE69AC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18CC174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68A538C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8144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B28F5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D56C6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00E2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E0FE3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329430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A1573E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5ADB641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1C36DCB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7FBDF13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4DB55D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D79265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BC0E6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65B7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34BF5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1323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D41F7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76CEC4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54726F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5C7CE0A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3435B93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0C0EAE5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A43577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7480110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0192E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14:paraId="112732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110,0</w:t>
            </w:r>
          </w:p>
        </w:tc>
        <w:tc>
          <w:tcPr>
            <w:tcW w:w="850" w:type="dxa"/>
            <w:shd w:val="clear" w:color="auto" w:fill="auto"/>
          </w:tcPr>
          <w:p w14:paraId="27D4683E" w14:textId="00FE2DBC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</w:t>
            </w:r>
            <w:r w:rsidR="009464D1">
              <w:rPr>
                <w:sz w:val="24"/>
                <w:szCs w:val="24"/>
              </w:rPr>
              <w:t>0</w:t>
            </w: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AAFEBD7" w14:textId="131E0AC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69F75E5C" w14:textId="38DF77D1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75" w:type="dxa"/>
            <w:gridSpan w:val="4"/>
            <w:shd w:val="clear" w:color="auto" w:fill="auto"/>
          </w:tcPr>
          <w:p w14:paraId="51EBE5A8" w14:textId="3F823B8B" w:rsidR="009A1FDD" w:rsidRPr="00F11978" w:rsidRDefault="00BC135A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</w:t>
            </w:r>
            <w:r w:rsidR="009464D1">
              <w:rPr>
                <w:sz w:val="24"/>
                <w:szCs w:val="24"/>
              </w:rPr>
              <w:t>1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61D64FF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710D4091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0D383EC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41CC6C5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A64697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92E043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564AE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298EC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FAE5D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44F5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39683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403431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D5D583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0B39AF99" w14:textId="77777777" w:rsidTr="001C6052">
        <w:tc>
          <w:tcPr>
            <w:tcW w:w="550" w:type="dxa"/>
            <w:vMerge w:val="restart"/>
            <w:shd w:val="clear" w:color="auto" w:fill="auto"/>
          </w:tcPr>
          <w:p w14:paraId="2472E2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66EE52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1.1.1</w:t>
            </w:r>
            <w:r w:rsidRPr="00F11978">
              <w:rPr>
                <w:sz w:val="24"/>
                <w:szCs w:val="24"/>
              </w:rPr>
              <w:br/>
              <w:t>Изготовление информационных материалов, видеороликов, учебных фильмов для организации и проведения профилактических мероприятий и разъяснения уголовной и административной ответственности за совершение противоправных действий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75B09D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1408F30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молодежной политики и взаимодействия с общественными организациями администрации района, комитет администрации района по образованию, ОМВД России по Первомайскому району </w:t>
            </w:r>
          </w:p>
          <w:p w14:paraId="0A95B881" w14:textId="58668D1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 по делам ГО и ЧС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2CD3EB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58F30886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7E9AE653" w14:textId="06825D81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78302B4" w14:textId="45663EC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80B734F" w14:textId="2117ABD0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75" w:type="dxa"/>
            <w:gridSpan w:val="4"/>
            <w:shd w:val="clear" w:color="auto" w:fill="auto"/>
          </w:tcPr>
          <w:p w14:paraId="0A534EDB" w14:textId="5C19EFA6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3904E10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505CEBA5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3F12433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3AA89AF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714F0D9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00C840D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D6CC8A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159B5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99DCC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5AF62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6CF9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23B73B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77E38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1FB7763C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17C8F97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141688D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F8BA42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6B261B8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FFBDB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C2CDA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FD40B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4CAEE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81DD7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7BF28A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2B548D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7A4314D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5C3F9C6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0F5F4B7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5DF1BB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6B368B7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690AA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6E6BD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D0400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DA191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A56A6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393D4FC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02ADE7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4B1C1E5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41041CC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5D1FE2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740F8A8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134293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C1B6E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4361CB45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9BFE21F" w14:textId="5249D26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5280BF" w14:textId="7E83CB3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05221627" w14:textId="2427124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75" w:type="dxa"/>
            <w:gridSpan w:val="4"/>
            <w:shd w:val="clear" w:color="auto" w:fill="auto"/>
          </w:tcPr>
          <w:p w14:paraId="07B885E7" w14:textId="5D00DEC3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4CF5971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5C6E6F03" w14:textId="77777777" w:rsidTr="001C6052">
        <w:tc>
          <w:tcPr>
            <w:tcW w:w="550" w:type="dxa"/>
            <w:vMerge/>
            <w:shd w:val="clear" w:color="auto" w:fill="auto"/>
            <w:vAlign w:val="center"/>
          </w:tcPr>
          <w:p w14:paraId="326829B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611400F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7757D6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  <w:vAlign w:val="center"/>
          </w:tcPr>
          <w:p w14:paraId="515A01A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4FD9C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074AB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6DC92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6EBFC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63745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616BC4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E4C9EA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BE60205" w14:textId="77777777" w:rsidTr="001C6052">
        <w:tc>
          <w:tcPr>
            <w:tcW w:w="550" w:type="dxa"/>
            <w:vMerge w:val="restart"/>
            <w:shd w:val="clear" w:color="auto" w:fill="auto"/>
          </w:tcPr>
          <w:p w14:paraId="13A5AE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6342544" w14:textId="01DE78E2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1.1.2</w:t>
            </w:r>
            <w:r w:rsidRPr="00F11978">
              <w:rPr>
                <w:sz w:val="24"/>
                <w:szCs w:val="24"/>
              </w:rPr>
              <w:br/>
              <w:t>Подготовка и размещение в газете и на интернет-</w:t>
            </w:r>
            <w:r w:rsidR="00170BBA" w:rsidRPr="00F11978">
              <w:rPr>
                <w:sz w:val="24"/>
                <w:szCs w:val="24"/>
              </w:rPr>
              <w:t>сайте тематических</w:t>
            </w:r>
            <w:r w:rsidRPr="00F11978">
              <w:rPr>
                <w:sz w:val="24"/>
                <w:szCs w:val="24"/>
              </w:rPr>
              <w:t xml:space="preserve"> материалов по повышению уровня правовой культуры </w:t>
            </w:r>
            <w:r w:rsidRPr="00F11978">
              <w:rPr>
                <w:sz w:val="24"/>
                <w:szCs w:val="24"/>
              </w:rPr>
              <w:lastRenderedPageBreak/>
              <w:t>граждан, информированию населения о результатах расследования уголовных дел, представляющих публичный интерес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29868E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E131EE6" w14:textId="5275A90F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Редакция газеты «Первомайский вестник»; ОМВД России по Первомайскому району</w:t>
            </w:r>
          </w:p>
          <w:p w14:paraId="1105D1B8" w14:textId="274B47ED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согласованию); прокуратура </w:t>
            </w:r>
            <w:r w:rsidRPr="00F11978">
              <w:rPr>
                <w:sz w:val="24"/>
                <w:szCs w:val="24"/>
              </w:rPr>
              <w:lastRenderedPageBreak/>
              <w:t xml:space="preserve">Первомайского района </w:t>
            </w:r>
          </w:p>
          <w:p w14:paraId="2A23F3CE" w14:textId="100AFFD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 информатизации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404CE3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0CC11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FCD25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C1FD6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C76B0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70647A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9CE56D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190E4248" w14:textId="77777777" w:rsidTr="001C6052">
        <w:tc>
          <w:tcPr>
            <w:tcW w:w="550" w:type="dxa"/>
            <w:vMerge/>
            <w:shd w:val="clear" w:color="auto" w:fill="auto"/>
          </w:tcPr>
          <w:p w14:paraId="21E84F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2ECD9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69208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B5B01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D55E1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2B2D6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D1EA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13AD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7025F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611334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8D9DD5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073DD5B" w14:textId="77777777" w:rsidTr="001C6052">
        <w:tc>
          <w:tcPr>
            <w:tcW w:w="550" w:type="dxa"/>
            <w:vMerge/>
            <w:shd w:val="clear" w:color="auto" w:fill="auto"/>
          </w:tcPr>
          <w:p w14:paraId="531183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1F05EF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D77D9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9E6F2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BDEEB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023C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AC8AF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00662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FFC82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551A66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0E4468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54C1F0DF" w14:textId="77777777" w:rsidTr="001C6052">
        <w:tc>
          <w:tcPr>
            <w:tcW w:w="550" w:type="dxa"/>
            <w:vMerge/>
            <w:shd w:val="clear" w:color="auto" w:fill="auto"/>
          </w:tcPr>
          <w:p w14:paraId="77FF93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2D7B09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79F79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BF32DB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B2E22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3E0BC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FB263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99A6A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3EA40E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4"/>
            <w:shd w:val="clear" w:color="auto" w:fill="auto"/>
          </w:tcPr>
          <w:p w14:paraId="5CC8FE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5DAC4F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6584443" w14:textId="77777777" w:rsidTr="001C6052">
        <w:tc>
          <w:tcPr>
            <w:tcW w:w="550" w:type="dxa"/>
            <w:vMerge/>
            <w:shd w:val="clear" w:color="auto" w:fill="auto"/>
          </w:tcPr>
          <w:p w14:paraId="2F4272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1C65C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37986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81DEC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F972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2B04C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06F0B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F1F5E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170F5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579C2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B3689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5A41E9D" w14:textId="77777777" w:rsidTr="001C6052">
        <w:tc>
          <w:tcPr>
            <w:tcW w:w="550" w:type="dxa"/>
            <w:vMerge/>
            <w:shd w:val="clear" w:color="auto" w:fill="auto"/>
          </w:tcPr>
          <w:p w14:paraId="633FB5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E279B8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0878E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B6044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24AE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54135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1B5AB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17AA2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8ABE7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5D41C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564C34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8050FBB" w14:textId="77777777" w:rsidTr="001C6052">
        <w:tc>
          <w:tcPr>
            <w:tcW w:w="550" w:type="dxa"/>
            <w:vMerge w:val="restart"/>
            <w:shd w:val="clear" w:color="auto" w:fill="auto"/>
          </w:tcPr>
          <w:p w14:paraId="543719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0E45EE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1.1.3</w:t>
            </w:r>
            <w:r w:rsidRPr="00F11978">
              <w:rPr>
                <w:sz w:val="24"/>
                <w:szCs w:val="24"/>
              </w:rPr>
              <w:br/>
              <w:t>Включение в факультативных формы занятий с учащимися образовательных учреждений района, выступлений сотрудников ОМВД, ГО и ЧС по разъяснению ответственности за нарушение наиболее характерных для территории норм административного и уголовного законодательства.  Проведение анкетирования обучающихся с целью выявления знаний ими степени ответственности за совершенные проступки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341990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BCD5A38" w14:textId="06E3918C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делам ГО и ЧС администрации района; ОМВД России по Первомайскому району</w:t>
            </w:r>
          </w:p>
          <w:p w14:paraId="53CC03E9" w14:textId="3D68E2B0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54BED7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85BBC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26317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7B7A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206F5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FF219D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5D6AF0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EFC18BF" w14:textId="77777777" w:rsidTr="001C6052">
        <w:tc>
          <w:tcPr>
            <w:tcW w:w="550" w:type="dxa"/>
            <w:vMerge/>
            <w:shd w:val="clear" w:color="auto" w:fill="auto"/>
          </w:tcPr>
          <w:p w14:paraId="75396C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08FA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E916C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C037F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D3734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9ED38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CAF9E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4DFF6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34D02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C5612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D01894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A399F4B" w14:textId="77777777" w:rsidTr="001C6052">
        <w:tc>
          <w:tcPr>
            <w:tcW w:w="550" w:type="dxa"/>
            <w:vMerge/>
            <w:shd w:val="clear" w:color="auto" w:fill="auto"/>
          </w:tcPr>
          <w:p w14:paraId="584E3A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333F4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50ED7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6605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5F0D4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3146B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15D4D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7653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D72FC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F57A4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046E12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4D8DCBC" w14:textId="77777777" w:rsidTr="001C6052">
        <w:tc>
          <w:tcPr>
            <w:tcW w:w="550" w:type="dxa"/>
            <w:vMerge/>
            <w:shd w:val="clear" w:color="auto" w:fill="auto"/>
          </w:tcPr>
          <w:p w14:paraId="7FA0C4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593F5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83B3E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CEF2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53C60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85653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2BEB6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95A23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20FDF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60200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5DAC58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74F75DA" w14:textId="77777777" w:rsidTr="001C6052">
        <w:tc>
          <w:tcPr>
            <w:tcW w:w="550" w:type="dxa"/>
            <w:vMerge/>
            <w:shd w:val="clear" w:color="auto" w:fill="auto"/>
          </w:tcPr>
          <w:p w14:paraId="0E98C2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5B6D4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F7C5D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1197C5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C2CE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1852C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CFF64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CC12B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9B907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A5D9E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483974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4447174" w14:textId="77777777" w:rsidTr="001C6052">
        <w:tc>
          <w:tcPr>
            <w:tcW w:w="550" w:type="dxa"/>
            <w:vMerge/>
            <w:shd w:val="clear" w:color="auto" w:fill="auto"/>
          </w:tcPr>
          <w:p w14:paraId="6E691E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B40F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3C0B5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0FD2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11452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3A95C8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34EB8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F88A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2E10D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ECF70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715A41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4BFF11E4" w14:textId="77777777" w:rsidTr="001C6052">
        <w:tc>
          <w:tcPr>
            <w:tcW w:w="550" w:type="dxa"/>
            <w:vMerge w:val="restart"/>
            <w:shd w:val="clear" w:color="auto" w:fill="auto"/>
          </w:tcPr>
          <w:p w14:paraId="20C12F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6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E37039B" w14:textId="61692C4C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1.1.4</w:t>
            </w:r>
            <w:r w:rsidRPr="00F11978">
              <w:rPr>
                <w:sz w:val="24"/>
                <w:szCs w:val="24"/>
              </w:rPr>
              <w:br/>
              <w:t xml:space="preserve">Создание на базе </w:t>
            </w:r>
            <w:r w:rsidR="00170BBA" w:rsidRPr="00F11978">
              <w:rPr>
                <w:sz w:val="24"/>
                <w:szCs w:val="24"/>
              </w:rPr>
              <w:lastRenderedPageBreak/>
              <w:t>Интернет-сайта</w:t>
            </w:r>
            <w:r w:rsidRPr="00F11978">
              <w:rPr>
                <w:sz w:val="24"/>
                <w:szCs w:val="24"/>
              </w:rPr>
              <w:t xml:space="preserve"> администрации района странички форума «Задай вопрос юристу»</w:t>
            </w:r>
          </w:p>
          <w:p w14:paraId="0F920A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 w:val="restart"/>
            <w:shd w:val="clear" w:color="auto" w:fill="auto"/>
          </w:tcPr>
          <w:p w14:paraId="70B45A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426D6EF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информатизации </w:t>
            </w:r>
            <w:r w:rsidRPr="00F11978">
              <w:rPr>
                <w:sz w:val="24"/>
                <w:szCs w:val="24"/>
              </w:rPr>
              <w:lastRenderedPageBreak/>
              <w:t xml:space="preserve">администрации района; </w:t>
            </w:r>
          </w:p>
          <w:p w14:paraId="3E5A4987" w14:textId="28C3A1E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Прокуратура Первомайского района</w:t>
            </w:r>
          </w:p>
          <w:p w14:paraId="7DCEF501" w14:textId="079A1D14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согласованию); Новоалтайский межрайонный следственный отдел (по согласованию); ОМВД России по Первомайскому району</w:t>
            </w:r>
          </w:p>
          <w:p w14:paraId="51FACAF1" w14:textId="24EEF23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  <w:p w14:paraId="1D486B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E5D43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00,0</w:t>
            </w:r>
          </w:p>
        </w:tc>
        <w:tc>
          <w:tcPr>
            <w:tcW w:w="851" w:type="dxa"/>
            <w:shd w:val="clear" w:color="auto" w:fill="auto"/>
          </w:tcPr>
          <w:p w14:paraId="5AE7517E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772E2C81" w14:textId="23107B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16E59FB" w14:textId="3D0BF97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417EDB9C" w14:textId="0F6E97D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3ABBB8F4" w14:textId="20C3B068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4EB334D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073ADA2" w14:textId="77777777" w:rsidTr="001C6052">
        <w:tc>
          <w:tcPr>
            <w:tcW w:w="550" w:type="dxa"/>
            <w:vMerge/>
            <w:shd w:val="clear" w:color="auto" w:fill="auto"/>
          </w:tcPr>
          <w:p w14:paraId="135E46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2BD9B1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EF3F4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00943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7EDA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383A6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C96FC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76474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3CB09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F2B90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54EF0A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71112D1F" w14:textId="77777777" w:rsidTr="001C6052">
        <w:tc>
          <w:tcPr>
            <w:tcW w:w="550" w:type="dxa"/>
            <w:vMerge/>
            <w:shd w:val="clear" w:color="auto" w:fill="auto"/>
          </w:tcPr>
          <w:p w14:paraId="60D8ED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D23E1A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49517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6AD43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0AA4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343B2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72C72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1F19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717F0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C7094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5F5C84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832B8F1" w14:textId="77777777" w:rsidTr="001C6052">
        <w:tc>
          <w:tcPr>
            <w:tcW w:w="550" w:type="dxa"/>
            <w:vMerge/>
            <w:shd w:val="clear" w:color="auto" w:fill="auto"/>
          </w:tcPr>
          <w:p w14:paraId="3AFCFC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675F01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58825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1F10F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DA0E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D5F7E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38FD1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5450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09457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5DBF7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2A612F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50128AD" w14:textId="77777777" w:rsidTr="001C6052">
        <w:tc>
          <w:tcPr>
            <w:tcW w:w="550" w:type="dxa"/>
            <w:vMerge/>
            <w:shd w:val="clear" w:color="auto" w:fill="auto"/>
          </w:tcPr>
          <w:p w14:paraId="5CEDD1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A81DDC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3258D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2B83D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120E3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75C6ED3E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6B884CDF" w14:textId="10365C1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6F9EFD6" w14:textId="45B6C87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1D72C314" w14:textId="29E8093A" w:rsidR="009A1FDD" w:rsidRPr="00F11978" w:rsidRDefault="009A1FDD" w:rsidP="00BD2831">
            <w:pPr>
              <w:jc w:val="right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56B2A40A" w14:textId="0E533A16" w:rsidR="009A1FDD" w:rsidRPr="00F11978" w:rsidRDefault="009A1FDD" w:rsidP="00BD2831">
            <w:pPr>
              <w:jc w:val="right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1E4C024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1CCF033" w14:textId="77777777" w:rsidTr="001C6052">
        <w:trPr>
          <w:trHeight w:val="2811"/>
        </w:trPr>
        <w:tc>
          <w:tcPr>
            <w:tcW w:w="550" w:type="dxa"/>
            <w:vMerge/>
            <w:shd w:val="clear" w:color="auto" w:fill="auto"/>
          </w:tcPr>
          <w:p w14:paraId="788253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C97F5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F26BE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C5C11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2207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B9168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604F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DE71C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64204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DBA90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93CEFE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E391889" w14:textId="77777777" w:rsidTr="001C6052">
        <w:tc>
          <w:tcPr>
            <w:tcW w:w="550" w:type="dxa"/>
            <w:vMerge w:val="restart"/>
            <w:shd w:val="clear" w:color="auto" w:fill="auto"/>
          </w:tcPr>
          <w:p w14:paraId="6E27A8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7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27BC7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1.1.5</w:t>
            </w:r>
            <w:r w:rsidRPr="00F11978">
              <w:rPr>
                <w:sz w:val="24"/>
                <w:szCs w:val="24"/>
              </w:rPr>
              <w:br/>
              <w:t>Размещение полиграфических материалов на стенде УСЗН в рамках профилактики преступлений и иных правонарушений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1AC01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</w:t>
            </w:r>
          </w:p>
          <w:p w14:paraId="1EB5D3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CE9277D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УСЗН по г. Новоалтайску и Первомайскому району</w:t>
            </w:r>
          </w:p>
          <w:p w14:paraId="408734EC" w14:textId="6A64825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1E0612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A0977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833EB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D2A5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E25B1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70A99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CA1976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96FE572" w14:textId="77777777" w:rsidTr="001C6052">
        <w:tc>
          <w:tcPr>
            <w:tcW w:w="550" w:type="dxa"/>
            <w:vMerge/>
            <w:shd w:val="clear" w:color="auto" w:fill="auto"/>
          </w:tcPr>
          <w:p w14:paraId="1F6F37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8B9D36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BF0FC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70AF7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AB47D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94322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F8349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A6B6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8B207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0CA72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1A170C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5B67295A" w14:textId="77777777" w:rsidTr="001C6052">
        <w:tc>
          <w:tcPr>
            <w:tcW w:w="550" w:type="dxa"/>
            <w:vMerge/>
            <w:shd w:val="clear" w:color="auto" w:fill="auto"/>
          </w:tcPr>
          <w:p w14:paraId="64C222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6C0CAC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D2F57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C2C9B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6683C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7ECB2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E9844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27586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1A450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7A6A1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E7D63B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089574C" w14:textId="77777777" w:rsidTr="001C6052">
        <w:tc>
          <w:tcPr>
            <w:tcW w:w="550" w:type="dxa"/>
            <w:vMerge/>
            <w:shd w:val="clear" w:color="auto" w:fill="auto"/>
          </w:tcPr>
          <w:p w14:paraId="1FAA37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0E503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0279F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B0BA1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8308E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9D400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5221F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91F8F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AC0A5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B94DC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8D5E39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2517316" w14:textId="77777777" w:rsidTr="001C6052">
        <w:tc>
          <w:tcPr>
            <w:tcW w:w="550" w:type="dxa"/>
            <w:vMerge/>
            <w:shd w:val="clear" w:color="auto" w:fill="auto"/>
          </w:tcPr>
          <w:p w14:paraId="0FE6DB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6919F5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B9BD7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495076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448D3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8F714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9C9E2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10C2B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AE31D5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5E8B70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BC2FC2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D3C56C2" w14:textId="77777777" w:rsidTr="001C6052">
        <w:tc>
          <w:tcPr>
            <w:tcW w:w="550" w:type="dxa"/>
            <w:vMerge/>
            <w:shd w:val="clear" w:color="auto" w:fill="auto"/>
          </w:tcPr>
          <w:p w14:paraId="69B8EE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B2F5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A7E56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BB809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51C9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2B75D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F898D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B0917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6CD93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79E41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D4F109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467D1FCD" w14:textId="77777777" w:rsidTr="001C6052">
        <w:tc>
          <w:tcPr>
            <w:tcW w:w="550" w:type="dxa"/>
            <w:vMerge w:val="restart"/>
            <w:shd w:val="clear" w:color="auto" w:fill="auto"/>
          </w:tcPr>
          <w:p w14:paraId="1ED92B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8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C67350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1.1.6</w:t>
            </w:r>
            <w:r w:rsidRPr="00F11978">
              <w:rPr>
                <w:sz w:val="24"/>
                <w:szCs w:val="24"/>
              </w:rPr>
              <w:br/>
              <w:t>Оказание юридической помощи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E6A31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</w:t>
            </w:r>
          </w:p>
          <w:p w14:paraId="7B025A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4AA7559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2453E7BC" w14:textId="65CD6BB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1EDCC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ACDDC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690DD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9666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AE0B5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9945C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B9CB94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5DB7EB9" w14:textId="77777777" w:rsidTr="001C6052">
        <w:tc>
          <w:tcPr>
            <w:tcW w:w="550" w:type="dxa"/>
            <w:vMerge/>
            <w:shd w:val="clear" w:color="auto" w:fill="auto"/>
          </w:tcPr>
          <w:p w14:paraId="4939E6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D3D12C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B05C0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AB13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C1B17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667BB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481FF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39ABB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17E7E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CC5E7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F449A2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24E3FFA" w14:textId="77777777" w:rsidTr="001C6052">
        <w:tc>
          <w:tcPr>
            <w:tcW w:w="550" w:type="dxa"/>
            <w:vMerge/>
            <w:shd w:val="clear" w:color="auto" w:fill="auto"/>
          </w:tcPr>
          <w:p w14:paraId="409959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5F9F30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0ED53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BA158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D9D5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AE035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6627A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AFF2F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AC9E4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E61EF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E3214A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71C431B6" w14:textId="77777777" w:rsidTr="001C6052">
        <w:tc>
          <w:tcPr>
            <w:tcW w:w="550" w:type="dxa"/>
            <w:vMerge/>
            <w:shd w:val="clear" w:color="auto" w:fill="auto"/>
          </w:tcPr>
          <w:p w14:paraId="4EF92B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009A6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A30F7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9B7F6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F7318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D87E1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0F012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0696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8D436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02E48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AB08AA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5F8E83B0" w14:textId="77777777" w:rsidTr="001C6052">
        <w:tc>
          <w:tcPr>
            <w:tcW w:w="550" w:type="dxa"/>
            <w:vMerge/>
            <w:shd w:val="clear" w:color="auto" w:fill="auto"/>
          </w:tcPr>
          <w:p w14:paraId="0EB3F5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DB161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7EA37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F6EAB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AE66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49EA8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5A757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D046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43D19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6FDDC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3F9571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23253FA" w14:textId="77777777" w:rsidTr="001C6052">
        <w:trPr>
          <w:trHeight w:val="989"/>
        </w:trPr>
        <w:tc>
          <w:tcPr>
            <w:tcW w:w="550" w:type="dxa"/>
            <w:vMerge/>
            <w:shd w:val="clear" w:color="auto" w:fill="auto"/>
          </w:tcPr>
          <w:p w14:paraId="795EE6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C0AE5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2ECC2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FE9D2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8380C6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941BF4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A543F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D25D4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F43AAF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203B0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29DFE5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BC0F6C6" w14:textId="77777777" w:rsidTr="001C6052">
        <w:tc>
          <w:tcPr>
            <w:tcW w:w="550" w:type="dxa"/>
            <w:vMerge w:val="restart"/>
            <w:shd w:val="clear" w:color="auto" w:fill="auto"/>
          </w:tcPr>
          <w:p w14:paraId="2FCC5C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9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E611EB8" w14:textId="77777777" w:rsidR="009A1FDD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Мероприятие 1.1.7 </w:t>
            </w:r>
            <w:r w:rsidRPr="00F11978">
              <w:rPr>
                <w:sz w:val="24"/>
                <w:szCs w:val="24"/>
              </w:rPr>
              <w:br/>
              <w:t xml:space="preserve">Проведение </w:t>
            </w:r>
            <w:r w:rsidRPr="00F11978">
              <w:rPr>
                <w:sz w:val="24"/>
                <w:szCs w:val="24"/>
              </w:rPr>
              <w:lastRenderedPageBreak/>
              <w:t>районных фестивалей детского творчества и патриотической направленности, участие в краевых, всероссийских, международных фестивалях детского и молодежного творчества</w:t>
            </w:r>
            <w:r w:rsidR="009464D1">
              <w:rPr>
                <w:sz w:val="24"/>
                <w:szCs w:val="24"/>
              </w:rPr>
              <w:t xml:space="preserve">. </w:t>
            </w:r>
          </w:p>
          <w:p w14:paraId="4E06CEE2" w14:textId="743A1BD4" w:rsidR="009464D1" w:rsidRPr="00F11978" w:rsidRDefault="009464D1" w:rsidP="00BD28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печатной продукции, раздаточного материала.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63B89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50930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Комитет по культуре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2C9673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14:paraId="22CFFC13" w14:textId="5F11486B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2006239F" w14:textId="7CE3DA6E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464D1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6913F83" w14:textId="427A09AC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2D3E59A3" w14:textId="26450FC0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4C017BE9" w14:textId="2DE2754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</w:t>
            </w:r>
            <w:r w:rsidR="009464D1">
              <w:rPr>
                <w:sz w:val="24"/>
                <w:szCs w:val="24"/>
              </w:rPr>
              <w:t>5</w:t>
            </w: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6FFB6E3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AEEC1B1" w14:textId="77777777" w:rsidTr="001C6052">
        <w:tc>
          <w:tcPr>
            <w:tcW w:w="550" w:type="dxa"/>
            <w:vMerge/>
            <w:shd w:val="clear" w:color="auto" w:fill="auto"/>
          </w:tcPr>
          <w:p w14:paraId="54C7D0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0A56ED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59997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46A3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0F584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5EAA1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5542F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9B16E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6FA06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0CF3C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940183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E4055F9" w14:textId="77777777" w:rsidTr="001C6052">
        <w:tc>
          <w:tcPr>
            <w:tcW w:w="550" w:type="dxa"/>
            <w:vMerge/>
            <w:shd w:val="clear" w:color="auto" w:fill="auto"/>
          </w:tcPr>
          <w:p w14:paraId="04895B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487F9D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F87A9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27422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C5338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FA7E6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73C7B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65742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CADCCD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2982DC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321AEE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1A18E139" w14:textId="77777777" w:rsidTr="001C6052">
        <w:tc>
          <w:tcPr>
            <w:tcW w:w="550" w:type="dxa"/>
            <w:vMerge/>
            <w:shd w:val="clear" w:color="auto" w:fill="auto"/>
          </w:tcPr>
          <w:p w14:paraId="452EFA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658E7B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BBEFF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96BE3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B1334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ADE01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1E1FD0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B542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5D24C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FE024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4E180D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29472806" w14:textId="77777777" w:rsidTr="001C6052">
        <w:tc>
          <w:tcPr>
            <w:tcW w:w="550" w:type="dxa"/>
            <w:vMerge/>
            <w:shd w:val="clear" w:color="auto" w:fill="auto"/>
          </w:tcPr>
          <w:p w14:paraId="4784F9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36E6E3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E869BD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D15E7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C654D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14:paraId="054A0C4C" w14:textId="268EE7A7" w:rsidR="009A1FDD" w:rsidRPr="00F11978" w:rsidRDefault="001C6052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04C67CFB" w14:textId="3ED90EA9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464D1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DB55398" w14:textId="5ED1EBE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4054C0B7" w14:textId="507B53A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0E7205CC" w14:textId="643316B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</w:t>
            </w:r>
            <w:r w:rsidR="009464D1">
              <w:rPr>
                <w:sz w:val="24"/>
                <w:szCs w:val="24"/>
              </w:rPr>
              <w:t>5</w:t>
            </w: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47552A5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79F373DA" w14:textId="77777777" w:rsidTr="001C6052">
        <w:tc>
          <w:tcPr>
            <w:tcW w:w="550" w:type="dxa"/>
            <w:vMerge/>
            <w:shd w:val="clear" w:color="auto" w:fill="auto"/>
          </w:tcPr>
          <w:p w14:paraId="29D739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0D0920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C8032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D2105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6D045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F0DA5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99263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FF993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49074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4C1DC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C2F9EF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AB82675" w14:textId="77777777" w:rsidTr="001C6052">
        <w:tc>
          <w:tcPr>
            <w:tcW w:w="550" w:type="dxa"/>
            <w:vMerge w:val="restart"/>
            <w:shd w:val="clear" w:color="auto" w:fill="auto"/>
          </w:tcPr>
          <w:p w14:paraId="0BB05C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DA2A9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170BBA">
              <w:rPr>
                <w:color w:val="000000" w:themeColor="text1"/>
                <w:sz w:val="24"/>
                <w:szCs w:val="24"/>
              </w:rPr>
              <w:t>Задача 1.2</w:t>
            </w:r>
            <w:r w:rsidRPr="00170BBA">
              <w:rPr>
                <w:color w:val="000000" w:themeColor="text1"/>
                <w:sz w:val="24"/>
                <w:szCs w:val="24"/>
              </w:rPr>
              <w:br/>
              <w:t>Привлечение населения и частных охранных предприятий (ЧОП) к охране общественного порядка, пресечение противоправных проявлений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579FC4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07E577A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274C1647" w14:textId="49EEB61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</w:t>
            </w:r>
            <w:r w:rsidR="00EB1EBC">
              <w:rPr>
                <w:sz w:val="24"/>
                <w:szCs w:val="24"/>
              </w:rPr>
              <w:t>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CFF666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094C1F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BA2A03" w14:textId="52811155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EA8C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  <w:vAlign w:val="center"/>
          </w:tcPr>
          <w:p w14:paraId="491856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  <w:vAlign w:val="center"/>
          </w:tcPr>
          <w:p w14:paraId="45BC6B75" w14:textId="0ED58702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68734F5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88BFB20" w14:textId="77777777" w:rsidTr="001C6052">
        <w:tc>
          <w:tcPr>
            <w:tcW w:w="550" w:type="dxa"/>
            <w:vMerge/>
            <w:shd w:val="clear" w:color="auto" w:fill="auto"/>
          </w:tcPr>
          <w:p w14:paraId="75A82C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C0D83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43461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891D2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D52B0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84E52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FBDD0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EE1C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CC664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20020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9E7B15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7471DACE" w14:textId="77777777" w:rsidTr="001C6052">
        <w:tc>
          <w:tcPr>
            <w:tcW w:w="550" w:type="dxa"/>
            <w:vMerge/>
            <w:shd w:val="clear" w:color="auto" w:fill="auto"/>
          </w:tcPr>
          <w:p w14:paraId="6D2DD9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2F4A2A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E0FB2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B3E26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A5D50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8DC65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A3230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7B15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6E3BE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A1533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A5470A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27D3FD8A" w14:textId="77777777" w:rsidTr="001C6052">
        <w:tc>
          <w:tcPr>
            <w:tcW w:w="550" w:type="dxa"/>
            <w:vMerge/>
            <w:shd w:val="clear" w:color="auto" w:fill="auto"/>
          </w:tcPr>
          <w:p w14:paraId="4EE3F6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74EC2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294C2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FEEE2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A83BD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B0765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5DD1E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DC1E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D8C34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6C13E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E8AA47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5AA67EB3" w14:textId="77777777" w:rsidTr="001C6052">
        <w:tc>
          <w:tcPr>
            <w:tcW w:w="550" w:type="dxa"/>
            <w:vMerge/>
            <w:shd w:val="clear" w:color="auto" w:fill="auto"/>
          </w:tcPr>
          <w:p w14:paraId="0AB253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32855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B3248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1AE8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A4C72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DA5277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9A7399" w14:textId="3C82CCDC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51A2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  <w:vAlign w:val="center"/>
          </w:tcPr>
          <w:p w14:paraId="3DD9B4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  <w:vAlign w:val="center"/>
          </w:tcPr>
          <w:p w14:paraId="63DDAA05" w14:textId="5F7BCE6F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49D064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6D6EF41C" w14:textId="77777777" w:rsidTr="001C6052">
        <w:tc>
          <w:tcPr>
            <w:tcW w:w="550" w:type="dxa"/>
            <w:vMerge/>
            <w:shd w:val="clear" w:color="auto" w:fill="auto"/>
          </w:tcPr>
          <w:p w14:paraId="405787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8E69D6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23151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91680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F566D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1B14F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A3C59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84807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E62FC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683A2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2FF0BA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A2DDB02" w14:textId="77777777" w:rsidTr="001C6052">
        <w:tc>
          <w:tcPr>
            <w:tcW w:w="550" w:type="dxa"/>
            <w:vMerge w:val="restart"/>
            <w:shd w:val="clear" w:color="auto" w:fill="auto"/>
          </w:tcPr>
          <w:p w14:paraId="5497CC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11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E86C3F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1.2.1</w:t>
            </w:r>
            <w:r w:rsidRPr="00F11978">
              <w:rPr>
                <w:sz w:val="24"/>
                <w:szCs w:val="24"/>
              </w:rPr>
              <w:br/>
              <w:t xml:space="preserve">Организация работы круглосуточного «телефона доверия» по вопросам обеспечения правопорядка. Рассмотрение обращений граждан и их объединений с принятием </w:t>
            </w:r>
            <w:r w:rsidRPr="00F11978">
              <w:rPr>
                <w:sz w:val="24"/>
                <w:szCs w:val="24"/>
              </w:rPr>
              <w:lastRenderedPageBreak/>
              <w:t>комплексных решений. Система «соседского контроля», поощрения порядочных граждан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31830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A636FF7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67D5BC04" w14:textId="0D9AE582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Прокуратура Первомайского района </w:t>
            </w:r>
          </w:p>
          <w:p w14:paraId="0213DA33" w14:textId="4E77DFE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Новоалтайский межрайонный следственный отдел </w:t>
            </w:r>
            <w:r w:rsidRPr="00F11978">
              <w:rPr>
                <w:sz w:val="24"/>
                <w:szCs w:val="24"/>
              </w:rPr>
              <w:lastRenderedPageBreak/>
              <w:t>(по согласованию); органы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4EA687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5B89D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68526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2B68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54ACE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1E830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3A2DE1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E8156A4" w14:textId="77777777" w:rsidTr="001C6052">
        <w:tc>
          <w:tcPr>
            <w:tcW w:w="550" w:type="dxa"/>
            <w:vMerge/>
            <w:shd w:val="clear" w:color="auto" w:fill="auto"/>
          </w:tcPr>
          <w:p w14:paraId="7C37DB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F46B8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CCDB3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A5E66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28F81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672DF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00179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39AE6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87BD3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176B9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2AE947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87B4B58" w14:textId="77777777" w:rsidTr="001C6052">
        <w:tc>
          <w:tcPr>
            <w:tcW w:w="550" w:type="dxa"/>
            <w:vMerge/>
            <w:shd w:val="clear" w:color="auto" w:fill="auto"/>
          </w:tcPr>
          <w:p w14:paraId="72E5B6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89073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0E609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F6AD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6785F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38C03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D6FB9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21F74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BCF94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58900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3E80E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1F9E7DD3" w14:textId="77777777" w:rsidTr="001C6052">
        <w:tc>
          <w:tcPr>
            <w:tcW w:w="550" w:type="dxa"/>
            <w:vMerge/>
            <w:shd w:val="clear" w:color="auto" w:fill="auto"/>
          </w:tcPr>
          <w:p w14:paraId="7D062E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3BABE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93D98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B1418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D0BF7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F3377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481DD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51A06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28AA2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B87ED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8A57C4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12EF5EAA" w14:textId="77777777" w:rsidTr="001C6052">
        <w:tc>
          <w:tcPr>
            <w:tcW w:w="550" w:type="dxa"/>
            <w:vMerge/>
            <w:shd w:val="clear" w:color="auto" w:fill="auto"/>
          </w:tcPr>
          <w:p w14:paraId="1E4DD8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B6640B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CCE80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92799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F3918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C5D50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2E3DA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32726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C5CCA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EC39B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12992B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04D21D1" w14:textId="77777777" w:rsidTr="001C6052">
        <w:tc>
          <w:tcPr>
            <w:tcW w:w="550" w:type="dxa"/>
            <w:vMerge/>
            <w:shd w:val="clear" w:color="auto" w:fill="auto"/>
          </w:tcPr>
          <w:p w14:paraId="040F58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BD08CC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AB538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5503A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1F37F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569AD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23334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1792E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0FC0FF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0FE80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E9975E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D5E993D" w14:textId="77777777" w:rsidTr="001C6052">
        <w:tc>
          <w:tcPr>
            <w:tcW w:w="550" w:type="dxa"/>
            <w:vMerge w:val="restart"/>
            <w:shd w:val="clear" w:color="auto" w:fill="auto"/>
          </w:tcPr>
          <w:p w14:paraId="6A1735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12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763C34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1.2.2</w:t>
            </w:r>
            <w:r w:rsidRPr="00F11978">
              <w:rPr>
                <w:sz w:val="24"/>
                <w:szCs w:val="24"/>
              </w:rPr>
              <w:br/>
              <w:t>Поддержка гражданских инициатив и развитие общественных формирований правоохранительной направленности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947568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2ED652B" w14:textId="77777777" w:rsidR="006A6F0B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</w:t>
            </w:r>
          </w:p>
          <w:p w14:paraId="70CE794A" w14:textId="1DAB6278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0FF1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AA47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985CED" w14:textId="505403D5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31A36C" w14:textId="1078DCA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  <w:vAlign w:val="center"/>
          </w:tcPr>
          <w:p w14:paraId="04575057" w14:textId="51A78164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  <w:vAlign w:val="center"/>
          </w:tcPr>
          <w:p w14:paraId="24B1B9FA" w14:textId="6F484308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5138714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34A396E" w14:textId="77777777" w:rsidTr="001C6052">
        <w:tc>
          <w:tcPr>
            <w:tcW w:w="550" w:type="dxa"/>
            <w:vMerge/>
            <w:shd w:val="clear" w:color="auto" w:fill="auto"/>
          </w:tcPr>
          <w:p w14:paraId="3129C1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9E9A8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3FE782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45521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FE8BF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04B67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7D085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A26F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38AA3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8AB9F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B0A401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1BD81756" w14:textId="77777777" w:rsidTr="001C6052">
        <w:tc>
          <w:tcPr>
            <w:tcW w:w="550" w:type="dxa"/>
            <w:vMerge/>
            <w:shd w:val="clear" w:color="auto" w:fill="auto"/>
          </w:tcPr>
          <w:p w14:paraId="718A00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64EDD5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A8E5D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2A3CE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13620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4980E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86EA9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859BF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60EE4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45CC4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5E9F7E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2F5C5716" w14:textId="77777777" w:rsidTr="001C6052">
        <w:tc>
          <w:tcPr>
            <w:tcW w:w="550" w:type="dxa"/>
            <w:vMerge/>
            <w:shd w:val="clear" w:color="auto" w:fill="auto"/>
          </w:tcPr>
          <w:p w14:paraId="4C03FD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0203D3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FD91F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78DE4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71C2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C4FC4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B3365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C426A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90ACE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EB104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812413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B779C2A" w14:textId="77777777" w:rsidTr="001C6052">
        <w:tc>
          <w:tcPr>
            <w:tcW w:w="550" w:type="dxa"/>
            <w:vMerge/>
            <w:shd w:val="clear" w:color="auto" w:fill="auto"/>
          </w:tcPr>
          <w:p w14:paraId="0485AF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B41A8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36AE6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07F9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7FC9F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7E4F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BDC9D5" w14:textId="7556BB6B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F4B77D" w14:textId="07B54F1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  <w:vAlign w:val="center"/>
          </w:tcPr>
          <w:p w14:paraId="432FF859" w14:textId="221BABF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  <w:vAlign w:val="center"/>
          </w:tcPr>
          <w:p w14:paraId="2257422E" w14:textId="40B7493A" w:rsidR="009A1FDD" w:rsidRPr="00F11978" w:rsidRDefault="008D684F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08929C0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F395C5C" w14:textId="77777777" w:rsidTr="001C6052">
        <w:tc>
          <w:tcPr>
            <w:tcW w:w="550" w:type="dxa"/>
            <w:vMerge/>
            <w:shd w:val="clear" w:color="auto" w:fill="auto"/>
          </w:tcPr>
          <w:p w14:paraId="36AEF4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0DCA11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B1D2D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95CC8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77E62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A54C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E636C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74787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E17E2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54B61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7DB32D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B0DD37D" w14:textId="77777777" w:rsidTr="001C6052">
        <w:tc>
          <w:tcPr>
            <w:tcW w:w="550" w:type="dxa"/>
            <w:vMerge w:val="restart"/>
            <w:shd w:val="clear" w:color="auto" w:fill="auto"/>
          </w:tcPr>
          <w:p w14:paraId="769906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13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79AFE2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1.2.3</w:t>
            </w:r>
            <w:r w:rsidRPr="00F11978">
              <w:rPr>
                <w:sz w:val="24"/>
                <w:szCs w:val="24"/>
              </w:rPr>
              <w:br/>
              <w:t>Взаимодействие с ЧОП на договорной основе в сфере профилактики преступлений и правонарушений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0149A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203EC98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7172180E" w14:textId="1BC8D0E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111B5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F5E064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522DA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36BF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064EF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B47A1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5FAA16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54EC31EA" w14:textId="77777777" w:rsidTr="001C6052">
        <w:tc>
          <w:tcPr>
            <w:tcW w:w="550" w:type="dxa"/>
            <w:vMerge/>
            <w:shd w:val="clear" w:color="auto" w:fill="auto"/>
          </w:tcPr>
          <w:p w14:paraId="0C7746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6DEC31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EF59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B4FC8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D7CF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845BE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6BCC5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2FC43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2ADC8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FF171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C9B17C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8E3AE55" w14:textId="77777777" w:rsidTr="001C6052">
        <w:tc>
          <w:tcPr>
            <w:tcW w:w="550" w:type="dxa"/>
            <w:vMerge/>
            <w:shd w:val="clear" w:color="auto" w:fill="auto"/>
          </w:tcPr>
          <w:p w14:paraId="0443CB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D6702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898D30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9E52F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84EC3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09DF2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676F44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867F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ED113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5EF04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D87415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E30BEA8" w14:textId="77777777" w:rsidTr="001C6052">
        <w:tc>
          <w:tcPr>
            <w:tcW w:w="550" w:type="dxa"/>
            <w:vMerge/>
            <w:shd w:val="clear" w:color="auto" w:fill="auto"/>
          </w:tcPr>
          <w:p w14:paraId="11A3BE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BE19D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4F30E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B8A93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4794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B1C61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ADF47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2D2C5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AF3E3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973A87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513A86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B0B1EAA" w14:textId="77777777" w:rsidTr="001C6052">
        <w:tc>
          <w:tcPr>
            <w:tcW w:w="550" w:type="dxa"/>
            <w:vMerge/>
            <w:shd w:val="clear" w:color="auto" w:fill="auto"/>
          </w:tcPr>
          <w:p w14:paraId="7F0EE5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996DBE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B8033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0568A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305C5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F77C6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08E8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DC7FD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C5AA1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BEF77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CB8727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59B0A9AE" w14:textId="77777777" w:rsidTr="001C6052">
        <w:tc>
          <w:tcPr>
            <w:tcW w:w="550" w:type="dxa"/>
            <w:vMerge/>
            <w:shd w:val="clear" w:color="auto" w:fill="auto"/>
          </w:tcPr>
          <w:p w14:paraId="44A409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40A276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496C3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6CF71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F36F1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9D876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04DBE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19C18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C68BD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92DB9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A2F0A7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30C2546" w14:textId="77777777" w:rsidTr="001C6052">
        <w:tc>
          <w:tcPr>
            <w:tcW w:w="550" w:type="dxa"/>
            <w:vMerge w:val="restart"/>
            <w:shd w:val="clear" w:color="auto" w:fill="auto"/>
          </w:tcPr>
          <w:p w14:paraId="696A521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14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EDD6E44" w14:textId="0706AE6F" w:rsidR="009A1FDD" w:rsidRPr="00F11978" w:rsidRDefault="009A1FDD" w:rsidP="00BD2831">
            <w:pPr>
              <w:rPr>
                <w:sz w:val="24"/>
                <w:szCs w:val="24"/>
              </w:rPr>
            </w:pPr>
            <w:r w:rsidRPr="00170BBA">
              <w:rPr>
                <w:color w:val="000000" w:themeColor="text1"/>
                <w:sz w:val="24"/>
                <w:szCs w:val="24"/>
              </w:rPr>
              <w:t>Задача 1.3</w:t>
            </w:r>
            <w:r w:rsidRPr="00170BBA">
              <w:rPr>
                <w:color w:val="000000" w:themeColor="text1"/>
                <w:sz w:val="24"/>
                <w:szCs w:val="24"/>
              </w:rPr>
              <w:br/>
              <w:t xml:space="preserve">Профилактика правонарушений среди лиц, склонных к противоправному поведению, </w:t>
            </w:r>
            <w:r w:rsidR="00170BBA" w:rsidRPr="00170BBA">
              <w:rPr>
                <w:color w:val="000000" w:themeColor="text1"/>
                <w:sz w:val="24"/>
                <w:szCs w:val="24"/>
              </w:rPr>
              <w:t>лиц,</w:t>
            </w:r>
            <w:r w:rsidRPr="00170BBA">
              <w:rPr>
                <w:color w:val="000000" w:themeColor="text1"/>
                <w:sz w:val="24"/>
                <w:szCs w:val="24"/>
              </w:rPr>
              <w:t xml:space="preserve"> освободившихся из мест лишения свободы, </w:t>
            </w:r>
            <w:r w:rsidR="00170BBA" w:rsidRPr="00170BBA">
              <w:rPr>
                <w:color w:val="000000" w:themeColor="text1"/>
                <w:sz w:val="24"/>
                <w:szCs w:val="24"/>
              </w:rPr>
              <w:t>детей,</w:t>
            </w:r>
            <w:r w:rsidRPr="00170BBA">
              <w:rPr>
                <w:color w:val="000000" w:themeColor="text1"/>
                <w:sz w:val="24"/>
                <w:szCs w:val="24"/>
              </w:rPr>
              <w:t xml:space="preserve"> состоящих на учете в КДН и ЗП, и их родителей; граждан, страдающих </w:t>
            </w:r>
            <w:r w:rsidRPr="00170BBA">
              <w:rPr>
                <w:color w:val="000000" w:themeColor="text1"/>
                <w:sz w:val="24"/>
                <w:szCs w:val="24"/>
              </w:rPr>
              <w:lastRenderedPageBreak/>
              <w:t>алкоголизмом и наркоманией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FDBFB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6B11C48" w14:textId="77777777" w:rsidR="00EB1EBC" w:rsidRDefault="009A1FDD" w:rsidP="00BD2831">
            <w:pPr>
              <w:pStyle w:val="ConsPlusCell"/>
              <w:widowControl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44701B01" w14:textId="6B98242F" w:rsidR="00EB1EBC" w:rsidRDefault="009A1FDD" w:rsidP="00BD2831">
            <w:pPr>
              <w:pStyle w:val="ConsPlusCell"/>
              <w:widowControl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(по согласованию); КДН и ЗП администрации района;</w:t>
            </w:r>
          </w:p>
          <w:p w14:paraId="1C68734B" w14:textId="77777777" w:rsidR="00EB1EBC" w:rsidRDefault="009A1FDD" w:rsidP="00BD2831">
            <w:pPr>
              <w:pStyle w:val="ConsPlusCell"/>
              <w:widowControl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 xml:space="preserve"> КГБУЗ «Первомайская ЦРБ им. А.Ф. Воробьева» </w:t>
            </w:r>
          </w:p>
          <w:p w14:paraId="3A46F027" w14:textId="77777777" w:rsidR="00EB1EBC" w:rsidRDefault="009A1FDD" w:rsidP="00BD2831">
            <w:pPr>
              <w:pStyle w:val="ConsPlusCell"/>
              <w:widowControl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согласованию); ОМВД России по </w:t>
            </w:r>
            <w:r w:rsidRPr="00F119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Первомайскому району </w:t>
            </w:r>
          </w:p>
          <w:p w14:paraId="355E4E0F" w14:textId="6E1BC44F" w:rsidR="009A1FDD" w:rsidRPr="00F11978" w:rsidRDefault="009A1FDD" w:rsidP="00BD2831">
            <w:pPr>
              <w:pStyle w:val="ConsPlusCell"/>
              <w:widowControl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согласованию); филиал по Первомайскому району ФКУ УИИ УФСИН России по Алтайскому краю                     </w:t>
            </w:r>
            <w:r w:rsidR="00EB1EBC" w:rsidRPr="00F11978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F11978">
              <w:rPr>
                <w:rFonts w:ascii="Times New Roman" w:hAnsi="Times New Roman" w:cs="Times New Roman"/>
                <w:sz w:val="24"/>
                <w:szCs w:val="24"/>
              </w:rPr>
              <w:t>по согласованию)</w:t>
            </w:r>
          </w:p>
          <w:p w14:paraId="7DE55D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4A99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00,0</w:t>
            </w:r>
          </w:p>
        </w:tc>
        <w:tc>
          <w:tcPr>
            <w:tcW w:w="851" w:type="dxa"/>
            <w:shd w:val="clear" w:color="auto" w:fill="auto"/>
          </w:tcPr>
          <w:p w14:paraId="3FFBC58F" w14:textId="77777777" w:rsidR="009A1FDD" w:rsidRPr="00F11978" w:rsidRDefault="000B401F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8D6E899" w14:textId="547550C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A613C5" w14:textId="33A9689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29512C68" w14:textId="051F4C52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2A216255" w14:textId="1CBF8DE1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5DC6147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02FE5FE" w14:textId="77777777" w:rsidTr="001C6052">
        <w:tc>
          <w:tcPr>
            <w:tcW w:w="550" w:type="dxa"/>
            <w:vMerge/>
            <w:shd w:val="clear" w:color="auto" w:fill="auto"/>
          </w:tcPr>
          <w:p w14:paraId="53FEB4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61D2C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CDEF2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015A7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9D20F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AB220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E929E8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9D7C1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53301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0C514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3A6C71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A547E64" w14:textId="77777777" w:rsidTr="001C6052">
        <w:tc>
          <w:tcPr>
            <w:tcW w:w="550" w:type="dxa"/>
            <w:vMerge/>
            <w:shd w:val="clear" w:color="auto" w:fill="auto"/>
          </w:tcPr>
          <w:p w14:paraId="6896FC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68EDB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B7450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2F38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6A48C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1B6FE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45153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F57B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A825A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5CDA7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D8DF74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16343F70" w14:textId="77777777" w:rsidTr="001C6052">
        <w:tc>
          <w:tcPr>
            <w:tcW w:w="550" w:type="dxa"/>
            <w:vMerge/>
            <w:shd w:val="clear" w:color="auto" w:fill="auto"/>
          </w:tcPr>
          <w:p w14:paraId="068198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B5B64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1E93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20EF5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ECAC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CB0FF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D54B0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F4C8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DACCA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8DCFC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0BC632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37481105" w14:textId="77777777" w:rsidTr="001C6052">
        <w:tc>
          <w:tcPr>
            <w:tcW w:w="550" w:type="dxa"/>
            <w:vMerge/>
            <w:shd w:val="clear" w:color="auto" w:fill="auto"/>
          </w:tcPr>
          <w:p w14:paraId="6D7259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6E4E98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6DEAA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750B8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EBFA4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191D8FD0" w14:textId="77777777" w:rsidR="009A1FDD" w:rsidRPr="00F11978" w:rsidRDefault="000B401F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E22E7EB" w14:textId="6A6DCAF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C27F58B" w14:textId="2364BB2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6403A0CC" w14:textId="105837E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7A3CA100" w14:textId="7BB2AB0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02F9769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9701A2E" w14:textId="77777777" w:rsidTr="001C6052">
        <w:tc>
          <w:tcPr>
            <w:tcW w:w="550" w:type="dxa"/>
            <w:vMerge/>
            <w:shd w:val="clear" w:color="auto" w:fill="auto"/>
          </w:tcPr>
          <w:p w14:paraId="62C1B8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CC43CA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F58322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89E2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5B6E5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49E13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F6D4D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3462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7B194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29A80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C52396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025F6AB" w14:textId="77777777" w:rsidTr="001C6052">
        <w:tc>
          <w:tcPr>
            <w:tcW w:w="550" w:type="dxa"/>
            <w:vMerge w:val="restart"/>
            <w:shd w:val="clear" w:color="auto" w:fill="auto"/>
          </w:tcPr>
          <w:p w14:paraId="2CA905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15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B3DCD8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1.3.1</w:t>
            </w:r>
            <w:r w:rsidRPr="00F11978">
              <w:rPr>
                <w:sz w:val="24"/>
                <w:szCs w:val="24"/>
              </w:rPr>
              <w:br/>
              <w:t>Учет семей и несовершеннолетних, находящихся в социально опасном положении и состоящих на учете в КДН и ЗП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3D0219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D5EB057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5874F2FA" w14:textId="199A3E8F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</w:t>
            </w:r>
          </w:p>
          <w:p w14:paraId="69139CE4" w14:textId="3076CBCB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КДН и ЗП администрации района; </w:t>
            </w:r>
          </w:p>
          <w:p w14:paraId="149F915C" w14:textId="5A722C20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89840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3FEA6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B473C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F7EB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00C53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3F5E33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B1A6F2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61C28C6" w14:textId="77777777" w:rsidTr="001C6052">
        <w:tc>
          <w:tcPr>
            <w:tcW w:w="550" w:type="dxa"/>
            <w:vMerge/>
            <w:shd w:val="clear" w:color="auto" w:fill="auto"/>
          </w:tcPr>
          <w:p w14:paraId="1B74C2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9438FE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FF589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997D7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14619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949F8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5C212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139EF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6ABCF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84283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AC1C12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87B4CCC" w14:textId="77777777" w:rsidTr="001C6052">
        <w:tc>
          <w:tcPr>
            <w:tcW w:w="550" w:type="dxa"/>
            <w:vMerge/>
            <w:shd w:val="clear" w:color="auto" w:fill="auto"/>
          </w:tcPr>
          <w:p w14:paraId="7154F6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80187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43729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44D9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34F95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F2D68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C15D7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0549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EDD3A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81A0A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A1B684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F6ECEBE" w14:textId="77777777" w:rsidTr="001C6052">
        <w:tc>
          <w:tcPr>
            <w:tcW w:w="550" w:type="dxa"/>
            <w:vMerge/>
            <w:shd w:val="clear" w:color="auto" w:fill="auto"/>
          </w:tcPr>
          <w:p w14:paraId="6D3DF7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D3A242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8AB6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836D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B104F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BC91E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D96AC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851D3D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639D1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31D69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A6FD5E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7710DED" w14:textId="77777777" w:rsidTr="001C6052">
        <w:tc>
          <w:tcPr>
            <w:tcW w:w="550" w:type="dxa"/>
            <w:vMerge/>
            <w:shd w:val="clear" w:color="auto" w:fill="auto"/>
          </w:tcPr>
          <w:p w14:paraId="08FE53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FD8EE5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03B70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68AD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1D06E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431E5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943B0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4E180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A1945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67CAD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8198E3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73DF22E2" w14:textId="77777777" w:rsidTr="001C6052">
        <w:tc>
          <w:tcPr>
            <w:tcW w:w="550" w:type="dxa"/>
            <w:vMerge/>
            <w:shd w:val="clear" w:color="auto" w:fill="auto"/>
          </w:tcPr>
          <w:p w14:paraId="172FF7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6243DF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76989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6DBB7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62B35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AE1B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C5083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E05D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57D4B7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2C5C5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83066A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D45AAF3" w14:textId="77777777" w:rsidTr="001C6052">
        <w:tc>
          <w:tcPr>
            <w:tcW w:w="550" w:type="dxa"/>
            <w:vMerge w:val="restart"/>
            <w:shd w:val="clear" w:color="auto" w:fill="auto"/>
          </w:tcPr>
          <w:p w14:paraId="524A1F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16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0AA44C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1.3.2</w:t>
            </w:r>
            <w:r w:rsidRPr="00F11978">
              <w:rPr>
                <w:sz w:val="24"/>
                <w:szCs w:val="24"/>
              </w:rPr>
              <w:br/>
              <w:t>Выявление семей и несовершеннолетних, находящихся в социально опасном положении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1F1CB8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906F1AC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6683839E" w14:textId="5E5D36AA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ОМВД России по Первомайскому району </w:t>
            </w:r>
          </w:p>
          <w:p w14:paraId="428292F6" w14:textId="264CAC8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</w:t>
            </w:r>
          </w:p>
          <w:p w14:paraId="2BCE4C1B" w14:textId="2A1D44E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КДН и ЗП администрации района;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отдел молодежной политики и </w:t>
            </w:r>
            <w:r w:rsidRPr="00F11978">
              <w:rPr>
                <w:sz w:val="24"/>
                <w:szCs w:val="24"/>
              </w:rPr>
              <w:lastRenderedPageBreak/>
              <w:t>взаимодействия с общественными организациями администрации района;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комитет администрации района по образованию</w:t>
            </w:r>
          </w:p>
        </w:tc>
        <w:tc>
          <w:tcPr>
            <w:tcW w:w="771" w:type="dxa"/>
            <w:shd w:val="clear" w:color="auto" w:fill="auto"/>
          </w:tcPr>
          <w:p w14:paraId="244A64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4F731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A36F6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988CC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01724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2D95C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7CC8CE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112785B" w14:textId="77777777" w:rsidTr="001C6052">
        <w:tc>
          <w:tcPr>
            <w:tcW w:w="550" w:type="dxa"/>
            <w:vMerge/>
            <w:shd w:val="clear" w:color="auto" w:fill="auto"/>
          </w:tcPr>
          <w:p w14:paraId="64BBE5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6116D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2B591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AAE81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BD69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48C0D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BED9A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4435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4CA8F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9F4A5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9857C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1E212096" w14:textId="77777777" w:rsidTr="001C6052">
        <w:tc>
          <w:tcPr>
            <w:tcW w:w="550" w:type="dxa"/>
            <w:vMerge/>
            <w:shd w:val="clear" w:color="auto" w:fill="auto"/>
          </w:tcPr>
          <w:p w14:paraId="3C9FFC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A2978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89B8C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270AE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7D018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538AE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A8D37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9CF9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F0D48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BAF42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DA0D53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DF9F9D3" w14:textId="77777777" w:rsidTr="001C6052">
        <w:tc>
          <w:tcPr>
            <w:tcW w:w="550" w:type="dxa"/>
            <w:vMerge/>
            <w:shd w:val="clear" w:color="auto" w:fill="auto"/>
          </w:tcPr>
          <w:p w14:paraId="77EBE0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F1254B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D47F1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C0D73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B13B5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E2AF4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0F72E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B2AF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30EAA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4AFF3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D24F5E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F103B5C" w14:textId="77777777" w:rsidTr="001C6052">
        <w:tc>
          <w:tcPr>
            <w:tcW w:w="550" w:type="dxa"/>
            <w:vMerge/>
            <w:shd w:val="clear" w:color="auto" w:fill="auto"/>
          </w:tcPr>
          <w:p w14:paraId="29F217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771E46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7546F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D55D0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197D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CE3CD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A4EF9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2C083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E6E95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36F1A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84FF8F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37735420" w14:textId="77777777" w:rsidTr="001C6052">
        <w:tc>
          <w:tcPr>
            <w:tcW w:w="550" w:type="dxa"/>
            <w:vMerge/>
            <w:shd w:val="clear" w:color="auto" w:fill="auto"/>
          </w:tcPr>
          <w:p w14:paraId="7CC201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9BCA31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4CA49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F6551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CE74C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06593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3D035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9DA1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B3A90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0BAFD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0960CB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49A4C10" w14:textId="77777777" w:rsidTr="001C6052">
        <w:tc>
          <w:tcPr>
            <w:tcW w:w="550" w:type="dxa"/>
            <w:vMerge w:val="restart"/>
            <w:shd w:val="clear" w:color="auto" w:fill="auto"/>
          </w:tcPr>
          <w:p w14:paraId="5E6F2E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17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A4753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1.3.3</w:t>
            </w:r>
            <w:r w:rsidRPr="00F11978">
              <w:rPr>
                <w:sz w:val="24"/>
                <w:szCs w:val="24"/>
              </w:rPr>
              <w:br/>
              <w:t>Предоставление адресной социальной помощи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D6DD6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9A424A4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УСЗН по г. Новоалтайску и Первомайскому району</w:t>
            </w:r>
          </w:p>
          <w:p w14:paraId="09CB7C58" w14:textId="6617C9C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5E6DEF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A7C3A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AE10F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728B8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0284B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4DD4D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90309C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FF7F819" w14:textId="77777777" w:rsidTr="001C6052">
        <w:tc>
          <w:tcPr>
            <w:tcW w:w="550" w:type="dxa"/>
            <w:vMerge/>
            <w:shd w:val="clear" w:color="auto" w:fill="auto"/>
          </w:tcPr>
          <w:p w14:paraId="3E64F3E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1EEBD7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EE652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4FA7F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8FC66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5F8A0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E2A5D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5B55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CFC7A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CFD27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6E73C1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BABBCD4" w14:textId="77777777" w:rsidTr="001C6052">
        <w:tc>
          <w:tcPr>
            <w:tcW w:w="550" w:type="dxa"/>
            <w:vMerge/>
            <w:shd w:val="clear" w:color="auto" w:fill="auto"/>
          </w:tcPr>
          <w:p w14:paraId="36F599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6FF088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0F728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4EA6F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0CD2C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A1EFE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21F9A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16EC5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19B97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908D3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2B1022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4D47B03" w14:textId="77777777" w:rsidTr="001C6052">
        <w:tc>
          <w:tcPr>
            <w:tcW w:w="550" w:type="dxa"/>
            <w:vMerge/>
            <w:shd w:val="clear" w:color="auto" w:fill="auto"/>
          </w:tcPr>
          <w:p w14:paraId="7677C8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C5DC01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39E6D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E13D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F03A9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A8505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C2D88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9EAC8A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F1FD5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345EA5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C3B2A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F49E656" w14:textId="77777777" w:rsidTr="001C6052">
        <w:tc>
          <w:tcPr>
            <w:tcW w:w="550" w:type="dxa"/>
            <w:vMerge/>
            <w:shd w:val="clear" w:color="auto" w:fill="auto"/>
          </w:tcPr>
          <w:p w14:paraId="568004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8385C6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53D38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A4CE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DA63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2E83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17468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9C7AB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C03DC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B31DC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2E03B2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88B7BB7" w14:textId="77777777" w:rsidTr="001C6052">
        <w:trPr>
          <w:trHeight w:val="245"/>
        </w:trPr>
        <w:tc>
          <w:tcPr>
            <w:tcW w:w="550" w:type="dxa"/>
            <w:vMerge/>
            <w:shd w:val="clear" w:color="auto" w:fill="auto"/>
          </w:tcPr>
          <w:p w14:paraId="011660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87280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6189A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8DF5D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C0B52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96BB8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480C5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B1581D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32396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750EA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63DB66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BAD38B4" w14:textId="77777777" w:rsidTr="001C6052">
        <w:tc>
          <w:tcPr>
            <w:tcW w:w="550" w:type="dxa"/>
            <w:vMerge w:val="restart"/>
            <w:shd w:val="clear" w:color="auto" w:fill="auto"/>
          </w:tcPr>
          <w:p w14:paraId="6A15DD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18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3D945D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1.3.4</w:t>
            </w:r>
            <w:r w:rsidRPr="00F11978">
              <w:rPr>
                <w:sz w:val="24"/>
                <w:szCs w:val="24"/>
              </w:rPr>
              <w:br/>
              <w:t>Предоставление мер социальной поддержки (по обращению)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215957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135C01C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7B74D550" w14:textId="0F844AC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C285E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3C0A7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0F74B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A1FDD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3864D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2670C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668C07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512FAE3" w14:textId="77777777" w:rsidTr="001C6052">
        <w:tc>
          <w:tcPr>
            <w:tcW w:w="550" w:type="dxa"/>
            <w:vMerge/>
            <w:shd w:val="clear" w:color="auto" w:fill="auto"/>
          </w:tcPr>
          <w:p w14:paraId="7F6532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439C1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4C785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54A2E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E5FE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750ED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6A8B6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726C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DC848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78244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B9D856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2C5A30D" w14:textId="77777777" w:rsidTr="001C6052">
        <w:tc>
          <w:tcPr>
            <w:tcW w:w="550" w:type="dxa"/>
            <w:vMerge/>
            <w:shd w:val="clear" w:color="auto" w:fill="auto"/>
          </w:tcPr>
          <w:p w14:paraId="442F9A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4F974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56A6F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F4862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0335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13A9A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034C3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4003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9CC32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9BE72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A282F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C4BC78C" w14:textId="77777777" w:rsidTr="001C6052">
        <w:tc>
          <w:tcPr>
            <w:tcW w:w="550" w:type="dxa"/>
            <w:vMerge/>
            <w:shd w:val="clear" w:color="auto" w:fill="auto"/>
          </w:tcPr>
          <w:p w14:paraId="630CEE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22C811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06041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BB64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1886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6E558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771CC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3CFF7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C62E4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8E862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61C71E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C84B5BC" w14:textId="77777777" w:rsidTr="001C6052">
        <w:tc>
          <w:tcPr>
            <w:tcW w:w="550" w:type="dxa"/>
            <w:vMerge/>
            <w:shd w:val="clear" w:color="auto" w:fill="auto"/>
          </w:tcPr>
          <w:p w14:paraId="32332B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005F45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F7ACC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09D4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52F9D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EC1BB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9340E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D1432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AE327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760FE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F1AA6F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6FE59465" w14:textId="77777777" w:rsidTr="001C6052">
        <w:tc>
          <w:tcPr>
            <w:tcW w:w="550" w:type="dxa"/>
            <w:vMerge/>
            <w:shd w:val="clear" w:color="auto" w:fill="auto"/>
          </w:tcPr>
          <w:p w14:paraId="0A3CE3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CE64B0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9D99B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C1FC7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A2613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1B5B5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2EFEA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9001E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4A881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F7BAA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64E2B7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42183E0C" w14:textId="77777777" w:rsidTr="001C6052">
        <w:tc>
          <w:tcPr>
            <w:tcW w:w="550" w:type="dxa"/>
            <w:vMerge w:val="restart"/>
            <w:shd w:val="clear" w:color="auto" w:fill="auto"/>
          </w:tcPr>
          <w:p w14:paraId="557ADA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19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52425F1" w14:textId="19CB1EEC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1.3.5</w:t>
            </w:r>
            <w:r w:rsidRPr="00F11978">
              <w:rPr>
                <w:sz w:val="24"/>
                <w:szCs w:val="24"/>
              </w:rPr>
              <w:br/>
              <w:t xml:space="preserve">Обследование жилищно-бытовых условий лиц, вернувшихся из мест лишения свободы; несовершеннолетних (семей), состоящих на учете в КДН и ЗП; </w:t>
            </w:r>
            <w:r w:rsidR="00170BBA" w:rsidRPr="00F11978">
              <w:rPr>
                <w:sz w:val="24"/>
                <w:szCs w:val="24"/>
              </w:rPr>
              <w:t>граждан,</w:t>
            </w:r>
            <w:r w:rsidRPr="00F11978">
              <w:rPr>
                <w:sz w:val="24"/>
                <w:szCs w:val="24"/>
              </w:rPr>
              <w:t xml:space="preserve"> находящихся в трудной жизненной ситуации и т.д.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36D07B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CE09A17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2F126F2D" w14:textId="713FEFD4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</w:t>
            </w:r>
          </w:p>
          <w:p w14:paraId="771E9505" w14:textId="1ADD18F0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КДН и ЗП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6B47D1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D3D49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3304B8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CD8E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EE44B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72EE8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AB5CE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2D49A1B" w14:textId="77777777" w:rsidTr="001C6052">
        <w:tc>
          <w:tcPr>
            <w:tcW w:w="550" w:type="dxa"/>
            <w:vMerge/>
            <w:shd w:val="clear" w:color="auto" w:fill="auto"/>
          </w:tcPr>
          <w:p w14:paraId="37111F5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6EB087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1AFC2B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CE0D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1F135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DAC60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8FA8E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F3DA5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B05ED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D6FF7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B7501D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1539AE44" w14:textId="77777777" w:rsidTr="001C6052">
        <w:tc>
          <w:tcPr>
            <w:tcW w:w="550" w:type="dxa"/>
            <w:vMerge/>
            <w:shd w:val="clear" w:color="auto" w:fill="auto"/>
          </w:tcPr>
          <w:p w14:paraId="3128C1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8773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E716C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499D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24C1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40E27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E1C79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56616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87CE7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ACC30D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67A847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9FBA4F3" w14:textId="77777777" w:rsidTr="001C6052">
        <w:tc>
          <w:tcPr>
            <w:tcW w:w="550" w:type="dxa"/>
            <w:vMerge/>
            <w:shd w:val="clear" w:color="auto" w:fill="auto"/>
          </w:tcPr>
          <w:p w14:paraId="60DF2E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CF5E61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089AE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E5B4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45E0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ACD0F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7DB80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CD4B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0D7E9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63493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A195C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19536480" w14:textId="77777777" w:rsidTr="001C6052">
        <w:tc>
          <w:tcPr>
            <w:tcW w:w="550" w:type="dxa"/>
            <w:vMerge/>
            <w:shd w:val="clear" w:color="auto" w:fill="auto"/>
          </w:tcPr>
          <w:p w14:paraId="75F3F8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BA1CFE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9B28E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131CF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24C4C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43149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1DF1A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0CA6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B5FD9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72709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F9F322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3D777827" w14:textId="77777777" w:rsidTr="001C6052">
        <w:tc>
          <w:tcPr>
            <w:tcW w:w="550" w:type="dxa"/>
            <w:vMerge/>
            <w:shd w:val="clear" w:color="auto" w:fill="auto"/>
          </w:tcPr>
          <w:p w14:paraId="2F4338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0E204D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9E064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071E0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BC93F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285EE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70E53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967C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72147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2C698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7C8CD4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21FFD09" w14:textId="77777777" w:rsidTr="001C6052">
        <w:tc>
          <w:tcPr>
            <w:tcW w:w="550" w:type="dxa"/>
            <w:vMerge w:val="restart"/>
            <w:shd w:val="clear" w:color="auto" w:fill="auto"/>
          </w:tcPr>
          <w:p w14:paraId="2B4950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6AE94A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1.3.6</w:t>
            </w:r>
            <w:r w:rsidRPr="00F11978">
              <w:rPr>
                <w:sz w:val="24"/>
                <w:szCs w:val="24"/>
              </w:rPr>
              <w:br/>
              <w:t xml:space="preserve">Определение </w:t>
            </w:r>
            <w:r w:rsidRPr="00F11978">
              <w:rPr>
                <w:sz w:val="24"/>
                <w:szCs w:val="24"/>
              </w:rPr>
              <w:lastRenderedPageBreak/>
              <w:t>нуждаемости в предоставлении необходимых социальных услуг с учетом индивидуальных потребностей</w:t>
            </w:r>
          </w:p>
          <w:p w14:paraId="6288C67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 w:val="restart"/>
            <w:shd w:val="clear" w:color="auto" w:fill="auto"/>
          </w:tcPr>
          <w:p w14:paraId="3433C0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E13DB9E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</w:t>
            </w:r>
            <w:r w:rsidRPr="00F11978">
              <w:rPr>
                <w:sz w:val="24"/>
                <w:szCs w:val="24"/>
              </w:rPr>
              <w:lastRenderedPageBreak/>
              <w:t>Первомайскому району</w:t>
            </w:r>
          </w:p>
          <w:p w14:paraId="405D16E9" w14:textId="6EBC04D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E44B9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D8730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65C55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F4BAF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59056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D632F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117338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918CA0E" w14:textId="77777777" w:rsidTr="001C6052">
        <w:tc>
          <w:tcPr>
            <w:tcW w:w="550" w:type="dxa"/>
            <w:vMerge/>
            <w:shd w:val="clear" w:color="auto" w:fill="auto"/>
          </w:tcPr>
          <w:p w14:paraId="303B10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505E31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DE6A9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4F3F9F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EC82B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03C99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FE7AF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567A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E9960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D1992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91D036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730B19B" w14:textId="77777777" w:rsidTr="001C6052">
        <w:tc>
          <w:tcPr>
            <w:tcW w:w="550" w:type="dxa"/>
            <w:vMerge/>
            <w:shd w:val="clear" w:color="auto" w:fill="auto"/>
          </w:tcPr>
          <w:p w14:paraId="570C5F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0A6E85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E2B0B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45957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28292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62AC8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260A2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03E88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A03FF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66752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4E3EE1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2A1618E" w14:textId="77777777" w:rsidTr="001C6052">
        <w:tc>
          <w:tcPr>
            <w:tcW w:w="550" w:type="dxa"/>
            <w:vMerge/>
            <w:shd w:val="clear" w:color="auto" w:fill="auto"/>
          </w:tcPr>
          <w:p w14:paraId="321A60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8EE21E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29754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2A15F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CAA7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08EED3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62F234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96871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6D20D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3616A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B4DCC4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10B98B5A" w14:textId="77777777" w:rsidTr="001C6052">
        <w:tc>
          <w:tcPr>
            <w:tcW w:w="550" w:type="dxa"/>
            <w:vMerge/>
            <w:shd w:val="clear" w:color="auto" w:fill="auto"/>
          </w:tcPr>
          <w:p w14:paraId="442868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D30FC7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B51EF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53F6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D149E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B1765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BA764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D95F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12BD0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8F1FD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69EAF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BC9F078" w14:textId="77777777" w:rsidTr="001C6052">
        <w:trPr>
          <w:trHeight w:val="787"/>
        </w:trPr>
        <w:tc>
          <w:tcPr>
            <w:tcW w:w="550" w:type="dxa"/>
            <w:vMerge/>
            <w:shd w:val="clear" w:color="auto" w:fill="auto"/>
          </w:tcPr>
          <w:p w14:paraId="3923C1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BB01DE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E7704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6F097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6F93F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303A4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DC988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7EE3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9F2C9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23B8E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1DAA3C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09ED52C2" w14:textId="77777777" w:rsidTr="001C6052">
        <w:trPr>
          <w:trHeight w:val="1966"/>
        </w:trPr>
        <w:tc>
          <w:tcPr>
            <w:tcW w:w="550" w:type="dxa"/>
            <w:vMerge w:val="restart"/>
            <w:shd w:val="clear" w:color="auto" w:fill="auto"/>
          </w:tcPr>
          <w:p w14:paraId="1D1B0A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21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15B9D1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1.3.7</w:t>
            </w:r>
            <w:r w:rsidRPr="00F11978">
              <w:rPr>
                <w:sz w:val="24"/>
                <w:szCs w:val="24"/>
              </w:rPr>
              <w:br/>
              <w:t>Составление индивидуальных программ предоставления услуг, закрепляющих право на предоставление полустационарного и стационарного обслуживания и социального сопровождения (по обращению)</w:t>
            </w:r>
          </w:p>
          <w:p w14:paraId="22A6FF5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 w:val="restart"/>
            <w:shd w:val="clear" w:color="auto" w:fill="auto"/>
          </w:tcPr>
          <w:p w14:paraId="7B9F2B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99C38BF" w14:textId="77777777" w:rsidR="006A6F0B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(по согласованию); </w:t>
            </w:r>
          </w:p>
          <w:p w14:paraId="2446B8D4" w14:textId="104386E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КДН и ЗП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482D72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27D89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51114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5898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0EE9C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D0517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76C89C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FAA2884" w14:textId="77777777" w:rsidTr="001C6052">
        <w:tc>
          <w:tcPr>
            <w:tcW w:w="550" w:type="dxa"/>
            <w:vMerge/>
            <w:shd w:val="clear" w:color="auto" w:fill="auto"/>
          </w:tcPr>
          <w:p w14:paraId="708CA5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EAE907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9E89A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B76D5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D72E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3136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5021A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BE0E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23BC1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977CF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455EE7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B9F5AFD" w14:textId="77777777" w:rsidTr="001C6052">
        <w:tc>
          <w:tcPr>
            <w:tcW w:w="550" w:type="dxa"/>
            <w:vMerge/>
            <w:shd w:val="clear" w:color="auto" w:fill="auto"/>
          </w:tcPr>
          <w:p w14:paraId="7DE12F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2DEF8F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F026E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B5063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FBEE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CF5DE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F5483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84B32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7DD1F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8FB66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F9D966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A23031F" w14:textId="77777777" w:rsidTr="001C6052">
        <w:tc>
          <w:tcPr>
            <w:tcW w:w="550" w:type="dxa"/>
            <w:vMerge/>
            <w:shd w:val="clear" w:color="auto" w:fill="auto"/>
          </w:tcPr>
          <w:p w14:paraId="7B725B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33C5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629CE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CF041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8119F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72AEE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50BBB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E14B2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B090B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4FC3A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B6EF11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7453B3C" w14:textId="77777777" w:rsidTr="001C6052">
        <w:tc>
          <w:tcPr>
            <w:tcW w:w="550" w:type="dxa"/>
            <w:vMerge/>
            <w:shd w:val="clear" w:color="auto" w:fill="auto"/>
          </w:tcPr>
          <w:p w14:paraId="5C3BB6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9D3FD3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4A74A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0D0D1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60C9F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D4454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16C63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63A29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05E26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6F1E8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96C354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96B2648" w14:textId="77777777" w:rsidTr="001C6052">
        <w:tc>
          <w:tcPr>
            <w:tcW w:w="550" w:type="dxa"/>
            <w:vMerge/>
            <w:shd w:val="clear" w:color="auto" w:fill="auto"/>
          </w:tcPr>
          <w:p w14:paraId="35FE67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BD3B45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3B965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A8497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BB45A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1045E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FA824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08BB6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AD331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329E6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98EE16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E86436E" w14:textId="77777777" w:rsidTr="001C6052">
        <w:tc>
          <w:tcPr>
            <w:tcW w:w="550" w:type="dxa"/>
            <w:vMerge w:val="restart"/>
            <w:shd w:val="clear" w:color="auto" w:fill="auto"/>
          </w:tcPr>
          <w:p w14:paraId="2EA872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22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F3E346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1.3.8</w:t>
            </w:r>
            <w:r w:rsidRPr="00F11978">
              <w:rPr>
                <w:sz w:val="24"/>
                <w:szCs w:val="24"/>
              </w:rPr>
              <w:br/>
              <w:t xml:space="preserve">Выработка и реализация системы мер социального обслуживания, реабилитации, адаптации и трудоустройства лиц, освободившихся из мест лишения свободы и состоящих под </w:t>
            </w:r>
            <w:r w:rsidRPr="00F11978">
              <w:rPr>
                <w:sz w:val="24"/>
                <w:szCs w:val="24"/>
              </w:rPr>
              <w:lastRenderedPageBreak/>
              <w:t>административным надзором органов внутренних дел, а также лиц без определенного места жительства, нуждающихся в государственной поддержке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06D365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D70C0DE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УСЗН по г. Новоалтайску и Первомайскому району</w:t>
            </w:r>
          </w:p>
          <w:p w14:paraId="46B576EE" w14:textId="77777777" w:rsidR="006A6F0B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согласованию); филиал по Первомайскому району ФКУ УИИ УФСИН России по Алтайскому краю (по согласованию); ОМВД России по </w:t>
            </w:r>
            <w:r w:rsidRPr="00F11978">
              <w:rPr>
                <w:sz w:val="24"/>
                <w:szCs w:val="24"/>
              </w:rPr>
              <w:lastRenderedPageBreak/>
              <w:t xml:space="preserve">Первомайскому району </w:t>
            </w:r>
          </w:p>
          <w:p w14:paraId="58C9DF00" w14:textId="4939BA8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КГБУЗ «Первомайская ЦРБ им. А.Ф. Воробьева» (по согласованию); КДН и ЗП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537CDC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00,0</w:t>
            </w:r>
          </w:p>
        </w:tc>
        <w:tc>
          <w:tcPr>
            <w:tcW w:w="851" w:type="dxa"/>
            <w:shd w:val="clear" w:color="auto" w:fill="auto"/>
          </w:tcPr>
          <w:p w14:paraId="7822966C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61F19B3A" w14:textId="582BE2C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CDCF2CA" w14:textId="26A787B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135AE662" w14:textId="040E7AC2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2144FD85" w14:textId="3A8820F2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6EBE887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CD069BA" w14:textId="77777777" w:rsidTr="001C6052">
        <w:tc>
          <w:tcPr>
            <w:tcW w:w="550" w:type="dxa"/>
            <w:vMerge/>
            <w:shd w:val="clear" w:color="auto" w:fill="auto"/>
          </w:tcPr>
          <w:p w14:paraId="1FD592B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F6AB32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B67A0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93BD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BC818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6687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66622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41F5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88257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B734E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19F06B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6BEB90B" w14:textId="77777777" w:rsidTr="001C6052">
        <w:tc>
          <w:tcPr>
            <w:tcW w:w="550" w:type="dxa"/>
            <w:vMerge/>
            <w:shd w:val="clear" w:color="auto" w:fill="auto"/>
          </w:tcPr>
          <w:p w14:paraId="5274CB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5B3B44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17DF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0EFF8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126F7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EFD5E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926A9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B4A47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B9EED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AFECA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BAFEA5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279C998" w14:textId="77777777" w:rsidTr="001C6052">
        <w:tc>
          <w:tcPr>
            <w:tcW w:w="550" w:type="dxa"/>
            <w:vMerge/>
            <w:shd w:val="clear" w:color="auto" w:fill="auto"/>
          </w:tcPr>
          <w:p w14:paraId="4DCDAAD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20F89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9EE83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3548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D3727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7ECC4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1437C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50609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3B94C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6B404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31F4A8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473A44D" w14:textId="77777777" w:rsidTr="001C6052">
        <w:tc>
          <w:tcPr>
            <w:tcW w:w="550" w:type="dxa"/>
            <w:vMerge/>
            <w:shd w:val="clear" w:color="auto" w:fill="auto"/>
          </w:tcPr>
          <w:p w14:paraId="7537B5C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5461AF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D8557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F69D8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AB10D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355D979F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628E73FE" w14:textId="1111791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E04D12F" w14:textId="665E789C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69D9BFDA" w14:textId="5145E70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61A20ED8" w14:textId="01BD59D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21206FF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7FC5415" w14:textId="77777777" w:rsidTr="001C6052">
        <w:tc>
          <w:tcPr>
            <w:tcW w:w="550" w:type="dxa"/>
            <w:vMerge/>
            <w:shd w:val="clear" w:color="auto" w:fill="auto"/>
          </w:tcPr>
          <w:p w14:paraId="137314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0F2265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4B582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260A4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0A383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C00F4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BA13D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3B39B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C4EDB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854BC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5DC858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67E696D" w14:textId="77777777" w:rsidTr="001C6052">
        <w:tc>
          <w:tcPr>
            <w:tcW w:w="550" w:type="dxa"/>
            <w:vMerge w:val="restart"/>
            <w:shd w:val="clear" w:color="auto" w:fill="auto"/>
          </w:tcPr>
          <w:p w14:paraId="763265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23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67257BE" w14:textId="77777777" w:rsidR="009A1FDD" w:rsidRPr="00F11978" w:rsidRDefault="009A1FDD" w:rsidP="00BD2831">
            <w:pPr>
              <w:rPr>
                <w:color w:val="FF0000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Задача 1.4</w:t>
            </w:r>
            <w:r w:rsidRPr="00F11978">
              <w:rPr>
                <w:color w:val="000000" w:themeColor="text1"/>
                <w:sz w:val="24"/>
                <w:szCs w:val="24"/>
              </w:rPr>
              <w:br/>
              <w:t>Профилактика виктимного поведения граждан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B9CBD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1F5735F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7C2BAE4B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Прокуратура Первомайского района</w:t>
            </w:r>
          </w:p>
          <w:p w14:paraId="7722DC3D" w14:textId="3AA0508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согласованию); Новоалтайский межрайонный следственный отдел (по согласованию); Редакция газеты «Первомайский вестник»; отдел по делам ГО и ЧС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0F6816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74586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13855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92731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F956E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2B53E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E2181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7924AA3" w14:textId="77777777" w:rsidTr="001C6052">
        <w:tc>
          <w:tcPr>
            <w:tcW w:w="550" w:type="dxa"/>
            <w:vMerge/>
            <w:shd w:val="clear" w:color="auto" w:fill="auto"/>
          </w:tcPr>
          <w:p w14:paraId="0A9F32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852999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3DB16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709E4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19FFF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0BAD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51060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4BB5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386A6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FB48D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C9D3F4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9340C2E" w14:textId="77777777" w:rsidTr="001C6052">
        <w:tc>
          <w:tcPr>
            <w:tcW w:w="550" w:type="dxa"/>
            <w:vMerge/>
            <w:shd w:val="clear" w:color="auto" w:fill="auto"/>
          </w:tcPr>
          <w:p w14:paraId="124604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2CCE9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8FF18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D48B6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8797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1D73A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8E99F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59A94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65024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B9481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B37729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461C571" w14:textId="77777777" w:rsidTr="001C6052">
        <w:tc>
          <w:tcPr>
            <w:tcW w:w="550" w:type="dxa"/>
            <w:vMerge/>
            <w:shd w:val="clear" w:color="auto" w:fill="auto"/>
          </w:tcPr>
          <w:p w14:paraId="6CC42E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D3242C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C37B1D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FAF5D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5A7A4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B4BB5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27507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AEB77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FC1EA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D3C3A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AAB9AE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24CC7A45" w14:textId="77777777" w:rsidTr="001C6052">
        <w:tc>
          <w:tcPr>
            <w:tcW w:w="550" w:type="dxa"/>
            <w:vMerge/>
            <w:shd w:val="clear" w:color="auto" w:fill="auto"/>
          </w:tcPr>
          <w:p w14:paraId="25E044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7BAB5F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0E3CF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A4C3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1FB2F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C64E9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66043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16D6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536DA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45A12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E78366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61A32EAF" w14:textId="77777777" w:rsidTr="001C6052">
        <w:tc>
          <w:tcPr>
            <w:tcW w:w="550" w:type="dxa"/>
            <w:vMerge/>
            <w:shd w:val="clear" w:color="auto" w:fill="auto"/>
          </w:tcPr>
          <w:p w14:paraId="537B62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8E672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518FD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CA43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C8E4B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9F4EC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2ACF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954F4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B29D6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F13AB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095E5F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27B6D3E" w14:textId="77777777" w:rsidTr="001C6052">
        <w:tc>
          <w:tcPr>
            <w:tcW w:w="550" w:type="dxa"/>
            <w:vMerge w:val="restart"/>
            <w:shd w:val="clear" w:color="auto" w:fill="auto"/>
          </w:tcPr>
          <w:p w14:paraId="4C42CB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24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977D63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1.4.1</w:t>
            </w:r>
            <w:r w:rsidRPr="00F11978">
              <w:rPr>
                <w:sz w:val="24"/>
                <w:szCs w:val="24"/>
              </w:rPr>
              <w:br/>
              <w:t xml:space="preserve">Регулярное освещение на страницах Интернет-сайта и газеты «Первомайский Вестник» информации о </w:t>
            </w:r>
            <w:r w:rsidRPr="00F11978">
              <w:rPr>
                <w:sz w:val="24"/>
                <w:szCs w:val="24"/>
              </w:rPr>
              <w:lastRenderedPageBreak/>
              <w:t>причинах и условиях совершения значимых преступлений, способах и средствах правомерной защиты от преступных и иных посягательство, проблемах подростковой преступности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56176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6F24CDB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56178E3A" w14:textId="60B83C68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Прокуратура Первомайского района</w:t>
            </w:r>
          </w:p>
          <w:p w14:paraId="470F2F55" w14:textId="5BEC0F0C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 xml:space="preserve"> (по согласованию); Новоалтайский межрайонный следственный отдел (по согласованию); Редакция газеты «Первомайский вестник»;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отдел по делам ГО и ЧС администрации района</w:t>
            </w:r>
          </w:p>
          <w:p w14:paraId="2C97BDB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45646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CEE17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4FAF2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2F85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C1EFC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BC484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D1A3BF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75E2B4C3" w14:textId="77777777" w:rsidTr="001C6052">
        <w:tc>
          <w:tcPr>
            <w:tcW w:w="550" w:type="dxa"/>
            <w:vMerge/>
            <w:shd w:val="clear" w:color="auto" w:fill="auto"/>
          </w:tcPr>
          <w:p w14:paraId="741A96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B08ADB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6FCCC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B4D6C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450AE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64449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B774B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D06AE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46E0D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D0305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7FF3D6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15157B5" w14:textId="77777777" w:rsidTr="001C6052">
        <w:tc>
          <w:tcPr>
            <w:tcW w:w="550" w:type="dxa"/>
            <w:vMerge/>
            <w:shd w:val="clear" w:color="auto" w:fill="auto"/>
          </w:tcPr>
          <w:p w14:paraId="153D86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465E74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46695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93F2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CC28D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ECB61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B6BA2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B56BD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9A39D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4EE19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D64DBC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B806164" w14:textId="77777777" w:rsidTr="001C6052">
        <w:tc>
          <w:tcPr>
            <w:tcW w:w="550" w:type="dxa"/>
            <w:vMerge/>
            <w:shd w:val="clear" w:color="auto" w:fill="auto"/>
          </w:tcPr>
          <w:p w14:paraId="089EAD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A80114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E24D5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61A76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0504A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33939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553FF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26FE8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A48F9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CA74F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992B03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2B2445DC" w14:textId="77777777" w:rsidTr="001C6052">
        <w:tc>
          <w:tcPr>
            <w:tcW w:w="550" w:type="dxa"/>
            <w:vMerge/>
            <w:shd w:val="clear" w:color="auto" w:fill="auto"/>
          </w:tcPr>
          <w:p w14:paraId="472500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916A7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2AF59D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1730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0BDC7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B8813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E735A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7223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7C34E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A9603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801764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3A961DD" w14:textId="77777777" w:rsidTr="001C6052">
        <w:tc>
          <w:tcPr>
            <w:tcW w:w="550" w:type="dxa"/>
            <w:vMerge/>
            <w:shd w:val="clear" w:color="auto" w:fill="auto"/>
          </w:tcPr>
          <w:p w14:paraId="2998D34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ED1F4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1D5EF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75627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F33BF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F46FD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1873D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4821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63318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14F7F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1DA6D8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B4243C3" w14:textId="77777777" w:rsidTr="001C6052">
        <w:tc>
          <w:tcPr>
            <w:tcW w:w="550" w:type="dxa"/>
            <w:vMerge w:val="restart"/>
            <w:shd w:val="clear" w:color="auto" w:fill="auto"/>
          </w:tcPr>
          <w:p w14:paraId="641C1D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5A846E8" w14:textId="77777777" w:rsidR="009A1FDD" w:rsidRPr="00F11978" w:rsidRDefault="009A1FDD" w:rsidP="00BD2831">
            <w:pPr>
              <w:rPr>
                <w:color w:val="FF0000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Задача 1.5</w:t>
            </w:r>
            <w:r w:rsidRPr="00F11978">
              <w:rPr>
                <w:color w:val="000000" w:themeColor="text1"/>
                <w:sz w:val="24"/>
                <w:szCs w:val="24"/>
              </w:rPr>
              <w:br/>
              <w:t>Совершенствование законодательной базы в сфере профилактики преступлений и иных правонарушений и внедрение новых методов в профилактическую деятельность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3B501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8516819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по делам ГО и ЧС администрации района; УСЗН по г. Новоалтайску и Первомайскому району (по согласованию); КГБУЗ «Первомайская ЦРБ им. А.Ф. Воробьева» (по согласованию); ОМВД России по Первомайскому району </w:t>
            </w:r>
          </w:p>
          <w:p w14:paraId="5F906BAD" w14:textId="427FB50C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Прокуратура Первомайского района </w:t>
            </w:r>
          </w:p>
          <w:p w14:paraId="5049319B" w14:textId="42B191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Новоалтайский межрайонный следственный отдел (по согласованию); органы </w:t>
            </w:r>
            <w:r w:rsidRPr="00F11978">
              <w:rPr>
                <w:sz w:val="24"/>
                <w:szCs w:val="24"/>
              </w:rPr>
              <w:lastRenderedPageBreak/>
              <w:t>администрации Первомайского района,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задействованные в работе межведомственной комиссии; </w:t>
            </w:r>
          </w:p>
          <w:p w14:paraId="1200E58F" w14:textId="26135FA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районное Собрание депутатов Первомайского района</w:t>
            </w:r>
          </w:p>
        </w:tc>
        <w:tc>
          <w:tcPr>
            <w:tcW w:w="771" w:type="dxa"/>
            <w:shd w:val="clear" w:color="auto" w:fill="auto"/>
          </w:tcPr>
          <w:p w14:paraId="477363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0CE93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FEA87D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6B4F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6C951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43C37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5341CD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D5E8404" w14:textId="77777777" w:rsidTr="001C6052">
        <w:tc>
          <w:tcPr>
            <w:tcW w:w="550" w:type="dxa"/>
            <w:vMerge/>
            <w:shd w:val="clear" w:color="auto" w:fill="auto"/>
          </w:tcPr>
          <w:p w14:paraId="582E4E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82B8F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8FE6C4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8D32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ACB5D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6CC71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C1D82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11AA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7CD4C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9FA81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A4A3EF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0419723" w14:textId="77777777" w:rsidTr="001C6052">
        <w:tc>
          <w:tcPr>
            <w:tcW w:w="550" w:type="dxa"/>
            <w:vMerge/>
            <w:shd w:val="clear" w:color="auto" w:fill="auto"/>
          </w:tcPr>
          <w:p w14:paraId="7DFB51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D7A9F2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438E5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5C55D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F9D59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27D04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2D90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C19C7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40ADCF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FCD07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796D3A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1863ED73" w14:textId="77777777" w:rsidTr="001C6052">
        <w:tc>
          <w:tcPr>
            <w:tcW w:w="550" w:type="dxa"/>
            <w:vMerge/>
            <w:shd w:val="clear" w:color="auto" w:fill="auto"/>
          </w:tcPr>
          <w:p w14:paraId="5F4FF6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9BAFAB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53066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CDF66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15C74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2EDF4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DC777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84A05B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ACB5A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649E9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C93AD1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38564C66" w14:textId="77777777" w:rsidTr="001C6052">
        <w:tc>
          <w:tcPr>
            <w:tcW w:w="550" w:type="dxa"/>
            <w:vMerge/>
            <w:shd w:val="clear" w:color="auto" w:fill="auto"/>
          </w:tcPr>
          <w:p w14:paraId="4C9921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995EC7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79DEE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0DBDFF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2CA9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281B7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5598F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D40B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CD0B1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D45E4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6860C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2E70362" w14:textId="77777777" w:rsidTr="001C6052">
        <w:tc>
          <w:tcPr>
            <w:tcW w:w="550" w:type="dxa"/>
            <w:vMerge/>
            <w:shd w:val="clear" w:color="auto" w:fill="auto"/>
          </w:tcPr>
          <w:p w14:paraId="61BDBA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69C110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C4570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EFC21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9964A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5B443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F98DC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65A43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FD254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30273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013CE8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5655AF4" w14:textId="77777777" w:rsidTr="001C6052">
        <w:tc>
          <w:tcPr>
            <w:tcW w:w="550" w:type="dxa"/>
            <w:vMerge w:val="restart"/>
            <w:shd w:val="clear" w:color="auto" w:fill="auto"/>
          </w:tcPr>
          <w:p w14:paraId="3379A7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26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D20D44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1.5.1</w:t>
            </w:r>
            <w:r w:rsidRPr="00F11978">
              <w:rPr>
                <w:sz w:val="24"/>
                <w:szCs w:val="24"/>
              </w:rPr>
              <w:br/>
              <w:t>Внесение предложений районному Собранию депутатов по вопросам совершенствования регионального и федерального законодательства в целях устранения пробелов в профилактической работе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F7DA8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FD8483A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3E720BD0" w14:textId="383BF950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Прокуратура Первомайского района </w:t>
            </w:r>
          </w:p>
          <w:p w14:paraId="428F1DAB" w14:textId="077213E6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Новоалтайский межрайонный следственный отдел (по согласованию); органы администрации Первомайского района, задействованные в работе межведомственной комиссии; </w:t>
            </w:r>
          </w:p>
          <w:p w14:paraId="22A6B946" w14:textId="7E4545A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районное Собрание депутатов Первомайского района</w:t>
            </w:r>
          </w:p>
        </w:tc>
        <w:tc>
          <w:tcPr>
            <w:tcW w:w="771" w:type="dxa"/>
            <w:shd w:val="clear" w:color="auto" w:fill="auto"/>
          </w:tcPr>
          <w:p w14:paraId="711E85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AEF90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38C92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D3CE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29403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36511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76C6B8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E2BC37E" w14:textId="77777777" w:rsidTr="001C6052">
        <w:tc>
          <w:tcPr>
            <w:tcW w:w="550" w:type="dxa"/>
            <w:vMerge/>
            <w:shd w:val="clear" w:color="auto" w:fill="auto"/>
          </w:tcPr>
          <w:p w14:paraId="2C5F1E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82AA87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78E21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29B48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A2949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CEF3D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12318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765C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9CB12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E8FC0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BE4A8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CD7E436" w14:textId="77777777" w:rsidTr="001C6052">
        <w:tc>
          <w:tcPr>
            <w:tcW w:w="550" w:type="dxa"/>
            <w:vMerge/>
            <w:shd w:val="clear" w:color="auto" w:fill="auto"/>
          </w:tcPr>
          <w:p w14:paraId="7FF793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7E2E12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5E489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B8E42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A718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453BF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BEB9A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88648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28BB7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4FFD2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5403FB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456ECC9" w14:textId="77777777" w:rsidTr="001C6052">
        <w:tc>
          <w:tcPr>
            <w:tcW w:w="550" w:type="dxa"/>
            <w:vMerge/>
            <w:shd w:val="clear" w:color="auto" w:fill="auto"/>
          </w:tcPr>
          <w:p w14:paraId="515A91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90C4A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ED5BA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5CB2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3B6A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D7FD3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BD0F5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720C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44B7E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F507D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F7BE9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BF3382D" w14:textId="77777777" w:rsidTr="001C6052">
        <w:tc>
          <w:tcPr>
            <w:tcW w:w="550" w:type="dxa"/>
            <w:vMerge/>
            <w:shd w:val="clear" w:color="auto" w:fill="auto"/>
          </w:tcPr>
          <w:p w14:paraId="05C6BD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657E7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4B15E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8F4B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B54E8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36788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5F543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D39CF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DD393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8BC07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088D22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297FACFF" w14:textId="77777777" w:rsidTr="001C6052">
        <w:tc>
          <w:tcPr>
            <w:tcW w:w="550" w:type="dxa"/>
            <w:vMerge/>
            <w:shd w:val="clear" w:color="auto" w:fill="auto"/>
          </w:tcPr>
          <w:p w14:paraId="4CBEE2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0BCA6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9601E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7508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FC247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B3C86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F861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B31B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C26BF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57A56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156C99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3011998" w14:textId="77777777" w:rsidTr="001C6052">
        <w:tc>
          <w:tcPr>
            <w:tcW w:w="550" w:type="dxa"/>
            <w:vMerge w:val="restart"/>
            <w:shd w:val="clear" w:color="auto" w:fill="auto"/>
          </w:tcPr>
          <w:p w14:paraId="221C8D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27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C5CF4F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1.5.2</w:t>
            </w:r>
            <w:r w:rsidRPr="00F11978">
              <w:rPr>
                <w:sz w:val="24"/>
                <w:szCs w:val="24"/>
              </w:rPr>
              <w:br/>
              <w:t>Участие в межведомственных рейдах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552E39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96BCB9A" w14:textId="74E539F9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 (по согласованию); органы администрации Первомайского района, задействованные в работе межведомственной комиссии;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УСЗН по г. Новоалтайску и Первомайскому району (по согласованию)</w:t>
            </w:r>
            <w:r w:rsidR="006A6F0B">
              <w:rPr>
                <w:sz w:val="24"/>
                <w:szCs w:val="24"/>
              </w:rPr>
              <w:t xml:space="preserve">; </w:t>
            </w:r>
            <w:r w:rsidRPr="00F11978">
              <w:rPr>
                <w:sz w:val="24"/>
                <w:szCs w:val="24"/>
              </w:rPr>
              <w:t>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676ECF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111B1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EC7E1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1EC0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7D73B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713C0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BBB7EE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2810CDF" w14:textId="77777777" w:rsidTr="001C6052">
        <w:tc>
          <w:tcPr>
            <w:tcW w:w="550" w:type="dxa"/>
            <w:vMerge/>
            <w:shd w:val="clear" w:color="auto" w:fill="auto"/>
          </w:tcPr>
          <w:p w14:paraId="0C3FD1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5CDF6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0F333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D041C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1CE69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6A2F5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4ABF8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47115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1499F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07AD9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404AD8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6699EB1" w14:textId="77777777" w:rsidTr="001C6052">
        <w:tc>
          <w:tcPr>
            <w:tcW w:w="550" w:type="dxa"/>
            <w:vMerge/>
            <w:shd w:val="clear" w:color="auto" w:fill="auto"/>
          </w:tcPr>
          <w:p w14:paraId="0BD7AD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C1A07A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DA4A0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F9F11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4632F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C113D6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C6C47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0EF44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61257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8AB0D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527E42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76077C5" w14:textId="77777777" w:rsidTr="001C6052">
        <w:tc>
          <w:tcPr>
            <w:tcW w:w="550" w:type="dxa"/>
            <w:vMerge/>
            <w:shd w:val="clear" w:color="auto" w:fill="auto"/>
          </w:tcPr>
          <w:p w14:paraId="1CF9A7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0ACB8D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D3D01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863F8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4484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59A60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E848D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E31A2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138B7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7EF3D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01B6E3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85C0A09" w14:textId="77777777" w:rsidTr="001C6052">
        <w:tc>
          <w:tcPr>
            <w:tcW w:w="550" w:type="dxa"/>
            <w:vMerge/>
            <w:shd w:val="clear" w:color="auto" w:fill="auto"/>
          </w:tcPr>
          <w:p w14:paraId="0ADF8C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D0E608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B9A76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FC413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03CAD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2CAC2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7A2D6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1859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A3094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4CDF0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B9B1AB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F933599" w14:textId="77777777" w:rsidTr="001C6052">
        <w:tc>
          <w:tcPr>
            <w:tcW w:w="550" w:type="dxa"/>
            <w:vMerge/>
            <w:shd w:val="clear" w:color="auto" w:fill="auto"/>
          </w:tcPr>
          <w:p w14:paraId="0DF9E0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61DB19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C322D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0AF3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26E8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EB6A0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F45D8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59E42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36802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82C49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5FCD56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A58BA13" w14:textId="77777777" w:rsidTr="001C6052">
        <w:tc>
          <w:tcPr>
            <w:tcW w:w="550" w:type="dxa"/>
            <w:vMerge w:val="restart"/>
            <w:shd w:val="clear" w:color="auto" w:fill="auto"/>
          </w:tcPr>
          <w:p w14:paraId="6D7BE1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28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473ECE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1.5.3</w:t>
            </w:r>
            <w:r w:rsidRPr="00F11978">
              <w:rPr>
                <w:sz w:val="24"/>
                <w:szCs w:val="24"/>
              </w:rPr>
              <w:br/>
              <w:t xml:space="preserve">Рассмотрение на заседаниях межведомственной комиссии форм и методов устранения причин и условий, способствующих совершению правонарушений, успешно применяемых в других регионах. Апробация данных методов по решению комиссии с </w:t>
            </w:r>
            <w:r w:rsidRPr="00F11978">
              <w:rPr>
                <w:sz w:val="24"/>
                <w:szCs w:val="24"/>
              </w:rPr>
              <w:lastRenderedPageBreak/>
              <w:t>выводами по дальнейшему внедрению на территории района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2E5553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6A274D4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 </w:t>
            </w:r>
          </w:p>
          <w:p w14:paraId="55879C99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Прокуратура Первомайского района </w:t>
            </w:r>
          </w:p>
          <w:p w14:paraId="1A64FB0F" w14:textId="71689E2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Новоалтайский межрайонный следственный отдел (по согласованию); органы администрации Первомайского района, </w:t>
            </w:r>
            <w:r w:rsidRPr="00F11978">
              <w:rPr>
                <w:sz w:val="24"/>
                <w:szCs w:val="24"/>
              </w:rPr>
              <w:lastRenderedPageBreak/>
              <w:t>задействованные в работе межведомственной комиссии</w:t>
            </w:r>
          </w:p>
        </w:tc>
        <w:tc>
          <w:tcPr>
            <w:tcW w:w="771" w:type="dxa"/>
            <w:shd w:val="clear" w:color="auto" w:fill="auto"/>
          </w:tcPr>
          <w:p w14:paraId="2F001E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A998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F40C9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80E4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2D306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4B46F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92061E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5E1B8FA7" w14:textId="77777777" w:rsidTr="001C6052">
        <w:tc>
          <w:tcPr>
            <w:tcW w:w="550" w:type="dxa"/>
            <w:vMerge/>
            <w:shd w:val="clear" w:color="auto" w:fill="auto"/>
          </w:tcPr>
          <w:p w14:paraId="18E75E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F33116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53091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55AA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7532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32C04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AA425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62EB5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8F3C0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A1C03F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FD233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8C5DD40" w14:textId="77777777" w:rsidTr="001C6052">
        <w:tc>
          <w:tcPr>
            <w:tcW w:w="550" w:type="dxa"/>
            <w:vMerge/>
            <w:shd w:val="clear" w:color="auto" w:fill="auto"/>
          </w:tcPr>
          <w:p w14:paraId="6262DD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DD027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AB36F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0BD38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62DDC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87684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5CEA4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394D5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FD6A7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78F67F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37ACAE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7D45413" w14:textId="77777777" w:rsidTr="001C6052">
        <w:tc>
          <w:tcPr>
            <w:tcW w:w="550" w:type="dxa"/>
            <w:vMerge/>
            <w:shd w:val="clear" w:color="auto" w:fill="auto"/>
          </w:tcPr>
          <w:p w14:paraId="19C5AC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89CCA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47D41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43602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70D42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2CF43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45EF3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9AAA4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286F5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E8A55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C035B5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3D21052" w14:textId="77777777" w:rsidTr="001C6052">
        <w:tc>
          <w:tcPr>
            <w:tcW w:w="550" w:type="dxa"/>
            <w:vMerge/>
            <w:shd w:val="clear" w:color="auto" w:fill="auto"/>
          </w:tcPr>
          <w:p w14:paraId="57AA48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AF09E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81C40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ED14D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E99ABA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85A5E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DED65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75E10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EB325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9BDF8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7F6D83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8458D7C" w14:textId="77777777" w:rsidTr="001C6052">
        <w:tc>
          <w:tcPr>
            <w:tcW w:w="550" w:type="dxa"/>
            <w:vMerge/>
            <w:shd w:val="clear" w:color="auto" w:fill="auto"/>
          </w:tcPr>
          <w:p w14:paraId="6CC8FF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5F1E53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BF466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A0B05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CD6AD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A8866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DD28AF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29B6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83D54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3E083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722ACA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29D90E3" w14:textId="77777777" w:rsidTr="001C6052">
        <w:tc>
          <w:tcPr>
            <w:tcW w:w="550" w:type="dxa"/>
            <w:vMerge w:val="restart"/>
            <w:shd w:val="clear" w:color="auto" w:fill="auto"/>
          </w:tcPr>
          <w:p w14:paraId="3F517E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29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464490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1.5.4</w:t>
            </w:r>
            <w:r w:rsidRPr="00F11978">
              <w:rPr>
                <w:sz w:val="24"/>
                <w:szCs w:val="24"/>
              </w:rPr>
              <w:br/>
              <w:t>Определение структуры системы профилактики правонарушений, компетенции всех ее субъектов, комплектование штата субъектов ответственными кадрами, в том числе через профессиональную ориентацию выпускников школ, обучение участников системы профилактики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0652F9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849AA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Органы администрации Первомайского района, задействованные в работе межведомственной комиссии</w:t>
            </w:r>
          </w:p>
        </w:tc>
        <w:tc>
          <w:tcPr>
            <w:tcW w:w="771" w:type="dxa"/>
            <w:shd w:val="clear" w:color="auto" w:fill="auto"/>
          </w:tcPr>
          <w:p w14:paraId="7D16F2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46FC6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F1287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EC2E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3C47E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42EE8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694B98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AC17B29" w14:textId="77777777" w:rsidTr="001C6052">
        <w:tc>
          <w:tcPr>
            <w:tcW w:w="550" w:type="dxa"/>
            <w:vMerge/>
            <w:shd w:val="clear" w:color="auto" w:fill="auto"/>
          </w:tcPr>
          <w:p w14:paraId="61CC14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2B254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B41B8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4B6C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F83EB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2DF0B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1D688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E2C78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B07C9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4BC72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C880F5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16B330D" w14:textId="77777777" w:rsidTr="001C6052">
        <w:tc>
          <w:tcPr>
            <w:tcW w:w="550" w:type="dxa"/>
            <w:vMerge/>
            <w:shd w:val="clear" w:color="auto" w:fill="auto"/>
          </w:tcPr>
          <w:p w14:paraId="7B9EA5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04844C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F847F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912DA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3532E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92F35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31B46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86A6D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6095B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005FF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128B31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2E0FD98" w14:textId="77777777" w:rsidTr="001C6052">
        <w:tc>
          <w:tcPr>
            <w:tcW w:w="550" w:type="dxa"/>
            <w:vMerge/>
            <w:shd w:val="clear" w:color="auto" w:fill="auto"/>
          </w:tcPr>
          <w:p w14:paraId="48924E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FD915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62558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BC0F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6B042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2E74B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E4F26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D9089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CF5C7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BFC51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9D59C7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C551A38" w14:textId="77777777" w:rsidTr="001C6052">
        <w:tc>
          <w:tcPr>
            <w:tcW w:w="550" w:type="dxa"/>
            <w:vMerge/>
            <w:shd w:val="clear" w:color="auto" w:fill="auto"/>
          </w:tcPr>
          <w:p w14:paraId="0C6D5A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A3D84D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51EB1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95C2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D4177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3A4D8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613DF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36D5D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5A46D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01A7B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2F7827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5679A604" w14:textId="77777777" w:rsidTr="001C6052">
        <w:tc>
          <w:tcPr>
            <w:tcW w:w="550" w:type="dxa"/>
            <w:vMerge/>
            <w:shd w:val="clear" w:color="auto" w:fill="auto"/>
          </w:tcPr>
          <w:p w14:paraId="17DBD4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6F455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2C4B6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8C1C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D38E3B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A85ED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F0776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6173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19B40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C07D74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3D9D2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18914A54" w14:textId="77777777" w:rsidTr="001C6052">
        <w:tc>
          <w:tcPr>
            <w:tcW w:w="550" w:type="dxa"/>
            <w:vMerge w:val="restart"/>
            <w:shd w:val="clear" w:color="auto" w:fill="auto"/>
          </w:tcPr>
          <w:p w14:paraId="13E2DE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30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182195B" w14:textId="77777777" w:rsidR="009A1FDD" w:rsidRPr="00F11978" w:rsidRDefault="009A1FDD" w:rsidP="00BD2831">
            <w:pPr>
              <w:rPr>
                <w:color w:val="FF0000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Задача 1.6</w:t>
            </w:r>
            <w:r w:rsidRPr="00F11978">
              <w:rPr>
                <w:color w:val="000000" w:themeColor="text1"/>
                <w:sz w:val="24"/>
                <w:szCs w:val="24"/>
              </w:rPr>
              <w:br/>
              <w:t>Пропаганда здорового образа жизни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7136B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D4E4373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по физической культуре и спорту администрации района; </w:t>
            </w:r>
          </w:p>
          <w:p w14:paraId="43A9749B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редакция газеты «Первомайский вестник» </w:t>
            </w:r>
          </w:p>
          <w:p w14:paraId="3EFD1959" w14:textId="2E7E705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0EC246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65,0</w:t>
            </w:r>
          </w:p>
        </w:tc>
        <w:tc>
          <w:tcPr>
            <w:tcW w:w="851" w:type="dxa"/>
            <w:shd w:val="clear" w:color="auto" w:fill="auto"/>
          </w:tcPr>
          <w:p w14:paraId="4E23B7CF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9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B4F7204" w14:textId="07A31046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41D5D9EC" w14:textId="5359B5A1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4415FDBD" w14:textId="2A4187D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1AB40EAF" w14:textId="3EE72E43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08A40CF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869BDF9" w14:textId="77777777" w:rsidTr="001C6052">
        <w:tc>
          <w:tcPr>
            <w:tcW w:w="550" w:type="dxa"/>
            <w:vMerge/>
            <w:shd w:val="clear" w:color="auto" w:fill="auto"/>
          </w:tcPr>
          <w:p w14:paraId="18DD24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D3CD9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68414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400D3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EC8D8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A3104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57B75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C48D0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306609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598F9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89A743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57C3E71E" w14:textId="77777777" w:rsidTr="001C6052">
        <w:tc>
          <w:tcPr>
            <w:tcW w:w="550" w:type="dxa"/>
            <w:vMerge/>
            <w:shd w:val="clear" w:color="auto" w:fill="auto"/>
          </w:tcPr>
          <w:p w14:paraId="5BA9B85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9110A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DD9A6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1E4F3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74E86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A9A4C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C6433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B07CA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4E9A0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1AC15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1C6EEC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E4F5696" w14:textId="77777777" w:rsidTr="001C6052">
        <w:tc>
          <w:tcPr>
            <w:tcW w:w="550" w:type="dxa"/>
            <w:vMerge/>
            <w:shd w:val="clear" w:color="auto" w:fill="auto"/>
          </w:tcPr>
          <w:p w14:paraId="118650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8E61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8611B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6297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15C9F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96053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F754F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265D6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7DB0D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9939E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F215F3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CBDE2F7" w14:textId="77777777" w:rsidTr="001C6052">
        <w:tc>
          <w:tcPr>
            <w:tcW w:w="550" w:type="dxa"/>
            <w:vMerge/>
            <w:shd w:val="clear" w:color="auto" w:fill="auto"/>
          </w:tcPr>
          <w:p w14:paraId="74B9B7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3D297B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112B7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61D0E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3CE06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65,0</w:t>
            </w:r>
          </w:p>
        </w:tc>
        <w:tc>
          <w:tcPr>
            <w:tcW w:w="851" w:type="dxa"/>
            <w:shd w:val="clear" w:color="auto" w:fill="auto"/>
          </w:tcPr>
          <w:p w14:paraId="41D9344D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9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4B84A82" w14:textId="394B6857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6D0F4394" w14:textId="3399B1A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7DA0633F" w14:textId="2F0649E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0D0C6A0A" w14:textId="41C82D2F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304CC8B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13F487A" w14:textId="77777777" w:rsidTr="001C6052">
        <w:trPr>
          <w:trHeight w:val="1954"/>
        </w:trPr>
        <w:tc>
          <w:tcPr>
            <w:tcW w:w="550" w:type="dxa"/>
            <w:vMerge/>
            <w:shd w:val="clear" w:color="auto" w:fill="auto"/>
          </w:tcPr>
          <w:p w14:paraId="6BB8CB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B58BA4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5EED9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1669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1CCF4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EC246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E2928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0F2D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D59BF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70A67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52F438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E7C0048" w14:textId="77777777" w:rsidTr="001C6052">
        <w:tc>
          <w:tcPr>
            <w:tcW w:w="550" w:type="dxa"/>
            <w:vMerge w:val="restart"/>
            <w:shd w:val="clear" w:color="auto" w:fill="auto"/>
          </w:tcPr>
          <w:p w14:paraId="73CC12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31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6DCD96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1.6.1</w:t>
            </w:r>
            <w:r w:rsidRPr="00F11978">
              <w:rPr>
                <w:sz w:val="24"/>
                <w:szCs w:val="24"/>
              </w:rPr>
              <w:br/>
              <w:t>Проведение массовых физкультурно-оздоровительных мероприятий среди детей и подростков, изготовление полиграфической продукции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118E47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A5C9A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6DA236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65,0</w:t>
            </w:r>
          </w:p>
        </w:tc>
        <w:tc>
          <w:tcPr>
            <w:tcW w:w="851" w:type="dxa"/>
            <w:shd w:val="clear" w:color="auto" w:fill="auto"/>
          </w:tcPr>
          <w:p w14:paraId="0319F15C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9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54D1909" w14:textId="1A3EF2BA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759B">
              <w:rPr>
                <w:sz w:val="24"/>
                <w:szCs w:val="24"/>
              </w:rPr>
              <w:t>3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9C6341B" w14:textId="1F4F1A1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53C9C560" w14:textId="38A883A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7EA5DE58" w14:textId="23B38481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759B">
              <w:rPr>
                <w:sz w:val="24"/>
                <w:szCs w:val="24"/>
              </w:rPr>
              <w:t>8</w:t>
            </w:r>
            <w:r w:rsidR="005A419B" w:rsidRPr="00F11978"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3C4FDA7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7D55A8AD" w14:textId="77777777" w:rsidTr="001C6052">
        <w:tc>
          <w:tcPr>
            <w:tcW w:w="550" w:type="dxa"/>
            <w:vMerge/>
            <w:shd w:val="clear" w:color="auto" w:fill="auto"/>
          </w:tcPr>
          <w:p w14:paraId="5623C5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550A60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1FDD0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3A71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A1D7B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814B38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D372A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864DF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0DD8F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EDAE9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F44614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1EDDF65" w14:textId="77777777" w:rsidTr="001C6052">
        <w:tc>
          <w:tcPr>
            <w:tcW w:w="550" w:type="dxa"/>
            <w:vMerge/>
            <w:shd w:val="clear" w:color="auto" w:fill="auto"/>
          </w:tcPr>
          <w:p w14:paraId="5A34EF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BDACE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43BA4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F2F08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5856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A0C64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86ABE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1368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D8FE5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45417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919E83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EAFFA7E" w14:textId="77777777" w:rsidTr="001C6052">
        <w:tc>
          <w:tcPr>
            <w:tcW w:w="550" w:type="dxa"/>
            <w:vMerge/>
            <w:shd w:val="clear" w:color="auto" w:fill="auto"/>
          </w:tcPr>
          <w:p w14:paraId="5D9FEA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AF8DA2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7D62F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EDC10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B78EC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9207B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E1C11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D5A6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04EC7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94301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A9B30E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3F96D4CC" w14:textId="77777777" w:rsidTr="001C6052">
        <w:tc>
          <w:tcPr>
            <w:tcW w:w="550" w:type="dxa"/>
            <w:vMerge/>
            <w:shd w:val="clear" w:color="auto" w:fill="auto"/>
          </w:tcPr>
          <w:p w14:paraId="10296E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08D26D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218A5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81E4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02152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65,0</w:t>
            </w:r>
          </w:p>
        </w:tc>
        <w:tc>
          <w:tcPr>
            <w:tcW w:w="851" w:type="dxa"/>
            <w:shd w:val="clear" w:color="auto" w:fill="auto"/>
          </w:tcPr>
          <w:p w14:paraId="395BF0CE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9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731ED19" w14:textId="27536079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759B">
              <w:rPr>
                <w:sz w:val="24"/>
                <w:szCs w:val="24"/>
              </w:rPr>
              <w:t>3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619EE3" w14:textId="33D05AD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49195D41" w14:textId="5B39BF8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1034" w:type="dxa"/>
            <w:gridSpan w:val="3"/>
            <w:shd w:val="clear" w:color="auto" w:fill="auto"/>
          </w:tcPr>
          <w:p w14:paraId="6D1B6AF1" w14:textId="451992D8" w:rsidR="009A1FDD" w:rsidRPr="00F11978" w:rsidRDefault="009464D1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759B">
              <w:rPr>
                <w:sz w:val="24"/>
                <w:szCs w:val="24"/>
              </w:rPr>
              <w:t>8</w:t>
            </w:r>
            <w:r w:rsidR="005A419B" w:rsidRPr="00F11978">
              <w:rPr>
                <w:sz w:val="24"/>
                <w:szCs w:val="24"/>
              </w:rPr>
              <w:t>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4FE281B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CD2F6D0" w14:textId="77777777" w:rsidTr="001C6052">
        <w:trPr>
          <w:trHeight w:val="1125"/>
        </w:trPr>
        <w:tc>
          <w:tcPr>
            <w:tcW w:w="550" w:type="dxa"/>
            <w:vMerge/>
            <w:shd w:val="clear" w:color="auto" w:fill="auto"/>
          </w:tcPr>
          <w:p w14:paraId="186E59F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C7F54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BE6A7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ABC77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B51F9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EF79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81639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7A742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6B4E8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55766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4F3821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781DA80" w14:textId="77777777" w:rsidTr="001C6052">
        <w:tc>
          <w:tcPr>
            <w:tcW w:w="550" w:type="dxa"/>
            <w:vMerge w:val="restart"/>
            <w:shd w:val="clear" w:color="auto" w:fill="auto"/>
          </w:tcPr>
          <w:p w14:paraId="64535B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32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CE885C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1.6.2</w:t>
            </w:r>
            <w:r w:rsidRPr="00F11978">
              <w:rPr>
                <w:sz w:val="24"/>
                <w:szCs w:val="24"/>
              </w:rPr>
              <w:br/>
              <w:t>Организация работы координационного совета по развитию физической культуры и спорта в районе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2F61CB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5C26F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1F3099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67F55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DF32D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175B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C194C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19CFB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E6FF11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0C6263E4" w14:textId="77777777" w:rsidTr="001C6052">
        <w:tc>
          <w:tcPr>
            <w:tcW w:w="550" w:type="dxa"/>
            <w:vMerge/>
            <w:shd w:val="clear" w:color="auto" w:fill="auto"/>
          </w:tcPr>
          <w:p w14:paraId="0BA828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D2F6BA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F4261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0B1B7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CDF3D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B3470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5CE06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DA12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80EAA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5AB99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327793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1EEABA1" w14:textId="77777777" w:rsidTr="001C6052">
        <w:tc>
          <w:tcPr>
            <w:tcW w:w="550" w:type="dxa"/>
            <w:vMerge/>
            <w:shd w:val="clear" w:color="auto" w:fill="auto"/>
          </w:tcPr>
          <w:p w14:paraId="359ECF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924CB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F95975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8DAD6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E73BC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91B1C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016F1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35F5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015D1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01434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22A759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1EF1385F" w14:textId="77777777" w:rsidTr="001C6052">
        <w:tc>
          <w:tcPr>
            <w:tcW w:w="550" w:type="dxa"/>
            <w:vMerge/>
            <w:shd w:val="clear" w:color="auto" w:fill="auto"/>
          </w:tcPr>
          <w:p w14:paraId="3C3AFD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E22CCE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81BE9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1CD37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8DF55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AE1D5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4CA0E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6A428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2C3C6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B9A36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62FB2F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14693542" w14:textId="77777777" w:rsidTr="001C6052">
        <w:tc>
          <w:tcPr>
            <w:tcW w:w="550" w:type="dxa"/>
            <w:vMerge/>
            <w:shd w:val="clear" w:color="auto" w:fill="auto"/>
          </w:tcPr>
          <w:p w14:paraId="270C66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1C751D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69A9E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4CF1E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C91D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68908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206DE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CA4C0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784C0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AC895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C12B2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4DB1584" w14:textId="77777777" w:rsidTr="001C6052">
        <w:trPr>
          <w:trHeight w:val="275"/>
        </w:trPr>
        <w:tc>
          <w:tcPr>
            <w:tcW w:w="550" w:type="dxa"/>
            <w:vMerge/>
            <w:shd w:val="clear" w:color="auto" w:fill="auto"/>
          </w:tcPr>
          <w:p w14:paraId="232CD1F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97E971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87627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7D4D4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ADE804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4ECCB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B491E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15F6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68A2AC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43D267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9EAEEE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231D3C3" w14:textId="77777777" w:rsidTr="001C6052">
        <w:tc>
          <w:tcPr>
            <w:tcW w:w="550" w:type="dxa"/>
            <w:vMerge w:val="restart"/>
            <w:shd w:val="clear" w:color="auto" w:fill="auto"/>
          </w:tcPr>
          <w:p w14:paraId="23D532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33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4FD939C" w14:textId="6C06357D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1.6.3</w:t>
            </w:r>
            <w:r w:rsidRPr="00F11978">
              <w:rPr>
                <w:sz w:val="24"/>
                <w:szCs w:val="24"/>
              </w:rPr>
              <w:br/>
              <w:t xml:space="preserve">Организация работы по осуществлению публикаций информации </w:t>
            </w:r>
            <w:r w:rsidR="00F11978" w:rsidRPr="00F11978">
              <w:rPr>
                <w:sz w:val="24"/>
                <w:szCs w:val="24"/>
              </w:rPr>
              <w:t>о спортивно</w:t>
            </w:r>
            <w:r w:rsidRPr="00F11978">
              <w:rPr>
                <w:sz w:val="24"/>
                <w:szCs w:val="24"/>
              </w:rPr>
              <w:t>-массовых мероприятиях, проблемах, связанных с потреблением ПАВ в газете «Первомайский вестник» и на Интернет-сайте администрации района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F14B1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7D1729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по физической культуре и спорту администрации района; </w:t>
            </w:r>
          </w:p>
          <w:p w14:paraId="4A7F9E84" w14:textId="1CF0FF41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редакция газеты «Первомайский вестник» </w:t>
            </w:r>
          </w:p>
          <w:p w14:paraId="67DAD55C" w14:textId="3FDADDE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51381CF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0BCE5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9B6DC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320B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5FF3E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BFBC4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49CE60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504661C" w14:textId="77777777" w:rsidTr="001C6052">
        <w:tc>
          <w:tcPr>
            <w:tcW w:w="550" w:type="dxa"/>
            <w:vMerge/>
            <w:shd w:val="clear" w:color="auto" w:fill="auto"/>
          </w:tcPr>
          <w:p w14:paraId="7C95E0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CD7D6B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F54C3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1DFFF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94E19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43DB2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DE2F4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6D75D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F348E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E5CF8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FAEEE9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1BF02C3" w14:textId="77777777" w:rsidTr="001C6052">
        <w:tc>
          <w:tcPr>
            <w:tcW w:w="550" w:type="dxa"/>
            <w:vMerge/>
            <w:shd w:val="clear" w:color="auto" w:fill="auto"/>
          </w:tcPr>
          <w:p w14:paraId="34CE03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E75DD0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AADC0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6C259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8F5BAE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10E1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0A6D4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3F4B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63CF4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B6F63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B48C51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B907090" w14:textId="77777777" w:rsidTr="001C6052">
        <w:tc>
          <w:tcPr>
            <w:tcW w:w="550" w:type="dxa"/>
            <w:vMerge/>
            <w:shd w:val="clear" w:color="auto" w:fill="auto"/>
          </w:tcPr>
          <w:p w14:paraId="77D9DE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C2EA29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42181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817A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64626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C51CC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90F59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CEC91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5A859D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2F63D0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8E63A9C" w14:textId="77777777" w:rsidTr="001C6052">
        <w:tc>
          <w:tcPr>
            <w:tcW w:w="550" w:type="dxa"/>
            <w:vMerge/>
            <w:shd w:val="clear" w:color="auto" w:fill="auto"/>
          </w:tcPr>
          <w:p w14:paraId="7F3B2C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C28770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76A6F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94A31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E47F8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A0851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C2D76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725E6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440E7C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AC8EA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636E0EF3" w14:textId="77777777" w:rsidTr="001C6052">
        <w:tc>
          <w:tcPr>
            <w:tcW w:w="550" w:type="dxa"/>
            <w:vMerge/>
            <w:shd w:val="clear" w:color="auto" w:fill="auto"/>
          </w:tcPr>
          <w:p w14:paraId="036339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0B22F5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ECEC1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CEF5F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63DD7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D732D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6A7AA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948C6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37E51D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B9C3A1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7644B14" w14:textId="77777777" w:rsidTr="001C6052">
        <w:tc>
          <w:tcPr>
            <w:tcW w:w="550" w:type="dxa"/>
            <w:vMerge w:val="restart"/>
            <w:shd w:val="clear" w:color="auto" w:fill="auto"/>
          </w:tcPr>
          <w:p w14:paraId="104064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34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16BEFF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1.6.4</w:t>
            </w:r>
            <w:r w:rsidRPr="00F11978">
              <w:rPr>
                <w:sz w:val="24"/>
                <w:szCs w:val="24"/>
              </w:rPr>
              <w:br/>
              <w:t xml:space="preserve">Организация в школах и иных </w:t>
            </w:r>
            <w:r w:rsidRPr="00F11978">
              <w:rPr>
                <w:sz w:val="24"/>
                <w:szCs w:val="24"/>
              </w:rPr>
              <w:lastRenderedPageBreak/>
              <w:t>учебных заведениях района бесед по привлечению подростков к занятию физической культурой и спортом, профилактические мероприятия антинаркотической и антиалкогольной направленности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4E104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B82E74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по физической культуре и спорту </w:t>
            </w:r>
            <w:r w:rsidRPr="00F11978">
              <w:rPr>
                <w:sz w:val="24"/>
                <w:szCs w:val="24"/>
              </w:rPr>
              <w:lastRenderedPageBreak/>
              <w:t xml:space="preserve">администрации района; </w:t>
            </w:r>
          </w:p>
          <w:p w14:paraId="777D8B62" w14:textId="55F3DED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265918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3070D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0992B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1E82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208854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91A0CA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7659382" w14:textId="77777777" w:rsidTr="001C6052">
        <w:tc>
          <w:tcPr>
            <w:tcW w:w="550" w:type="dxa"/>
            <w:vMerge/>
            <w:shd w:val="clear" w:color="auto" w:fill="auto"/>
          </w:tcPr>
          <w:p w14:paraId="0DA12FB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BB17CB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30A59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F18D91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74E4EA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2B64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5BD954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1451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478003F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525D4E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78D9EDF6" w14:textId="77777777" w:rsidTr="001C6052">
        <w:tc>
          <w:tcPr>
            <w:tcW w:w="550" w:type="dxa"/>
            <w:vMerge/>
            <w:shd w:val="clear" w:color="auto" w:fill="auto"/>
          </w:tcPr>
          <w:p w14:paraId="3ED8CA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DD0118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23D86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D6416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3AED8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5C5AF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BDD52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4C3D7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282925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816A5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2B264823" w14:textId="77777777" w:rsidTr="001C6052">
        <w:tc>
          <w:tcPr>
            <w:tcW w:w="550" w:type="dxa"/>
            <w:vMerge/>
            <w:shd w:val="clear" w:color="auto" w:fill="auto"/>
          </w:tcPr>
          <w:p w14:paraId="5B8AEC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B9E022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7C618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9DD1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27086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1F3DD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38371F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B743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65AD4B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43E754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1DF7140D" w14:textId="77777777" w:rsidTr="001C6052">
        <w:tc>
          <w:tcPr>
            <w:tcW w:w="550" w:type="dxa"/>
            <w:vMerge/>
            <w:shd w:val="clear" w:color="auto" w:fill="auto"/>
          </w:tcPr>
          <w:p w14:paraId="76AA3F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C58DAC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7CF1B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F6B6B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711BF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EFCC7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2881D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AD0DD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79C902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F7B083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CFFE049" w14:textId="77777777" w:rsidTr="001C6052">
        <w:tc>
          <w:tcPr>
            <w:tcW w:w="550" w:type="dxa"/>
            <w:vMerge/>
            <w:shd w:val="clear" w:color="auto" w:fill="auto"/>
          </w:tcPr>
          <w:p w14:paraId="2AC90A0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D93213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06EE1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8CBCC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D8152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55621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45F9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B78E3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5" w:type="dxa"/>
            <w:gridSpan w:val="5"/>
            <w:shd w:val="clear" w:color="auto" w:fill="auto"/>
          </w:tcPr>
          <w:p w14:paraId="77C21C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CC7EDE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0C2D6C8" w14:textId="77777777" w:rsidTr="001C6052">
        <w:tc>
          <w:tcPr>
            <w:tcW w:w="550" w:type="dxa"/>
            <w:vMerge w:val="restart"/>
            <w:shd w:val="clear" w:color="auto" w:fill="auto"/>
          </w:tcPr>
          <w:p w14:paraId="0F4C31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35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904917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1.6.5</w:t>
            </w:r>
            <w:r w:rsidRPr="00F11978">
              <w:rPr>
                <w:sz w:val="24"/>
                <w:szCs w:val="24"/>
              </w:rPr>
              <w:br/>
              <w:t>Проведение ежегодного смотра-конкурса на лучшее спортивное сооружение среди сельских поселений района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3F4CF54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66A21B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309C7E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7EBCABA5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2711C956" w14:textId="0630B8A5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7065AD66" w14:textId="2240E871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07BA1500" w14:textId="458AB38E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08C446B1" w14:textId="6160E476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6CD8B5C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D90149F" w14:textId="77777777" w:rsidTr="001C6052">
        <w:tc>
          <w:tcPr>
            <w:tcW w:w="550" w:type="dxa"/>
            <w:vMerge/>
            <w:shd w:val="clear" w:color="auto" w:fill="auto"/>
          </w:tcPr>
          <w:p w14:paraId="5DB68CB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42704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2DA15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3669B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2794F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DBAD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088A0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48A2A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37CE3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92DEC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1D96F4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628959B" w14:textId="77777777" w:rsidTr="001C6052">
        <w:tc>
          <w:tcPr>
            <w:tcW w:w="550" w:type="dxa"/>
            <w:vMerge/>
            <w:shd w:val="clear" w:color="auto" w:fill="auto"/>
          </w:tcPr>
          <w:p w14:paraId="5B73F9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B33652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DBCF5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51FD8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1C901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756E6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BE2D0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5FC50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01701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D97CE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3D2B9A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6FC83CB" w14:textId="77777777" w:rsidTr="001C6052">
        <w:tc>
          <w:tcPr>
            <w:tcW w:w="550" w:type="dxa"/>
            <w:vMerge/>
            <w:shd w:val="clear" w:color="auto" w:fill="auto"/>
          </w:tcPr>
          <w:p w14:paraId="7E002A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71569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2136D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E4FD8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83908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F1531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202A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C0634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51A44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BB6A5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903847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3EB5E73" w14:textId="77777777" w:rsidTr="001C6052">
        <w:tc>
          <w:tcPr>
            <w:tcW w:w="550" w:type="dxa"/>
            <w:vMerge/>
            <w:shd w:val="clear" w:color="auto" w:fill="auto"/>
          </w:tcPr>
          <w:p w14:paraId="0058EB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3DFF3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B7451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86940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8CB04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3F7A2FD3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D8977A3" w14:textId="532923D2" w:rsidR="009A1FDD" w:rsidRPr="00F11978" w:rsidRDefault="00DA0DF4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 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2DBF74B8" w14:textId="57EACC98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24ED7BC8" w14:textId="58C50D1D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45B25F54" w14:textId="3181F355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66FFF1C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2A3A69E1" w14:textId="77777777" w:rsidTr="001C6052">
        <w:tc>
          <w:tcPr>
            <w:tcW w:w="550" w:type="dxa"/>
            <w:vMerge/>
            <w:shd w:val="clear" w:color="auto" w:fill="auto"/>
          </w:tcPr>
          <w:p w14:paraId="77931E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20A801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7E1EE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18077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86562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48B59B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0FC964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51DAD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E83EF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67BD1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72B111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CDF8B98" w14:textId="77777777" w:rsidTr="001C6052">
        <w:tc>
          <w:tcPr>
            <w:tcW w:w="550" w:type="dxa"/>
            <w:vMerge w:val="restart"/>
            <w:shd w:val="clear" w:color="auto" w:fill="auto"/>
          </w:tcPr>
          <w:p w14:paraId="1DFCB9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36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356D90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1.6.6</w:t>
            </w:r>
            <w:r w:rsidRPr="00F11978">
              <w:rPr>
                <w:sz w:val="24"/>
                <w:szCs w:val="24"/>
              </w:rPr>
              <w:br/>
              <w:t>Участие в краевом ежегодном конкурсе, среди городских и районных газет и местных органов управления физической культурой и спортом, на лучшую пропаганду физической культуры и спорта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35D13B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6DF13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26F784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0928ED8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117EA1F4" w14:textId="78549CFC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4217CAEF" w14:textId="412A1120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25D10822" w14:textId="179CB481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5F31BF4A" w14:textId="6BCDDAA7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128469E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3B406D4F" w14:textId="77777777" w:rsidTr="001C6052">
        <w:tc>
          <w:tcPr>
            <w:tcW w:w="550" w:type="dxa"/>
            <w:vMerge/>
            <w:shd w:val="clear" w:color="auto" w:fill="auto"/>
          </w:tcPr>
          <w:p w14:paraId="26FB4D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1E3224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1A7FC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B19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D2D03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E1EB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0087AD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05D3A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3A8EA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2377C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5A08CA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9A9C654" w14:textId="77777777" w:rsidTr="001C6052">
        <w:tc>
          <w:tcPr>
            <w:tcW w:w="550" w:type="dxa"/>
            <w:vMerge/>
            <w:shd w:val="clear" w:color="auto" w:fill="auto"/>
          </w:tcPr>
          <w:p w14:paraId="31AE41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17528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AC553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F2D45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6DBB1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5316D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43F9A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0E92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504D0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4B2A8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505C6D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72958C31" w14:textId="77777777" w:rsidTr="001C6052">
        <w:tc>
          <w:tcPr>
            <w:tcW w:w="550" w:type="dxa"/>
            <w:vMerge/>
            <w:shd w:val="clear" w:color="auto" w:fill="auto"/>
          </w:tcPr>
          <w:p w14:paraId="512A3C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C4E15F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AD5F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31AE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500A4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4C670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BC768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BFCA1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5BCC4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5C19D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FBF22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98AD2E9" w14:textId="77777777" w:rsidTr="001C6052">
        <w:tc>
          <w:tcPr>
            <w:tcW w:w="550" w:type="dxa"/>
            <w:vMerge/>
            <w:shd w:val="clear" w:color="auto" w:fill="auto"/>
          </w:tcPr>
          <w:p w14:paraId="6E3028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81B08B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25EA3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3C1D1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D88F8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3AAAB25C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1894E29" w14:textId="5C255A95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4B885376" w14:textId="265FAD35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47F6A42B" w14:textId="2EB2D414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5C04D857" w14:textId="62098226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40EC6FD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04E49A3" w14:textId="77777777" w:rsidTr="001C6052">
        <w:tc>
          <w:tcPr>
            <w:tcW w:w="550" w:type="dxa"/>
            <w:vMerge/>
            <w:shd w:val="clear" w:color="auto" w:fill="auto"/>
          </w:tcPr>
          <w:p w14:paraId="6DCA05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A474BF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C3AA9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1776C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D7DA0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77A00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E7AF05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D62C4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106D7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E7987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74795E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220B9C7" w14:textId="77777777" w:rsidTr="001C6052">
        <w:tc>
          <w:tcPr>
            <w:tcW w:w="550" w:type="dxa"/>
            <w:vMerge w:val="restart"/>
            <w:shd w:val="clear" w:color="auto" w:fill="auto"/>
          </w:tcPr>
          <w:p w14:paraId="566BA4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37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9AEAA7" w14:textId="5A52D6E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1.6.7</w:t>
            </w:r>
            <w:r w:rsidRPr="00F11978">
              <w:rPr>
                <w:sz w:val="24"/>
                <w:szCs w:val="24"/>
              </w:rPr>
              <w:br/>
              <w:t xml:space="preserve">Организация и </w:t>
            </w:r>
            <w:r w:rsidR="00DA0DF4" w:rsidRPr="00F11978">
              <w:rPr>
                <w:sz w:val="24"/>
                <w:szCs w:val="24"/>
              </w:rPr>
              <w:t xml:space="preserve">проведение </w:t>
            </w:r>
            <w:r w:rsidR="00DA0DF4" w:rsidRPr="00F11978">
              <w:rPr>
                <w:sz w:val="24"/>
                <w:szCs w:val="24"/>
              </w:rPr>
              <w:lastRenderedPageBreak/>
              <w:t>ежегодного</w:t>
            </w:r>
            <w:r w:rsidRPr="00F11978">
              <w:rPr>
                <w:sz w:val="24"/>
                <w:szCs w:val="24"/>
              </w:rPr>
              <w:t xml:space="preserve"> смотра-конкурса на лучшую организацию спортивно-массовой работы на селе среди сельских поселений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2428FF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3E494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по физической культуре и спорту </w:t>
            </w:r>
            <w:r w:rsidRPr="00F11978">
              <w:rPr>
                <w:sz w:val="24"/>
                <w:szCs w:val="24"/>
              </w:rPr>
              <w:lastRenderedPageBreak/>
              <w:t>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032546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851" w:type="dxa"/>
            <w:shd w:val="clear" w:color="auto" w:fill="auto"/>
          </w:tcPr>
          <w:p w14:paraId="480B1704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C7ECB5F" w14:textId="44C2E3DE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574CE0F7" w14:textId="0CE4859F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3B5F3B79" w14:textId="771BCA23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4F795F55" w14:textId="3DDB8BEF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7E4B199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7EB7E98F" w14:textId="77777777" w:rsidTr="001C6052">
        <w:tc>
          <w:tcPr>
            <w:tcW w:w="550" w:type="dxa"/>
            <w:vMerge/>
            <w:shd w:val="clear" w:color="auto" w:fill="auto"/>
          </w:tcPr>
          <w:p w14:paraId="5C83C2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5CBDBC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8BBA72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2095E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C7C8A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0E9B7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3765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53F8A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1B3CD4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9D7905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DC80D6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792DD5AD" w14:textId="77777777" w:rsidTr="001C6052">
        <w:tc>
          <w:tcPr>
            <w:tcW w:w="550" w:type="dxa"/>
            <w:vMerge/>
            <w:shd w:val="clear" w:color="auto" w:fill="auto"/>
          </w:tcPr>
          <w:p w14:paraId="708800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8AB0F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FB4AC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4CAA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42B9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BC4AA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2DC8B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1CE46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17C87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15A53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146837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759AEA42" w14:textId="77777777" w:rsidTr="001C6052">
        <w:tc>
          <w:tcPr>
            <w:tcW w:w="550" w:type="dxa"/>
            <w:vMerge/>
            <w:shd w:val="clear" w:color="auto" w:fill="auto"/>
          </w:tcPr>
          <w:p w14:paraId="6E6B34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1BE672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08879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EAE87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8930E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C9897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4EF9F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7C350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AE93C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0BD11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05630C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5C2E4CD0" w14:textId="77777777" w:rsidTr="001C6052">
        <w:tc>
          <w:tcPr>
            <w:tcW w:w="550" w:type="dxa"/>
            <w:vMerge/>
            <w:shd w:val="clear" w:color="auto" w:fill="auto"/>
          </w:tcPr>
          <w:p w14:paraId="5319D2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0A3A6D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14515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267BE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10244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3F0327D9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71C7C8E" w14:textId="3540D21E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AE353CA" w14:textId="4EB18B23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1E123E22" w14:textId="2D987A30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3CE65859" w14:textId="3A47DCAD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6BD8186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B4E8F9C" w14:textId="77777777" w:rsidTr="001C6052">
        <w:tc>
          <w:tcPr>
            <w:tcW w:w="550" w:type="dxa"/>
            <w:vMerge/>
            <w:shd w:val="clear" w:color="auto" w:fill="auto"/>
          </w:tcPr>
          <w:p w14:paraId="7745B6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7299E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F8623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80453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8F5E8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CD393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BC729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27F7C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FDC94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C3A3AA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0E84FE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0BAF42B" w14:textId="77777777" w:rsidTr="001C6052">
        <w:tc>
          <w:tcPr>
            <w:tcW w:w="550" w:type="dxa"/>
            <w:vMerge w:val="restart"/>
            <w:shd w:val="clear" w:color="auto" w:fill="auto"/>
          </w:tcPr>
          <w:p w14:paraId="1FE838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38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BC1A0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1.6.8</w:t>
            </w:r>
            <w:r w:rsidRPr="00F11978">
              <w:rPr>
                <w:sz w:val="24"/>
                <w:szCs w:val="24"/>
              </w:rPr>
              <w:br/>
              <w:t>Проведение месячника по военно-патриотическому воспитанию молодежи района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0D3F52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145A3C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77A7CA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B1725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F6BF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22C74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E74C7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105AE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20E7C1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BA41737" w14:textId="77777777" w:rsidTr="001C6052">
        <w:tc>
          <w:tcPr>
            <w:tcW w:w="550" w:type="dxa"/>
            <w:vMerge/>
            <w:shd w:val="clear" w:color="auto" w:fill="auto"/>
          </w:tcPr>
          <w:p w14:paraId="3F35D4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F25821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CFCC5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8404F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6466B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68B37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5C9F3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7D79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BB116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3BD9D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C509D0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57C15BBA" w14:textId="77777777" w:rsidTr="001C6052">
        <w:tc>
          <w:tcPr>
            <w:tcW w:w="550" w:type="dxa"/>
            <w:vMerge/>
            <w:shd w:val="clear" w:color="auto" w:fill="auto"/>
          </w:tcPr>
          <w:p w14:paraId="511B69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A6844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62C9F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8F110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30589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7E8B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FAF4B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E84A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4780F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D09715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E4CEA3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1292F02" w14:textId="77777777" w:rsidTr="001C6052">
        <w:tc>
          <w:tcPr>
            <w:tcW w:w="550" w:type="dxa"/>
            <w:vMerge/>
            <w:shd w:val="clear" w:color="auto" w:fill="auto"/>
          </w:tcPr>
          <w:p w14:paraId="2FE8C7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029782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1F2FA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1788A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85306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437E5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F7B73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0018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4BF0C1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040DD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378823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38EF8604" w14:textId="77777777" w:rsidTr="001C6052">
        <w:tc>
          <w:tcPr>
            <w:tcW w:w="550" w:type="dxa"/>
            <w:vMerge/>
            <w:shd w:val="clear" w:color="auto" w:fill="auto"/>
          </w:tcPr>
          <w:p w14:paraId="63FD39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487E20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BF5BB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D1E12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5B570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CA24D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98720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FF794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81A8AD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D4E36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C9CDDA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6CF6518" w14:textId="77777777" w:rsidTr="001C6052">
        <w:tc>
          <w:tcPr>
            <w:tcW w:w="550" w:type="dxa"/>
            <w:vMerge/>
            <w:shd w:val="clear" w:color="auto" w:fill="auto"/>
          </w:tcPr>
          <w:p w14:paraId="57F50C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DD908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4FE00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F6DD0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2F154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F39B8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46F6D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1BF93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D7979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83E74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EF5627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2942664" w14:textId="77777777" w:rsidTr="001C6052">
        <w:tc>
          <w:tcPr>
            <w:tcW w:w="550" w:type="dxa"/>
            <w:vMerge w:val="restart"/>
            <w:shd w:val="clear" w:color="auto" w:fill="auto"/>
          </w:tcPr>
          <w:p w14:paraId="2D6618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39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0D3E91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1.6.9</w:t>
            </w:r>
            <w:r w:rsidRPr="00F11978">
              <w:rPr>
                <w:sz w:val="24"/>
                <w:szCs w:val="24"/>
              </w:rPr>
              <w:br/>
              <w:t>Проведение комплексных профилактических мероприятий – «летний лагерь – территория здоровья!». Приобретение тест-индикаторных систем «ИХА-6-МУЛЬТИ-ФАКТОР» (100 шт.), переносных аппаратов «Алкотест-203» (2 шт.), «</w:t>
            </w:r>
            <w:r w:rsidRPr="00F11978">
              <w:rPr>
                <w:sz w:val="24"/>
                <w:szCs w:val="24"/>
                <w:lang w:val="en-US"/>
              </w:rPr>
              <w:t>LionAlcometerSD</w:t>
            </w:r>
            <w:r w:rsidRPr="00F11978">
              <w:rPr>
                <w:sz w:val="24"/>
                <w:szCs w:val="24"/>
              </w:rPr>
              <w:t xml:space="preserve">-400» (100 шт.), для проведения доказательного освидетельствования на состояние </w:t>
            </w:r>
            <w:r w:rsidRPr="00F11978">
              <w:rPr>
                <w:sz w:val="24"/>
                <w:szCs w:val="24"/>
              </w:rPr>
              <w:lastRenderedPageBreak/>
              <w:t>наркотического и иных видов опьянения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1CA2E4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EA25DC4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по физической культуре и спорту администрации района; </w:t>
            </w:r>
          </w:p>
          <w:p w14:paraId="302FD866" w14:textId="352319D2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368D91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701A84C5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4645B20" w14:textId="3D40D1EC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908A148" w14:textId="0501ED14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3B202C03" w14:textId="71B98A36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5C45354C" w14:textId="0F60719D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661A860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2F709ED" w14:textId="77777777" w:rsidTr="001C6052">
        <w:tc>
          <w:tcPr>
            <w:tcW w:w="550" w:type="dxa"/>
            <w:vMerge/>
            <w:shd w:val="clear" w:color="auto" w:fill="auto"/>
          </w:tcPr>
          <w:p w14:paraId="289183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60305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22AC7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E41DF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015A1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8D143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F06FC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0B06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4126E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22DA7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C8E87A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5D30F33F" w14:textId="77777777" w:rsidTr="001C6052">
        <w:tc>
          <w:tcPr>
            <w:tcW w:w="550" w:type="dxa"/>
            <w:vMerge/>
            <w:shd w:val="clear" w:color="auto" w:fill="auto"/>
          </w:tcPr>
          <w:p w14:paraId="3A44B7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93C5F8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C2A97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90171C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77750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7493A6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F537C4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0D2B1D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3DFD51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A3EF1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BD533C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7E95BAE" w14:textId="77777777" w:rsidTr="001C6052">
        <w:tc>
          <w:tcPr>
            <w:tcW w:w="550" w:type="dxa"/>
            <w:vMerge/>
            <w:shd w:val="clear" w:color="auto" w:fill="auto"/>
          </w:tcPr>
          <w:p w14:paraId="39F0A5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075C3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56A13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16DC9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BDA5F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39232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AABCC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BBF2E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0656F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E68FD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CD30EB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29E2FB49" w14:textId="77777777" w:rsidTr="001C6052">
        <w:tc>
          <w:tcPr>
            <w:tcW w:w="550" w:type="dxa"/>
            <w:vMerge/>
            <w:shd w:val="clear" w:color="auto" w:fill="auto"/>
          </w:tcPr>
          <w:p w14:paraId="1E6ECE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BFD3EA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D58CC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29FC52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65C56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F5EBAA5" w14:textId="77777777" w:rsidR="009A1FDD" w:rsidRPr="00F11978" w:rsidRDefault="005003CE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02B1812" w14:textId="7AC22492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04732FE" w14:textId="35F0CB71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567C2CEA" w14:textId="28BC5A0A" w:rsidR="009A1FDD" w:rsidRPr="00F11978" w:rsidRDefault="00DA0DF4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  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74D3E366" w14:textId="6BBDCD43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3206" w:type="dxa"/>
            <w:shd w:val="clear" w:color="auto" w:fill="auto"/>
          </w:tcPr>
          <w:p w14:paraId="7FC7AA7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05AF0B8" w14:textId="77777777" w:rsidTr="001C6052">
        <w:tc>
          <w:tcPr>
            <w:tcW w:w="550" w:type="dxa"/>
            <w:vMerge/>
            <w:shd w:val="clear" w:color="auto" w:fill="auto"/>
          </w:tcPr>
          <w:p w14:paraId="03CEDC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F141C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F746C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063AC8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ADED9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23C03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34FF5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D822E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6457E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31DB9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674F7F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3132E4E" w14:textId="77777777" w:rsidTr="001C6052">
        <w:tc>
          <w:tcPr>
            <w:tcW w:w="550" w:type="dxa"/>
            <w:vMerge w:val="restart"/>
            <w:shd w:val="clear" w:color="auto" w:fill="auto"/>
          </w:tcPr>
          <w:p w14:paraId="3BD178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40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E10F55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1.6.10</w:t>
            </w:r>
            <w:r w:rsidRPr="00F11978">
              <w:rPr>
                <w:sz w:val="24"/>
                <w:szCs w:val="24"/>
              </w:rPr>
              <w:br/>
              <w:t>Организация военно-полевых сборов допризывной молодежи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1BA048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EFC88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691E1C5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331A4B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28A12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EAD3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CB078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8FBCB5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EB3CED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66F08E3" w14:textId="77777777" w:rsidTr="001C6052">
        <w:tc>
          <w:tcPr>
            <w:tcW w:w="550" w:type="dxa"/>
            <w:vMerge/>
            <w:shd w:val="clear" w:color="auto" w:fill="auto"/>
          </w:tcPr>
          <w:p w14:paraId="31E427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8BEBB3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82101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54C00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C5D1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2F71F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D9029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83B7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E2E48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0969B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CE6343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7362E4B" w14:textId="77777777" w:rsidTr="001C6052">
        <w:tc>
          <w:tcPr>
            <w:tcW w:w="550" w:type="dxa"/>
            <w:vMerge/>
            <w:shd w:val="clear" w:color="auto" w:fill="auto"/>
          </w:tcPr>
          <w:p w14:paraId="2CB4C8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E7EAC2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C9E3ED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DD71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4CD3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558AA7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5912A5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1331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45A89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05E46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BBF5BE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286E36A" w14:textId="77777777" w:rsidTr="001C6052">
        <w:tc>
          <w:tcPr>
            <w:tcW w:w="550" w:type="dxa"/>
            <w:vMerge/>
            <w:shd w:val="clear" w:color="auto" w:fill="auto"/>
          </w:tcPr>
          <w:p w14:paraId="249AF0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1B78B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3F2F2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587E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FEC91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1932A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5D479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4438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B2EB25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97B70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F91AC2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932E07B" w14:textId="77777777" w:rsidTr="001C6052">
        <w:tc>
          <w:tcPr>
            <w:tcW w:w="550" w:type="dxa"/>
            <w:vMerge/>
            <w:shd w:val="clear" w:color="auto" w:fill="auto"/>
          </w:tcPr>
          <w:p w14:paraId="0BCEFB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E8B8FB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B1643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02988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4794C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C7B3D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EFDD2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8A4F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70BC21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920EE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F7511A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188CE487" w14:textId="77777777" w:rsidTr="001C6052">
        <w:tc>
          <w:tcPr>
            <w:tcW w:w="550" w:type="dxa"/>
            <w:vMerge/>
            <w:shd w:val="clear" w:color="auto" w:fill="auto"/>
          </w:tcPr>
          <w:p w14:paraId="7FDA73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A9289A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2B7C5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1807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7D6BB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3E247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ACAC07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474E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3D8A56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F1F06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44DD26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71183E1" w14:textId="77777777" w:rsidTr="001C6052">
        <w:tc>
          <w:tcPr>
            <w:tcW w:w="550" w:type="dxa"/>
            <w:vMerge w:val="restart"/>
            <w:shd w:val="clear" w:color="auto" w:fill="auto"/>
          </w:tcPr>
          <w:p w14:paraId="7027CA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41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41864CA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1.6.11</w:t>
            </w:r>
            <w:r w:rsidRPr="00F11978">
              <w:rPr>
                <w:sz w:val="24"/>
                <w:szCs w:val="24"/>
              </w:rPr>
              <w:br/>
              <w:t>Проведение военно-спортивной игры «Зарница»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583813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4214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по физической культуре и спорту администрации района</w:t>
            </w:r>
          </w:p>
        </w:tc>
        <w:tc>
          <w:tcPr>
            <w:tcW w:w="771" w:type="dxa"/>
            <w:shd w:val="clear" w:color="auto" w:fill="auto"/>
          </w:tcPr>
          <w:p w14:paraId="542AB1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4DBF1C7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4D71E63" w14:textId="5D2ACC3A" w:rsidR="009A1FDD" w:rsidRPr="00F11978" w:rsidRDefault="001F759B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4BB56D31" w14:textId="3C85E9AF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0A2AD79B" w14:textId="05C09A5B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289E10E1" w14:textId="1EBA3760" w:rsidR="009A1FDD" w:rsidRPr="00F11978" w:rsidRDefault="001F759B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52FA4AB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79E78F5" w14:textId="77777777" w:rsidTr="001C6052">
        <w:tc>
          <w:tcPr>
            <w:tcW w:w="550" w:type="dxa"/>
            <w:vMerge/>
            <w:shd w:val="clear" w:color="auto" w:fill="auto"/>
          </w:tcPr>
          <w:p w14:paraId="25FD45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05D35A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2DFEC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39344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3B9EE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F1104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ADBC2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C7EA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F77069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444C5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D4CD54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37EDF0C9" w14:textId="77777777" w:rsidTr="001C6052">
        <w:tc>
          <w:tcPr>
            <w:tcW w:w="550" w:type="dxa"/>
            <w:vMerge/>
            <w:shd w:val="clear" w:color="auto" w:fill="auto"/>
          </w:tcPr>
          <w:p w14:paraId="05930E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58DA67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637019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459F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4FD40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2AC3E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4E11E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B5234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BA29B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83654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745482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2A6A5BF" w14:textId="77777777" w:rsidTr="001C6052">
        <w:tc>
          <w:tcPr>
            <w:tcW w:w="550" w:type="dxa"/>
            <w:vMerge/>
            <w:shd w:val="clear" w:color="auto" w:fill="auto"/>
          </w:tcPr>
          <w:p w14:paraId="3E3B29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A6D11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0AFB5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C628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176BA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D89CE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AB816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34604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01A19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44B22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16DF6E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56046F6A" w14:textId="77777777" w:rsidTr="001C6052">
        <w:tc>
          <w:tcPr>
            <w:tcW w:w="550" w:type="dxa"/>
            <w:vMerge/>
            <w:shd w:val="clear" w:color="auto" w:fill="auto"/>
          </w:tcPr>
          <w:p w14:paraId="4E31543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577EAC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47641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7BDFB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E6304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47A01C67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46E6A8A" w14:textId="70691DBA" w:rsidR="009A1FDD" w:rsidRPr="00F11978" w:rsidRDefault="001F759B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7AFA2924" w14:textId="7BE267DA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6A093154" w14:textId="7B05030C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14:paraId="7DB6490A" w14:textId="70BC0F05" w:rsidR="009A1FDD" w:rsidRPr="00F11978" w:rsidRDefault="001F759B" w:rsidP="00BD2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551D098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22976713" w14:textId="77777777" w:rsidTr="001C6052">
        <w:tc>
          <w:tcPr>
            <w:tcW w:w="550" w:type="dxa"/>
            <w:vMerge/>
            <w:shd w:val="clear" w:color="auto" w:fill="auto"/>
          </w:tcPr>
          <w:p w14:paraId="033325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C3C145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7E4FC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A6D3F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91EA8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845A7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34854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8D76E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BC0DF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14414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BCA7F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1DE04AE" w14:textId="77777777" w:rsidTr="001C6052">
        <w:tc>
          <w:tcPr>
            <w:tcW w:w="550" w:type="dxa"/>
            <w:vMerge w:val="restart"/>
            <w:shd w:val="clear" w:color="auto" w:fill="auto"/>
          </w:tcPr>
          <w:p w14:paraId="255A0312" w14:textId="77777777" w:rsidR="009A1FDD" w:rsidRPr="00F11978" w:rsidRDefault="009A1FDD" w:rsidP="00BD2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93481BD" w14:textId="4E05128C" w:rsidR="009A1FDD" w:rsidRPr="00F11978" w:rsidRDefault="009A1FDD" w:rsidP="00BD2831">
            <w:pPr>
              <w:rPr>
                <w:color w:val="000000" w:themeColor="text1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Задача 1.7</w:t>
            </w:r>
            <w:r w:rsidRPr="00F11978">
              <w:rPr>
                <w:color w:val="000000" w:themeColor="text1"/>
                <w:sz w:val="24"/>
                <w:szCs w:val="24"/>
              </w:rPr>
              <w:br/>
              <w:t>Противодействие незаконной миграции,</w:t>
            </w:r>
            <w:r w:rsidR="00F119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11978">
              <w:rPr>
                <w:color w:val="000000" w:themeColor="text1"/>
                <w:sz w:val="24"/>
                <w:szCs w:val="24"/>
              </w:rPr>
              <w:t>борьба с экстремизмом и терроризмом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3E61EB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FF7C56D" w14:textId="65AD7490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Отдел молодежной политики и взаимодействия с общественными организациями администрации Первомайского района Алтайского края; 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ОМВД России по Первомайскому району;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КДН и ЗП администрации района; 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отдел по делам ГО и ЧС администрации района;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районное Собрание депутатов Первомайского района; 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отдел по физической культуре </w:t>
            </w:r>
            <w:r w:rsidRPr="00F11978">
              <w:rPr>
                <w:sz w:val="24"/>
                <w:szCs w:val="24"/>
              </w:rPr>
              <w:lastRenderedPageBreak/>
              <w:t xml:space="preserve">и спорту администрации района; 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комитет администрации района по образованию</w:t>
            </w:r>
            <w:r w:rsidR="006A6F0B">
              <w:rPr>
                <w:sz w:val="24"/>
                <w:szCs w:val="24"/>
              </w:rPr>
              <w:t xml:space="preserve">; </w:t>
            </w:r>
            <w:r w:rsidRPr="00F11978">
              <w:rPr>
                <w:sz w:val="24"/>
                <w:szCs w:val="24"/>
              </w:rPr>
              <w:t>комитет по культуре администрации района; отдел информатизации администрации района;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УСЗН по г. Новоалтайску и Первомайскому району </w:t>
            </w:r>
          </w:p>
          <w:p w14:paraId="607DE858" w14:textId="594750E8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прокуратура Первомайского района </w:t>
            </w:r>
          </w:p>
          <w:p w14:paraId="5C2AE0C3" w14:textId="73FD8901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редакция газеты «Первомайский вестник» </w:t>
            </w:r>
          </w:p>
          <w:p w14:paraId="365A3C84" w14:textId="3ED067CC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отделение Управления Федеральной службы безопасности России по Алтайскому краю в г. Новоалтайске </w:t>
            </w:r>
          </w:p>
          <w:p w14:paraId="4DA6B820" w14:textId="75B831C5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филиал по Первомайскому району ФКУ УИИ УФСИН России по </w:t>
            </w:r>
            <w:r w:rsidRPr="00F11978">
              <w:rPr>
                <w:sz w:val="24"/>
                <w:szCs w:val="24"/>
              </w:rPr>
              <w:lastRenderedPageBreak/>
              <w:t>Алтайскому краю (по согласованию); 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0FF289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68FFB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CA518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4B5C7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CAE38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2C951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03D11B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A6FE1A9" w14:textId="77777777" w:rsidTr="001C6052">
        <w:tc>
          <w:tcPr>
            <w:tcW w:w="550" w:type="dxa"/>
            <w:vMerge/>
            <w:shd w:val="clear" w:color="auto" w:fill="auto"/>
          </w:tcPr>
          <w:p w14:paraId="2D6667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A0162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47E55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A58A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2BEF6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30017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5811F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A9D5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F75D6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6B602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F88B40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2985A6C" w14:textId="77777777" w:rsidTr="001C6052">
        <w:tc>
          <w:tcPr>
            <w:tcW w:w="550" w:type="dxa"/>
            <w:vMerge/>
            <w:shd w:val="clear" w:color="auto" w:fill="auto"/>
          </w:tcPr>
          <w:p w14:paraId="6130FE5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F992ED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2A59C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678A5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D6324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F7EE9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2CFD1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9A4EF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79025D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008CD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CB7CF4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0904729" w14:textId="77777777" w:rsidTr="001C6052">
        <w:tc>
          <w:tcPr>
            <w:tcW w:w="550" w:type="dxa"/>
            <w:vMerge/>
            <w:shd w:val="clear" w:color="auto" w:fill="auto"/>
          </w:tcPr>
          <w:p w14:paraId="49D1A3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A79225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4262A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72F0B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C9AC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DFDC6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BA44C7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9159C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D15B1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4365B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45589B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5E6FECE" w14:textId="77777777" w:rsidTr="001C6052">
        <w:tc>
          <w:tcPr>
            <w:tcW w:w="550" w:type="dxa"/>
            <w:vMerge/>
            <w:shd w:val="clear" w:color="auto" w:fill="auto"/>
          </w:tcPr>
          <w:p w14:paraId="3A06AD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D29148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C045C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69DA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DFCB8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3309D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2997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B34E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AE008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FBF0C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F43C4E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301208FF" w14:textId="77777777" w:rsidTr="001C6052">
        <w:tc>
          <w:tcPr>
            <w:tcW w:w="550" w:type="dxa"/>
            <w:vMerge/>
            <w:shd w:val="clear" w:color="auto" w:fill="auto"/>
          </w:tcPr>
          <w:p w14:paraId="69CA19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952557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6A4CB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B2F66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4870F4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C60E9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CDE8F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29BE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97DF5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04CFB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45BC7E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9FA8F31" w14:textId="77777777" w:rsidTr="001C6052">
        <w:tc>
          <w:tcPr>
            <w:tcW w:w="550" w:type="dxa"/>
            <w:vMerge w:val="restart"/>
            <w:shd w:val="clear" w:color="auto" w:fill="auto"/>
          </w:tcPr>
          <w:p w14:paraId="3EEFEB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519A92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1.7.1</w:t>
            </w:r>
            <w:r w:rsidRPr="00F11978">
              <w:rPr>
                <w:sz w:val="24"/>
                <w:szCs w:val="24"/>
              </w:rPr>
              <w:br/>
              <w:t>Информационное противодействие экстремизму и терроризму, ограничение доступа к информационным ресурсам сети Интернет, содержащим материалы экстремистского террористического характера (перечень Министерства юстиции РФ)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147AAC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408A33D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району;</w:t>
            </w:r>
          </w:p>
          <w:p w14:paraId="7D44B986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отдел информатизации администрации района;</w:t>
            </w:r>
          </w:p>
          <w:p w14:paraId="7BE389CC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прокуратура Первомайского района</w:t>
            </w:r>
          </w:p>
          <w:p w14:paraId="67EEE60E" w14:textId="7298ABD0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согласованию); отделение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Управления Федеральной службы безопасности России по Алтайскому краю в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г. Новоалтайске</w:t>
            </w:r>
          </w:p>
          <w:p w14:paraId="412E51B0" w14:textId="632A46E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2900A9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969CD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B0510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574C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C124B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4E11F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B74C6C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1C889BFF" w14:textId="77777777" w:rsidTr="001C6052">
        <w:tc>
          <w:tcPr>
            <w:tcW w:w="550" w:type="dxa"/>
            <w:vMerge/>
            <w:shd w:val="clear" w:color="auto" w:fill="auto"/>
          </w:tcPr>
          <w:p w14:paraId="7C542E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98478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0FD10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777DE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C9DE0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FA86F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BF88C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DEF98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3BAFEA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6B1B2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A2585B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10F0C069" w14:textId="77777777" w:rsidTr="001C6052">
        <w:tc>
          <w:tcPr>
            <w:tcW w:w="550" w:type="dxa"/>
            <w:vMerge/>
            <w:shd w:val="clear" w:color="auto" w:fill="auto"/>
          </w:tcPr>
          <w:p w14:paraId="3FD554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18EFD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5B731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F7AB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79634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AE332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91534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9AC0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4E65E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4C2D6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1A2E32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B3CA49E" w14:textId="77777777" w:rsidTr="001C6052">
        <w:tc>
          <w:tcPr>
            <w:tcW w:w="550" w:type="dxa"/>
            <w:vMerge/>
            <w:shd w:val="clear" w:color="auto" w:fill="auto"/>
          </w:tcPr>
          <w:p w14:paraId="7F1238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8FBA9F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9B3A7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32383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DA4157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AD91F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687EF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E92B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7242B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1B88C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FF5294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7156A85" w14:textId="77777777" w:rsidTr="001C6052">
        <w:tc>
          <w:tcPr>
            <w:tcW w:w="550" w:type="dxa"/>
            <w:vMerge/>
            <w:shd w:val="clear" w:color="auto" w:fill="auto"/>
          </w:tcPr>
          <w:p w14:paraId="3083FA7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2D9D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FA36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0B83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0B472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58FC2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7203D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EC0D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CBC18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6F6CD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53E6E2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7F74AEFC" w14:textId="77777777" w:rsidTr="001C6052">
        <w:tc>
          <w:tcPr>
            <w:tcW w:w="550" w:type="dxa"/>
            <w:vMerge/>
            <w:shd w:val="clear" w:color="auto" w:fill="auto"/>
          </w:tcPr>
          <w:p w14:paraId="1BA456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A9DBC9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05962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1240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7376F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4CFA16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C701F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48668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3710F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378AD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7A8BD5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3941A82" w14:textId="77777777" w:rsidTr="001C6052">
        <w:tc>
          <w:tcPr>
            <w:tcW w:w="550" w:type="dxa"/>
            <w:vMerge w:val="restart"/>
            <w:shd w:val="clear" w:color="auto" w:fill="auto"/>
          </w:tcPr>
          <w:p w14:paraId="3A69E77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44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BE1AC0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1.7.2</w:t>
            </w:r>
            <w:r w:rsidRPr="00F11978">
              <w:rPr>
                <w:sz w:val="24"/>
                <w:szCs w:val="24"/>
              </w:rPr>
              <w:br/>
              <w:t xml:space="preserve">Мероприятия по современному выявлению лиц, недавно прибывших из северокавказского и южного федеральных округов, а также из стран с повышенной </w:t>
            </w:r>
            <w:r w:rsidRPr="00F11978">
              <w:rPr>
                <w:sz w:val="24"/>
                <w:szCs w:val="24"/>
              </w:rPr>
              <w:lastRenderedPageBreak/>
              <w:t>террористической опасностью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B9257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F91F177" w14:textId="66043EED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району; прокуратура Первомайского района </w:t>
            </w:r>
          </w:p>
          <w:p w14:paraId="01BFD135" w14:textId="36C99CD2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отделение Управления Федеральной службы безопасности России </w:t>
            </w:r>
            <w:r w:rsidRPr="00F11978">
              <w:rPr>
                <w:sz w:val="24"/>
                <w:szCs w:val="24"/>
              </w:rPr>
              <w:lastRenderedPageBreak/>
              <w:t>по Алтайскому краю в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г. Новоалтайске</w:t>
            </w:r>
          </w:p>
          <w:p w14:paraId="682714C4" w14:textId="25A9E4E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3E547E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A8D1D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2BDF3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2429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25053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EAB8C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62E919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8DAD516" w14:textId="77777777" w:rsidTr="001C6052">
        <w:tc>
          <w:tcPr>
            <w:tcW w:w="550" w:type="dxa"/>
            <w:vMerge/>
            <w:shd w:val="clear" w:color="auto" w:fill="auto"/>
          </w:tcPr>
          <w:p w14:paraId="53C9C0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DDB54D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253EE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ED441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1596D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EC16D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D907A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B9EE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A10D2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27857E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DD17DF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5E345CC" w14:textId="77777777" w:rsidTr="001C6052">
        <w:tc>
          <w:tcPr>
            <w:tcW w:w="550" w:type="dxa"/>
            <w:vMerge/>
            <w:shd w:val="clear" w:color="auto" w:fill="auto"/>
          </w:tcPr>
          <w:p w14:paraId="0E2D81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2D6F3D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B558A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BB0F7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F25F7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E948A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3A5139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EEDF9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A83B5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9D9DE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6390E3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1D13DD1F" w14:textId="77777777" w:rsidTr="001C6052">
        <w:tc>
          <w:tcPr>
            <w:tcW w:w="550" w:type="dxa"/>
            <w:vMerge/>
            <w:shd w:val="clear" w:color="auto" w:fill="auto"/>
          </w:tcPr>
          <w:p w14:paraId="3AF979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FB9EDC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AE371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2896B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CE33A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44A33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D954E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0155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226D3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694F0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AE84E6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54CD40C" w14:textId="77777777" w:rsidTr="001C6052">
        <w:tc>
          <w:tcPr>
            <w:tcW w:w="550" w:type="dxa"/>
            <w:vMerge/>
            <w:shd w:val="clear" w:color="auto" w:fill="auto"/>
          </w:tcPr>
          <w:p w14:paraId="1E16A7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2D96F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E062A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D9A1C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C44B28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28165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91F70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1ACEC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D7AC4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9C26B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2B5D8D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417BE785" w14:textId="77777777" w:rsidTr="001C6052">
        <w:tc>
          <w:tcPr>
            <w:tcW w:w="550" w:type="dxa"/>
            <w:vMerge/>
            <w:shd w:val="clear" w:color="auto" w:fill="auto"/>
          </w:tcPr>
          <w:p w14:paraId="4F6FBA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C599BC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4B8D5D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1F1533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211DC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24579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E5839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9977B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37052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70770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367001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46ECF753" w14:textId="77777777" w:rsidTr="001C6052">
        <w:tc>
          <w:tcPr>
            <w:tcW w:w="550" w:type="dxa"/>
            <w:vMerge w:val="restart"/>
            <w:shd w:val="clear" w:color="auto" w:fill="auto"/>
          </w:tcPr>
          <w:p w14:paraId="496DBFB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45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261C17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1.7.3</w:t>
            </w:r>
            <w:r w:rsidRPr="00F11978">
              <w:rPr>
                <w:sz w:val="24"/>
                <w:szCs w:val="24"/>
              </w:rPr>
              <w:br/>
              <w:t>Комплекс мероприятий на объектах транспортной инфраструктуры и объектах жизнеобеспечения, направленный на противодействие возможным угрозам террористического характера, а также на розыск лиц в пассажиропотоке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B483C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2D33895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району; </w:t>
            </w:r>
          </w:p>
          <w:p w14:paraId="11A91B54" w14:textId="1F8A2C53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прокуратура Первомайского района </w:t>
            </w:r>
          </w:p>
          <w:p w14:paraId="57AF02A4" w14:textId="70052D55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отделение Управления Федеральной службы безопасности России по Алтайскому краю в</w:t>
            </w:r>
            <w:r w:rsidR="00EB1EBC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г. Новоалтайске</w:t>
            </w:r>
          </w:p>
          <w:p w14:paraId="2D559D73" w14:textId="2A63F4B1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88600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7C8195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28021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882B2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910FE9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C04BF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26072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6EF063E8" w14:textId="77777777" w:rsidTr="001C6052">
        <w:tc>
          <w:tcPr>
            <w:tcW w:w="550" w:type="dxa"/>
            <w:vMerge/>
            <w:shd w:val="clear" w:color="auto" w:fill="auto"/>
          </w:tcPr>
          <w:p w14:paraId="0BD8FF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ED53F2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5E3A01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880862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5A7D8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33A6D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38E03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3B52E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0E86A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F5C7A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9C1E81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BBEE7DC" w14:textId="77777777" w:rsidTr="001C6052">
        <w:tc>
          <w:tcPr>
            <w:tcW w:w="550" w:type="dxa"/>
            <w:vMerge/>
            <w:shd w:val="clear" w:color="auto" w:fill="auto"/>
          </w:tcPr>
          <w:p w14:paraId="1735C1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43B0C3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850C90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3C5D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CEBD4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E41C5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C3EA5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6042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9EB71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87480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867A8A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2C5372C7" w14:textId="77777777" w:rsidTr="001C6052">
        <w:tc>
          <w:tcPr>
            <w:tcW w:w="550" w:type="dxa"/>
            <w:vMerge/>
            <w:shd w:val="clear" w:color="auto" w:fill="auto"/>
          </w:tcPr>
          <w:p w14:paraId="15D1DC2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EF7C07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19FC8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9EB5C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3AFE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354F9F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E0557B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E02AD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7D1317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F626B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C226B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F712C6C" w14:textId="77777777" w:rsidTr="001C6052">
        <w:tc>
          <w:tcPr>
            <w:tcW w:w="550" w:type="dxa"/>
            <w:vMerge/>
            <w:shd w:val="clear" w:color="auto" w:fill="auto"/>
          </w:tcPr>
          <w:p w14:paraId="1866F64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1033EF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4943C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5D014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A9F82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46357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216CF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03367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F24DF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4A7DD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6DEE12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2C13BB94" w14:textId="77777777" w:rsidTr="001C6052">
        <w:trPr>
          <w:trHeight w:val="2637"/>
        </w:trPr>
        <w:tc>
          <w:tcPr>
            <w:tcW w:w="550" w:type="dxa"/>
            <w:vMerge/>
            <w:shd w:val="clear" w:color="auto" w:fill="auto"/>
          </w:tcPr>
          <w:p w14:paraId="33C22A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E3DB3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25CB6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9E455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C185B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634B4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F0309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2A305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32644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E1873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B1E7FA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41FF192E" w14:textId="77777777" w:rsidTr="001C6052">
        <w:tc>
          <w:tcPr>
            <w:tcW w:w="550" w:type="dxa"/>
            <w:vMerge w:val="restart"/>
            <w:shd w:val="clear" w:color="auto" w:fill="auto"/>
          </w:tcPr>
          <w:p w14:paraId="0C0FE0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46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81330E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1.7.4</w:t>
            </w:r>
            <w:r w:rsidRPr="00F11978">
              <w:rPr>
                <w:sz w:val="24"/>
                <w:szCs w:val="24"/>
              </w:rPr>
              <w:br/>
              <w:t xml:space="preserve">Обеспечение эффективной обработки жилого сектора на предмет </w:t>
            </w:r>
            <w:r w:rsidRPr="00F11978">
              <w:rPr>
                <w:sz w:val="24"/>
                <w:szCs w:val="24"/>
              </w:rPr>
              <w:lastRenderedPageBreak/>
              <w:t>установления граждан и организаций, арендующих жилые и нежилые помещения без надлежащего оформления. Особое внимание лицам, прибывшим из стран с повышенной террористической опасностью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3481A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3458806" w14:textId="77777777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району; </w:t>
            </w:r>
          </w:p>
          <w:p w14:paraId="02832410" w14:textId="7C0B298A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 xml:space="preserve">прокуратура Первомайского района </w:t>
            </w:r>
          </w:p>
          <w:p w14:paraId="5E1C413F" w14:textId="7CFFF5BC" w:rsidR="00EB1EBC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отделение Управления Федеральной службы безопасности России по Алтайскому краю </w:t>
            </w:r>
            <w:r w:rsidR="00EB1EBC">
              <w:rPr>
                <w:sz w:val="24"/>
                <w:szCs w:val="24"/>
              </w:rPr>
              <w:t xml:space="preserve">в </w:t>
            </w:r>
            <w:r w:rsidRPr="00F11978">
              <w:rPr>
                <w:sz w:val="24"/>
                <w:szCs w:val="24"/>
              </w:rPr>
              <w:t xml:space="preserve">г. Новоалтайске </w:t>
            </w:r>
          </w:p>
          <w:p w14:paraId="302CD799" w14:textId="3CE952D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357C6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95D4B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B2788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B73B7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5E714A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B359E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301AAB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5D08294" w14:textId="77777777" w:rsidTr="001C6052">
        <w:tc>
          <w:tcPr>
            <w:tcW w:w="550" w:type="dxa"/>
            <w:vMerge/>
            <w:shd w:val="clear" w:color="auto" w:fill="auto"/>
          </w:tcPr>
          <w:p w14:paraId="7275C6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B47B0A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850F2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48621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BC82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F2BB2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502A8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2014E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3735FA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CE0A4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116E15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A2FE143" w14:textId="77777777" w:rsidTr="001C6052">
        <w:tc>
          <w:tcPr>
            <w:tcW w:w="550" w:type="dxa"/>
            <w:vMerge/>
            <w:shd w:val="clear" w:color="auto" w:fill="auto"/>
          </w:tcPr>
          <w:p w14:paraId="4B2E40C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780A6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033F1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CF29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D73FA2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551A58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8481E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CDF5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561EF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91F9C2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CB5815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D28224E" w14:textId="77777777" w:rsidTr="001C6052">
        <w:tc>
          <w:tcPr>
            <w:tcW w:w="550" w:type="dxa"/>
            <w:vMerge/>
            <w:shd w:val="clear" w:color="auto" w:fill="auto"/>
          </w:tcPr>
          <w:p w14:paraId="29E1AE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EDFC7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1FC46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62EC5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574F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F9437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41001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50627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828D4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16FB8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5FD9AC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55653932" w14:textId="77777777" w:rsidTr="001C6052">
        <w:tc>
          <w:tcPr>
            <w:tcW w:w="550" w:type="dxa"/>
            <w:vMerge/>
            <w:shd w:val="clear" w:color="auto" w:fill="auto"/>
          </w:tcPr>
          <w:p w14:paraId="17B8EB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3E76B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35C87F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D81D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EB59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FD609E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1469A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9FAB6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47E89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3564FE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E85283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380392A3" w14:textId="77777777" w:rsidTr="001C6052">
        <w:trPr>
          <w:trHeight w:val="4034"/>
        </w:trPr>
        <w:tc>
          <w:tcPr>
            <w:tcW w:w="550" w:type="dxa"/>
            <w:vMerge/>
            <w:shd w:val="clear" w:color="auto" w:fill="auto"/>
          </w:tcPr>
          <w:p w14:paraId="275024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89088A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BD88D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BB03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A90CEA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05445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C072D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65B76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B392B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B3A51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763501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1DC2136" w14:textId="77777777" w:rsidTr="001C6052">
        <w:tc>
          <w:tcPr>
            <w:tcW w:w="550" w:type="dxa"/>
            <w:vMerge w:val="restart"/>
            <w:shd w:val="clear" w:color="auto" w:fill="auto"/>
          </w:tcPr>
          <w:p w14:paraId="7C1D57C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47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CBE0C1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Задача 1.8</w:t>
            </w:r>
            <w:r w:rsidRPr="00F11978">
              <w:rPr>
                <w:sz w:val="24"/>
                <w:szCs w:val="24"/>
              </w:rPr>
              <w:br/>
            </w:r>
            <w:r w:rsidRPr="00F11978">
              <w:rPr>
                <w:color w:val="000000" w:themeColor="text1"/>
                <w:sz w:val="24"/>
                <w:szCs w:val="24"/>
              </w:rPr>
              <w:t>Обеспечение охраны имущества физических и юридических лиц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1E3C1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EDD8E2" w14:textId="77777777" w:rsidR="00BD2831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Отдел молодежной политики и взаимодействия с общественными организациями администрации Первомайского района Алтайского края; ОМВД России по Первомайскому району; КДН и ЗП администрации района;</w:t>
            </w:r>
            <w:r w:rsidR="006A6F0B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отдел по делам ГО и ЧС администрации района; районное Собрание депутатов Первомайского района; отдел по физической культуре и спорту </w:t>
            </w:r>
            <w:r w:rsidRPr="00F11978">
              <w:rPr>
                <w:sz w:val="24"/>
                <w:szCs w:val="24"/>
              </w:rPr>
              <w:lastRenderedPageBreak/>
              <w:t xml:space="preserve">администрации района; комитет администрации района по образованию; комитет по культуре администрации района; отдел информатизации администрации района; УСЗН по г. Новоалтайску и Первомайскому району </w:t>
            </w:r>
          </w:p>
          <w:p w14:paraId="6D24EE72" w14:textId="4E3BBDD1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прокуратура Первомайского района (по согласованию); редакция газеты «Первомайский вестник» (по согласованию); отделение Управления Федеральной службы безопасности России по Алтайскому краю в</w:t>
            </w:r>
            <w:r w:rsidR="00170BBA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г. Новоалтайске </w:t>
            </w:r>
          </w:p>
          <w:p w14:paraId="4970F31F" w14:textId="0657B0C3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филиал по Первомайскому району ФКУ УИИ УФСИН России по Алтайскому краю </w:t>
            </w:r>
            <w:r w:rsidRPr="00F11978">
              <w:rPr>
                <w:sz w:val="24"/>
                <w:szCs w:val="24"/>
              </w:rPr>
              <w:lastRenderedPageBreak/>
              <w:t>(по согласованию); КГБУЗ «Первомайская ЦРБ им. А.Ф. Воробьева»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0D2BD4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5838C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2A9B4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37691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36A706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0BBB81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C9316B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754F39F7" w14:textId="77777777" w:rsidTr="001C6052">
        <w:tc>
          <w:tcPr>
            <w:tcW w:w="550" w:type="dxa"/>
            <w:vMerge/>
            <w:shd w:val="clear" w:color="auto" w:fill="auto"/>
          </w:tcPr>
          <w:p w14:paraId="64F2D2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7A00C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D7DA0D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7907F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D7DBC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BB45E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9A27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1EDDC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D40F0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F44E9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1AD6D8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22E8696" w14:textId="77777777" w:rsidTr="001C6052">
        <w:tc>
          <w:tcPr>
            <w:tcW w:w="550" w:type="dxa"/>
            <w:vMerge/>
            <w:shd w:val="clear" w:color="auto" w:fill="auto"/>
          </w:tcPr>
          <w:p w14:paraId="7B6FB0D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6E01F7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F23FF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1596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422F1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C160A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4AB61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CD30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3D92E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DD54F2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B4B48A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7C7D46E" w14:textId="77777777" w:rsidTr="001C6052">
        <w:tc>
          <w:tcPr>
            <w:tcW w:w="550" w:type="dxa"/>
            <w:vMerge/>
            <w:shd w:val="clear" w:color="auto" w:fill="auto"/>
          </w:tcPr>
          <w:p w14:paraId="4DEDD5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816F68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3FCCD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4663D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14A1A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2D51F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523DB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AAEEE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79C6B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6D184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ECC1E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4444A246" w14:textId="77777777" w:rsidTr="001C6052">
        <w:tc>
          <w:tcPr>
            <w:tcW w:w="550" w:type="dxa"/>
            <w:vMerge/>
            <w:shd w:val="clear" w:color="auto" w:fill="auto"/>
          </w:tcPr>
          <w:p w14:paraId="582D4D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D11D3B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FF3A33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0C954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6B6566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C1D15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2D504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267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FED3C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B2CB9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DE70F5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6B2A88E" w14:textId="77777777" w:rsidTr="001C6052">
        <w:tc>
          <w:tcPr>
            <w:tcW w:w="550" w:type="dxa"/>
            <w:vMerge/>
            <w:shd w:val="clear" w:color="auto" w:fill="auto"/>
          </w:tcPr>
          <w:p w14:paraId="181222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AB72FBC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0AF09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5FA21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7D831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BFDB5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F3008F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D3BD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61A8B7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364CF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D851CE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B4FE787" w14:textId="77777777" w:rsidTr="001C6052">
        <w:tc>
          <w:tcPr>
            <w:tcW w:w="550" w:type="dxa"/>
            <w:vMerge w:val="restart"/>
            <w:shd w:val="clear" w:color="auto" w:fill="auto"/>
          </w:tcPr>
          <w:p w14:paraId="0EF912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455D33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1.8.1</w:t>
            </w:r>
            <w:r w:rsidRPr="00F11978">
              <w:rPr>
                <w:sz w:val="24"/>
                <w:szCs w:val="24"/>
              </w:rPr>
              <w:br/>
              <w:t>Разъяснительная работа с населением по вопросам страхования имущества в целях обеспечения финансовой компенсации при его утрате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B940B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984E5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</w:t>
            </w:r>
          </w:p>
        </w:tc>
        <w:tc>
          <w:tcPr>
            <w:tcW w:w="771" w:type="dxa"/>
            <w:shd w:val="clear" w:color="auto" w:fill="auto"/>
          </w:tcPr>
          <w:p w14:paraId="6A6CC1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94F8F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C521F4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8734B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EFD70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BC61E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A94D8D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C877BD7" w14:textId="77777777" w:rsidTr="001C6052">
        <w:tc>
          <w:tcPr>
            <w:tcW w:w="550" w:type="dxa"/>
            <w:vMerge/>
            <w:shd w:val="clear" w:color="auto" w:fill="auto"/>
          </w:tcPr>
          <w:p w14:paraId="737219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B38276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44C2A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90858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4A6A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1D733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7D643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1EFC7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6D594D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ABC739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AAB667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7A999BD2" w14:textId="77777777" w:rsidTr="001C6052">
        <w:tc>
          <w:tcPr>
            <w:tcW w:w="550" w:type="dxa"/>
            <w:vMerge/>
            <w:shd w:val="clear" w:color="auto" w:fill="auto"/>
          </w:tcPr>
          <w:p w14:paraId="64A6A3F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EC67A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350A1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744D1D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6339E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55608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0854D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509001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55610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1C4190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B0003A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46454061" w14:textId="77777777" w:rsidTr="001C6052">
        <w:tc>
          <w:tcPr>
            <w:tcW w:w="550" w:type="dxa"/>
            <w:vMerge/>
            <w:shd w:val="clear" w:color="auto" w:fill="auto"/>
          </w:tcPr>
          <w:p w14:paraId="71FBCC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D8F63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56B8DC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A29E7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4AE70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3160E3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02D07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8DAA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7E181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713D800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F6524E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4AC1770" w14:textId="77777777" w:rsidTr="001C6052">
        <w:tc>
          <w:tcPr>
            <w:tcW w:w="550" w:type="dxa"/>
            <w:vMerge/>
            <w:shd w:val="clear" w:color="auto" w:fill="auto"/>
          </w:tcPr>
          <w:p w14:paraId="69C3A53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1A76431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DBB5A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78820D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C61E3B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26A32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F2BF9A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1650D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4273C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03AFF3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25E3F3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6B54613E" w14:textId="77777777" w:rsidTr="001C6052">
        <w:tc>
          <w:tcPr>
            <w:tcW w:w="550" w:type="dxa"/>
            <w:vMerge/>
            <w:shd w:val="clear" w:color="auto" w:fill="auto"/>
          </w:tcPr>
          <w:p w14:paraId="090C2A9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2C99F12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BE8375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69F57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9E9B6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5FFDF4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425805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DB919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1027E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7BC0E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473035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22216CDB" w14:textId="77777777" w:rsidTr="001C6052">
        <w:tc>
          <w:tcPr>
            <w:tcW w:w="550" w:type="dxa"/>
            <w:vMerge w:val="restart"/>
            <w:shd w:val="clear" w:color="auto" w:fill="auto"/>
          </w:tcPr>
          <w:p w14:paraId="1F2387A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49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117DC86" w14:textId="77777777" w:rsidR="009A1FDD" w:rsidRPr="00F11978" w:rsidRDefault="009A1FDD" w:rsidP="00BD2831">
            <w:pPr>
              <w:rPr>
                <w:color w:val="FF0000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Задача 1.9</w:t>
            </w:r>
            <w:r w:rsidRPr="00F11978">
              <w:rPr>
                <w:color w:val="000000" w:themeColor="text1"/>
                <w:sz w:val="24"/>
                <w:szCs w:val="24"/>
              </w:rPr>
              <w:br/>
              <w:t>Снижение возможности совершения преступлений и террористических актов, путем создания системы технической защиты (в том числе видеонаблюдение) объектов общественной сферы и мест массового пребывания людей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B73C5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20-2024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376B5D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</w:t>
            </w:r>
          </w:p>
        </w:tc>
        <w:tc>
          <w:tcPr>
            <w:tcW w:w="771" w:type="dxa"/>
            <w:shd w:val="clear" w:color="auto" w:fill="auto"/>
          </w:tcPr>
          <w:p w14:paraId="1C29BCA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08377FE8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43298F5" w14:textId="58E104DC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3422D941" w14:textId="5D376C9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37F55BD2" w14:textId="0D1B9AAC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5AD04C86" w14:textId="586554AB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0414843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4ECDF3CB" w14:textId="77777777" w:rsidTr="001C6052">
        <w:tc>
          <w:tcPr>
            <w:tcW w:w="550" w:type="dxa"/>
            <w:vMerge/>
            <w:shd w:val="clear" w:color="auto" w:fill="auto"/>
          </w:tcPr>
          <w:p w14:paraId="7759C1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960872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72E3D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F1E9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AA92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4B9D7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897B3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EBCD7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DAE05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81F22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D8768D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205298A4" w14:textId="77777777" w:rsidTr="001C6052">
        <w:tc>
          <w:tcPr>
            <w:tcW w:w="550" w:type="dxa"/>
            <w:vMerge/>
            <w:shd w:val="clear" w:color="auto" w:fill="auto"/>
          </w:tcPr>
          <w:p w14:paraId="4E0E9DF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1CF0A2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EC5A34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F15D9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4489CC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0B2E62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A34C6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B8B5E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A25FFD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ED558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9A5FF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5B18A91" w14:textId="77777777" w:rsidTr="001C6052">
        <w:tc>
          <w:tcPr>
            <w:tcW w:w="550" w:type="dxa"/>
            <w:vMerge/>
            <w:shd w:val="clear" w:color="auto" w:fill="auto"/>
          </w:tcPr>
          <w:p w14:paraId="1BB67E2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3128F4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10AE2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CF6E47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6A692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F56BA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D2DCE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61D0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087B6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17718C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0FF858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ECDADB0" w14:textId="77777777" w:rsidTr="001C6052">
        <w:tc>
          <w:tcPr>
            <w:tcW w:w="550" w:type="dxa"/>
            <w:vMerge/>
            <w:shd w:val="clear" w:color="auto" w:fill="auto"/>
          </w:tcPr>
          <w:p w14:paraId="771DBB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AA7AF59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DFEC7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3EB8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B4817D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27C837A1" w14:textId="77777777" w:rsidR="009A1FDD" w:rsidRPr="00F11978" w:rsidRDefault="005A419B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</w:t>
            </w:r>
            <w:r w:rsidR="009A1FDD"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70AD3C2" w14:textId="3B260FB3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056AA321" w14:textId="122372A8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6700E0CF" w14:textId="3E269D8F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27BD4B67" w14:textId="6911B8EC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24027EF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0AF43316" w14:textId="77777777" w:rsidTr="001C6052">
        <w:tc>
          <w:tcPr>
            <w:tcW w:w="550" w:type="dxa"/>
            <w:vMerge/>
            <w:shd w:val="clear" w:color="auto" w:fill="auto"/>
          </w:tcPr>
          <w:p w14:paraId="038CF8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1C9BB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E8FC8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D1829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04E38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D99F6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68CD70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42118F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24C72F7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0873E3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0FDFD8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64C4D661" w14:textId="77777777" w:rsidTr="001C6052">
        <w:tc>
          <w:tcPr>
            <w:tcW w:w="550" w:type="dxa"/>
            <w:vMerge w:val="restart"/>
            <w:shd w:val="clear" w:color="auto" w:fill="auto"/>
          </w:tcPr>
          <w:p w14:paraId="55587C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50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EBE6BB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1.9.1</w:t>
            </w:r>
            <w:r w:rsidRPr="00F11978">
              <w:rPr>
                <w:sz w:val="24"/>
                <w:szCs w:val="24"/>
              </w:rPr>
              <w:br/>
              <w:t>Оборудование объектов ТСО, системами видеонаблюдения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2A3630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C01D23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</w:t>
            </w:r>
          </w:p>
        </w:tc>
        <w:tc>
          <w:tcPr>
            <w:tcW w:w="771" w:type="dxa"/>
            <w:shd w:val="clear" w:color="auto" w:fill="auto"/>
          </w:tcPr>
          <w:p w14:paraId="6CE986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55E560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BC6566C" w14:textId="226F47AB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62EE53E2" w14:textId="6CD21C8D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6C14FF75" w14:textId="4B45860A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7C991D18" w14:textId="0295DCA5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18FE09A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7EF831EB" w14:textId="77777777" w:rsidTr="001C6052">
        <w:tc>
          <w:tcPr>
            <w:tcW w:w="550" w:type="dxa"/>
            <w:vMerge/>
            <w:shd w:val="clear" w:color="auto" w:fill="auto"/>
          </w:tcPr>
          <w:p w14:paraId="6E61467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4D92D6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AAFB1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129B6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3993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3CAFF0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DA6F3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C92F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193B68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172968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A9A5D4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4E2D76E7" w14:textId="77777777" w:rsidTr="001C6052">
        <w:tc>
          <w:tcPr>
            <w:tcW w:w="550" w:type="dxa"/>
            <w:vMerge/>
            <w:shd w:val="clear" w:color="auto" w:fill="auto"/>
          </w:tcPr>
          <w:p w14:paraId="12A004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FCB0DE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BE20F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85B3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63673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2016B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B73AC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FB09D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586F71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65C1D3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7D2D47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3C69B145" w14:textId="77777777" w:rsidTr="001C6052">
        <w:tc>
          <w:tcPr>
            <w:tcW w:w="550" w:type="dxa"/>
            <w:vMerge/>
            <w:shd w:val="clear" w:color="auto" w:fill="auto"/>
          </w:tcPr>
          <w:p w14:paraId="413753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27A49C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86E38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76C311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CA42D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17DE1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537FF2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043D13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64BDC2E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EEA2F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9375FF9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610B26C3" w14:textId="77777777" w:rsidTr="001C6052">
        <w:tc>
          <w:tcPr>
            <w:tcW w:w="550" w:type="dxa"/>
            <w:vMerge/>
            <w:shd w:val="clear" w:color="auto" w:fill="auto"/>
          </w:tcPr>
          <w:p w14:paraId="3DC267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06A5C0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81198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620F44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9490E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14:paraId="02BA7CD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754A5B7" w14:textId="10CC42B6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5663441" w14:textId="78B17B80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4"/>
            <w:shd w:val="clear" w:color="auto" w:fill="auto"/>
          </w:tcPr>
          <w:p w14:paraId="0CEF52C5" w14:textId="7799A3EE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54470909" w14:textId="0A14DD9C" w:rsidR="009A1FDD" w:rsidRPr="00F11978" w:rsidRDefault="00DA0DF4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25</w:t>
            </w:r>
            <w:r w:rsidR="009A1FDD" w:rsidRPr="00F11978">
              <w:rPr>
                <w:sz w:val="24"/>
                <w:szCs w:val="24"/>
              </w:rPr>
              <w:t>,0</w:t>
            </w:r>
          </w:p>
        </w:tc>
        <w:tc>
          <w:tcPr>
            <w:tcW w:w="3206" w:type="dxa"/>
            <w:shd w:val="clear" w:color="auto" w:fill="auto"/>
          </w:tcPr>
          <w:p w14:paraId="44328452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38D690C3" w14:textId="77777777" w:rsidTr="001C6052">
        <w:tc>
          <w:tcPr>
            <w:tcW w:w="550" w:type="dxa"/>
            <w:vMerge/>
            <w:shd w:val="clear" w:color="auto" w:fill="auto"/>
          </w:tcPr>
          <w:p w14:paraId="03DAF30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1AA853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5C4C2B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6E50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19F3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D91E27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0A95A7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C00C8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5092F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4C6BCD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EBDF7C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59F1267D" w14:textId="77777777" w:rsidTr="001C6052">
        <w:tc>
          <w:tcPr>
            <w:tcW w:w="550" w:type="dxa"/>
            <w:vMerge w:val="restart"/>
            <w:shd w:val="clear" w:color="auto" w:fill="auto"/>
          </w:tcPr>
          <w:p w14:paraId="1A7C6707" w14:textId="77777777" w:rsidR="009A1FDD" w:rsidRPr="00F11978" w:rsidRDefault="009A1FDD" w:rsidP="00BD2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lastRenderedPageBreak/>
              <w:t>51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1893762" w14:textId="77777777" w:rsidR="009A1FDD" w:rsidRPr="00F11978" w:rsidRDefault="009A1FDD" w:rsidP="00BD2831">
            <w:pPr>
              <w:rPr>
                <w:color w:val="000000" w:themeColor="text1"/>
                <w:sz w:val="24"/>
                <w:szCs w:val="24"/>
              </w:rPr>
            </w:pPr>
            <w:r w:rsidRPr="00F11978">
              <w:rPr>
                <w:color w:val="000000" w:themeColor="text1"/>
                <w:sz w:val="24"/>
                <w:szCs w:val="24"/>
              </w:rPr>
              <w:t>Задача 1.10</w:t>
            </w:r>
            <w:r w:rsidRPr="00F11978">
              <w:rPr>
                <w:color w:val="000000" w:themeColor="text1"/>
                <w:sz w:val="24"/>
                <w:szCs w:val="24"/>
              </w:rPr>
              <w:br/>
              <w:t>профилактика правонарушений, путем проведения проверок на предмет законности принимаемых решений в рамках реализуемых национальных проектов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81E7B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A38973D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району; </w:t>
            </w:r>
          </w:p>
          <w:p w14:paraId="59D62722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прокуратура Первомайского района </w:t>
            </w:r>
          </w:p>
          <w:p w14:paraId="4A88BDD3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отделение Управления Федеральной службы безопасности России по Алтайскому краю в</w:t>
            </w:r>
            <w:r w:rsidR="00170BBA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>г. Новоалтайске</w:t>
            </w:r>
          </w:p>
          <w:p w14:paraId="446744C2" w14:textId="1A3A52D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48C5AC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27000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DCC67F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BDC5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C5362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604AD0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C6E990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52BC9D49" w14:textId="77777777" w:rsidTr="001C6052">
        <w:tc>
          <w:tcPr>
            <w:tcW w:w="550" w:type="dxa"/>
            <w:vMerge/>
            <w:shd w:val="clear" w:color="auto" w:fill="auto"/>
          </w:tcPr>
          <w:p w14:paraId="135E62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70120B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1503E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E854AA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A8D09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FC105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AFF0C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589A4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7C797B9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B8885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F852A83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9E057D8" w14:textId="77777777" w:rsidTr="001C6052">
        <w:tc>
          <w:tcPr>
            <w:tcW w:w="550" w:type="dxa"/>
            <w:vMerge/>
            <w:shd w:val="clear" w:color="auto" w:fill="auto"/>
          </w:tcPr>
          <w:p w14:paraId="28EACE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2F20B2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AA277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5D94E3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C99FC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A8AE5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D9BE1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0239F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41A47B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5E25FF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2B6CCEB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7500299C" w14:textId="77777777" w:rsidTr="001C6052">
        <w:tc>
          <w:tcPr>
            <w:tcW w:w="550" w:type="dxa"/>
            <w:vMerge/>
            <w:shd w:val="clear" w:color="auto" w:fill="auto"/>
          </w:tcPr>
          <w:p w14:paraId="5E96D8B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C04460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2B00910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C8A2B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182DC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DA06A6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E1EE61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6D86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0EC7F28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7B0EC7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96CFBA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1BFF5EF6" w14:textId="77777777" w:rsidTr="001C6052">
        <w:tc>
          <w:tcPr>
            <w:tcW w:w="550" w:type="dxa"/>
            <w:vMerge/>
            <w:shd w:val="clear" w:color="auto" w:fill="auto"/>
          </w:tcPr>
          <w:p w14:paraId="224938F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E1C0A5D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4C684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ED320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484D7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73ADCA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82EA3D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5148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shd w:val="clear" w:color="auto" w:fill="auto"/>
          </w:tcPr>
          <w:p w14:paraId="396683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shd w:val="clear" w:color="auto" w:fill="auto"/>
          </w:tcPr>
          <w:p w14:paraId="2CDE57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8C656D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57BB36DE" w14:textId="77777777" w:rsidTr="001C6052">
        <w:trPr>
          <w:trHeight w:val="3141"/>
        </w:trPr>
        <w:tc>
          <w:tcPr>
            <w:tcW w:w="550" w:type="dxa"/>
            <w:vMerge/>
            <w:shd w:val="clear" w:color="auto" w:fill="auto"/>
          </w:tcPr>
          <w:p w14:paraId="2EEAD4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1F31A6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64908B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E0DEE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FD517A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CF8DDD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2639D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2A034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370F57A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62A3969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8D4D34E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36A207DC" w14:textId="77777777" w:rsidTr="001C6052">
        <w:tc>
          <w:tcPr>
            <w:tcW w:w="550" w:type="dxa"/>
            <w:vMerge w:val="restart"/>
            <w:shd w:val="clear" w:color="auto" w:fill="auto"/>
          </w:tcPr>
          <w:p w14:paraId="4434D3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52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996D1E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1.10.1</w:t>
            </w:r>
            <w:r w:rsidRPr="00F11978">
              <w:rPr>
                <w:sz w:val="24"/>
                <w:szCs w:val="24"/>
              </w:rPr>
              <w:br/>
              <w:t xml:space="preserve">Проверка законности получения и расходования денежных средств, выделяемых в предпринимателям района в рамках следующих программ государственной поддержки (гранты Губернатора в сфере экономики, гранты на создание собственного бизнеса, субсидии на поддержку начинающих малых </w:t>
            </w:r>
            <w:r w:rsidRPr="00F11978">
              <w:rPr>
                <w:sz w:val="24"/>
                <w:szCs w:val="24"/>
              </w:rPr>
              <w:lastRenderedPageBreak/>
              <w:t>инновационных компаний, субсидии на поддержку сельского туризма, гранты для реализации бизнес-проектов, предусматривающих строительство и реконструкцию животноводческих ферм, субсидирование части банковской процентной ставки, микрозаймы в сумме до 1 млн. рублей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69FF28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7625430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району; </w:t>
            </w:r>
          </w:p>
          <w:p w14:paraId="7453F71F" w14:textId="543C4650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прокуратура Первомайского района </w:t>
            </w:r>
          </w:p>
          <w:p w14:paraId="7CD07F7A" w14:textId="462E2BD2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отделение Управления Федеральной службы безопасности России по Алтайскому краю в   г. Новоалтайске (по согласованию)</w:t>
            </w:r>
          </w:p>
        </w:tc>
        <w:tc>
          <w:tcPr>
            <w:tcW w:w="771" w:type="dxa"/>
            <w:shd w:val="clear" w:color="auto" w:fill="auto"/>
          </w:tcPr>
          <w:p w14:paraId="65B7648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799718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4A52E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08B6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594064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1650488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0FA1FC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3705EF3" w14:textId="77777777" w:rsidTr="001C6052">
        <w:tc>
          <w:tcPr>
            <w:tcW w:w="550" w:type="dxa"/>
            <w:vMerge/>
            <w:shd w:val="clear" w:color="auto" w:fill="auto"/>
          </w:tcPr>
          <w:p w14:paraId="011452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3A7E87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B8EDA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254E2B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D8A9CC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9ADB3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7BC85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4800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7354DA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194C42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1D9CCCF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58BD214" w14:textId="77777777" w:rsidTr="001C6052">
        <w:tc>
          <w:tcPr>
            <w:tcW w:w="550" w:type="dxa"/>
            <w:vMerge/>
            <w:shd w:val="clear" w:color="auto" w:fill="auto"/>
          </w:tcPr>
          <w:p w14:paraId="28F758B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13F093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C010DC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F7B0F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F00D59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E0E987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0FCA15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C66DB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656B903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6A87A70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11FA1B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05C8DDB2" w14:textId="77777777" w:rsidTr="001C6052">
        <w:tc>
          <w:tcPr>
            <w:tcW w:w="550" w:type="dxa"/>
            <w:vMerge/>
            <w:shd w:val="clear" w:color="auto" w:fill="auto"/>
          </w:tcPr>
          <w:p w14:paraId="400738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021EEB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60CFD42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00A7E6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DA05C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C04039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109E32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35D788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43E600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69A57B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0C8C84A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5B06E6AB" w14:textId="77777777" w:rsidTr="001C6052">
        <w:tc>
          <w:tcPr>
            <w:tcW w:w="550" w:type="dxa"/>
            <w:vMerge/>
            <w:shd w:val="clear" w:color="auto" w:fill="auto"/>
          </w:tcPr>
          <w:p w14:paraId="05EDBA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C27DD1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059F6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647E9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FD043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3BECC0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9A61B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7090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6D5E19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4E05DA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1A8FD36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526B890E" w14:textId="77777777" w:rsidTr="001C6052">
        <w:tc>
          <w:tcPr>
            <w:tcW w:w="550" w:type="dxa"/>
            <w:vMerge/>
            <w:shd w:val="clear" w:color="auto" w:fill="auto"/>
          </w:tcPr>
          <w:p w14:paraId="32CC17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A9EDFEA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C00F8F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C5ADC5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4C4B91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9FCC6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1682E6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C97A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407963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0BE6C76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F7C664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77781163" w14:textId="77777777" w:rsidTr="001C6052">
        <w:tc>
          <w:tcPr>
            <w:tcW w:w="550" w:type="dxa"/>
            <w:vMerge w:val="restart"/>
            <w:shd w:val="clear" w:color="auto" w:fill="auto"/>
          </w:tcPr>
          <w:p w14:paraId="0275B5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53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8CD5463" w14:textId="58936469" w:rsidR="009A1FDD" w:rsidRPr="00F11978" w:rsidRDefault="00F11978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1.10.2</w:t>
            </w:r>
            <w:r w:rsidR="009A1FDD" w:rsidRPr="00F11978">
              <w:rPr>
                <w:sz w:val="24"/>
                <w:szCs w:val="24"/>
              </w:rPr>
              <w:t xml:space="preserve"> Проверка законности переселения граждан из ветхого жилья, на предмет установления афилированности (знакомство, родство и т.д.) участников программы должностным лицам администрации района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782B5A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49AF96E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ОМВД России по Первомайскому району;</w:t>
            </w:r>
          </w:p>
          <w:p w14:paraId="66661458" w14:textId="75276D5A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 прокуратура Первомайского района </w:t>
            </w:r>
          </w:p>
          <w:p w14:paraId="67D9F1BF" w14:textId="2F1C2938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согласованию); отделение Управления Федеральной службы безопасности России по Алтайскому краю в</w:t>
            </w:r>
            <w:r w:rsidR="00170BBA">
              <w:rPr>
                <w:sz w:val="24"/>
                <w:szCs w:val="24"/>
              </w:rPr>
              <w:t xml:space="preserve"> </w:t>
            </w:r>
            <w:r w:rsidRPr="00F11978">
              <w:rPr>
                <w:sz w:val="24"/>
                <w:szCs w:val="24"/>
              </w:rPr>
              <w:t xml:space="preserve">г. Новоалтайске </w:t>
            </w:r>
          </w:p>
          <w:p w14:paraId="32294C8E" w14:textId="673142B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771" w:type="dxa"/>
            <w:shd w:val="clear" w:color="auto" w:fill="auto"/>
          </w:tcPr>
          <w:p w14:paraId="756ABC3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AC3D25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569225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D57D33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7D4F2D8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6193D0D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EBEC42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2BDB186E" w14:textId="77777777" w:rsidTr="001C6052">
        <w:tc>
          <w:tcPr>
            <w:tcW w:w="550" w:type="dxa"/>
            <w:vMerge/>
            <w:shd w:val="clear" w:color="auto" w:fill="auto"/>
          </w:tcPr>
          <w:p w14:paraId="544001A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68CDCF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50562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AA8094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B78AE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FD0150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CC487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85F2A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1FB9C38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348E34D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E8DAAB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6B1497FA" w14:textId="77777777" w:rsidTr="001C6052">
        <w:tc>
          <w:tcPr>
            <w:tcW w:w="550" w:type="dxa"/>
            <w:vMerge/>
            <w:shd w:val="clear" w:color="auto" w:fill="auto"/>
          </w:tcPr>
          <w:p w14:paraId="0F4507A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6438DBF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8A1D0C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2D3F7F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8DD11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400D97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FA37B9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DC9A6F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5C178B1A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0E404CD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53CFEF1A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25300FEF" w14:textId="77777777" w:rsidTr="001C6052">
        <w:tc>
          <w:tcPr>
            <w:tcW w:w="550" w:type="dxa"/>
            <w:vMerge/>
            <w:shd w:val="clear" w:color="auto" w:fill="auto"/>
          </w:tcPr>
          <w:p w14:paraId="101742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759BD0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78B5AE2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CE7DF1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6677BF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B0B3BC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901DA2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19CF5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34354FD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7C45E84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20EC52C5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70914C70" w14:textId="77777777" w:rsidTr="001C6052">
        <w:tc>
          <w:tcPr>
            <w:tcW w:w="550" w:type="dxa"/>
            <w:vMerge/>
            <w:shd w:val="clear" w:color="auto" w:fill="auto"/>
          </w:tcPr>
          <w:p w14:paraId="3FDFF86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E4A34B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4FD4C5B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0B0EB2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E39CE1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AA45EE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ED9011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60B5B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  <w:gridSpan w:val="3"/>
            <w:shd w:val="clear" w:color="auto" w:fill="auto"/>
          </w:tcPr>
          <w:p w14:paraId="4CC4BAE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shd w:val="clear" w:color="auto" w:fill="auto"/>
          </w:tcPr>
          <w:p w14:paraId="3242A84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23E7167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7719E44A" w14:textId="77777777" w:rsidTr="001C6052">
        <w:tc>
          <w:tcPr>
            <w:tcW w:w="550" w:type="dxa"/>
            <w:vMerge/>
            <w:shd w:val="clear" w:color="auto" w:fill="auto"/>
          </w:tcPr>
          <w:p w14:paraId="112E649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BD5D118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14C3503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E87D2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155B9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36697D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1DB64C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8B6DC9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7A38AD8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B66C2E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04FF940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  <w:tr w:rsidR="009A1FDD" w:rsidRPr="00362E25" w14:paraId="450C8696" w14:textId="77777777" w:rsidTr="001C6052">
        <w:tc>
          <w:tcPr>
            <w:tcW w:w="550" w:type="dxa"/>
            <w:vMerge w:val="restart"/>
            <w:shd w:val="clear" w:color="auto" w:fill="auto"/>
          </w:tcPr>
          <w:p w14:paraId="3757D52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54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3F9842B5" w14:textId="49E340F9" w:rsidR="009A1FDD" w:rsidRPr="00F11978" w:rsidRDefault="00F11978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Мероприятие 1</w:t>
            </w:r>
            <w:r w:rsidR="009A1FDD" w:rsidRPr="00F11978">
              <w:rPr>
                <w:sz w:val="24"/>
                <w:szCs w:val="24"/>
              </w:rPr>
              <w:t>.10.3</w:t>
            </w:r>
            <w:r w:rsidR="009A1FDD" w:rsidRPr="00F11978">
              <w:rPr>
                <w:sz w:val="24"/>
                <w:szCs w:val="24"/>
              </w:rPr>
              <w:br/>
              <w:t xml:space="preserve">Проведение проверок на предмет законности </w:t>
            </w:r>
            <w:r w:rsidR="009A1FDD" w:rsidRPr="00F11978">
              <w:rPr>
                <w:sz w:val="24"/>
                <w:szCs w:val="24"/>
              </w:rPr>
              <w:lastRenderedPageBreak/>
              <w:t>получении жителями района средств материнского капитала</w:t>
            </w:r>
          </w:p>
        </w:tc>
        <w:tc>
          <w:tcPr>
            <w:tcW w:w="1430" w:type="dxa"/>
            <w:vMerge w:val="restart"/>
            <w:shd w:val="clear" w:color="auto" w:fill="auto"/>
          </w:tcPr>
          <w:p w14:paraId="4F43ECE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>2024-2028 годы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6DB3DE2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ОМВД России по Первомайскому району; </w:t>
            </w:r>
          </w:p>
          <w:p w14:paraId="3BE05464" w14:textId="485F9B72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lastRenderedPageBreak/>
              <w:t xml:space="preserve">прокуратура Первомайского района </w:t>
            </w:r>
          </w:p>
          <w:p w14:paraId="6F3B04A5" w14:textId="77777777" w:rsidR="00170BBA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(по согласованию); отделение Управления Федеральной службы безопасности России по Алтайскому краю </w:t>
            </w:r>
            <w:r w:rsidR="00170BBA" w:rsidRPr="00F11978">
              <w:rPr>
                <w:sz w:val="24"/>
                <w:szCs w:val="24"/>
              </w:rPr>
              <w:t>в г.</w:t>
            </w:r>
            <w:r w:rsidRPr="00F11978">
              <w:rPr>
                <w:sz w:val="24"/>
                <w:szCs w:val="24"/>
              </w:rPr>
              <w:t xml:space="preserve"> Новоалтайске </w:t>
            </w:r>
          </w:p>
          <w:p w14:paraId="7BE50B66" w14:textId="5EDA13EB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771" w:type="dxa"/>
            <w:shd w:val="clear" w:color="auto" w:fill="auto"/>
          </w:tcPr>
          <w:p w14:paraId="1CF336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98FDB8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EE575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EAD60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3228459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5E3BF2B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3CDB5304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 xml:space="preserve">Всего </w:t>
            </w:r>
          </w:p>
        </w:tc>
      </w:tr>
      <w:tr w:rsidR="009A1FDD" w:rsidRPr="00362E25" w14:paraId="70ECB32C" w14:textId="77777777" w:rsidTr="001C6052">
        <w:tc>
          <w:tcPr>
            <w:tcW w:w="550" w:type="dxa"/>
            <w:vMerge/>
            <w:shd w:val="clear" w:color="auto" w:fill="auto"/>
          </w:tcPr>
          <w:p w14:paraId="0C9402E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5414785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546171B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95530E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441240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210A0F3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2FB53C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ECA00C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168C224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190B53F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62A1B6BF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 том числе:</w:t>
            </w:r>
          </w:p>
        </w:tc>
      </w:tr>
      <w:tr w:rsidR="009A1FDD" w:rsidRPr="00362E25" w14:paraId="082AC76C" w14:textId="77777777" w:rsidTr="001C6052">
        <w:tc>
          <w:tcPr>
            <w:tcW w:w="550" w:type="dxa"/>
            <w:vMerge/>
            <w:shd w:val="clear" w:color="auto" w:fill="auto"/>
          </w:tcPr>
          <w:p w14:paraId="43A28D81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1B64B4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BF33B3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D34519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B2A5A0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2CBBDE5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D40B26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0862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2ABD36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37D6F4B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C76E48D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федеральный бюджет</w:t>
            </w:r>
          </w:p>
        </w:tc>
      </w:tr>
      <w:tr w:rsidR="009A1FDD" w:rsidRPr="00362E25" w14:paraId="6C3C7CBB" w14:textId="77777777" w:rsidTr="001C6052">
        <w:tc>
          <w:tcPr>
            <w:tcW w:w="550" w:type="dxa"/>
            <w:vMerge/>
            <w:shd w:val="clear" w:color="auto" w:fill="auto"/>
          </w:tcPr>
          <w:p w14:paraId="6C3137A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31BF97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A8FD24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A83DAF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F752840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C96014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1BB0AE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9F310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0928374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66DE5E6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7BD9C3E1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краевой бюджет</w:t>
            </w:r>
          </w:p>
        </w:tc>
      </w:tr>
      <w:tr w:rsidR="009A1FDD" w:rsidRPr="00362E25" w14:paraId="0BA6B60C" w14:textId="77777777" w:rsidTr="001C6052">
        <w:tc>
          <w:tcPr>
            <w:tcW w:w="550" w:type="dxa"/>
            <w:vMerge/>
            <w:shd w:val="clear" w:color="auto" w:fill="auto"/>
          </w:tcPr>
          <w:p w14:paraId="678A04A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E131BE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3E3E0CE8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D81F3A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D6E140F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3043F9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50964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46BA16C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401C8D7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226CEBC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79DCBF8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местный бюджет</w:t>
            </w:r>
          </w:p>
        </w:tc>
      </w:tr>
      <w:tr w:rsidR="009A1FDD" w:rsidRPr="00362E25" w14:paraId="6476D844" w14:textId="77777777" w:rsidTr="001C6052">
        <w:tc>
          <w:tcPr>
            <w:tcW w:w="550" w:type="dxa"/>
            <w:vMerge/>
            <w:shd w:val="clear" w:color="auto" w:fill="auto"/>
          </w:tcPr>
          <w:p w14:paraId="15A2B2BE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DAFE856" w14:textId="77777777" w:rsidR="009A1FDD" w:rsidRPr="00F11978" w:rsidRDefault="009A1FDD" w:rsidP="00BD2831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14:paraId="0070DF66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536E95B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6A2FC5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5B83284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676CB6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6652D17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gridSpan w:val="2"/>
            <w:shd w:val="clear" w:color="auto" w:fill="auto"/>
          </w:tcPr>
          <w:p w14:paraId="527FB7ED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gridSpan w:val="3"/>
            <w:shd w:val="clear" w:color="auto" w:fill="auto"/>
          </w:tcPr>
          <w:p w14:paraId="08BFE082" w14:textId="77777777" w:rsidR="009A1FDD" w:rsidRPr="00F11978" w:rsidRDefault="009A1FDD" w:rsidP="00BD2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6" w:type="dxa"/>
            <w:shd w:val="clear" w:color="auto" w:fill="auto"/>
          </w:tcPr>
          <w:p w14:paraId="441493CC" w14:textId="77777777" w:rsidR="009A1FDD" w:rsidRPr="00F11978" w:rsidRDefault="009A1FDD" w:rsidP="00BD2831">
            <w:pPr>
              <w:rPr>
                <w:sz w:val="24"/>
                <w:szCs w:val="24"/>
              </w:rPr>
            </w:pPr>
            <w:r w:rsidRPr="00F11978">
              <w:rPr>
                <w:sz w:val="24"/>
                <w:szCs w:val="24"/>
              </w:rPr>
              <w:t>внебюджетные источники</w:t>
            </w:r>
          </w:p>
        </w:tc>
      </w:tr>
    </w:tbl>
    <w:p w14:paraId="3E539CC4" w14:textId="77777777" w:rsidR="009A1FDD" w:rsidRPr="00C3389E" w:rsidRDefault="009A1FDD" w:rsidP="009A1FDD">
      <w:pPr>
        <w:jc w:val="center"/>
        <w:rPr>
          <w:sz w:val="26"/>
          <w:szCs w:val="26"/>
        </w:rPr>
      </w:pPr>
    </w:p>
    <w:p w14:paraId="28B1F2E8" w14:textId="77777777" w:rsidR="009A1FDD" w:rsidRPr="00C3389E" w:rsidRDefault="009A1FDD" w:rsidP="009A1FDD">
      <w:pPr>
        <w:jc w:val="center"/>
        <w:rPr>
          <w:sz w:val="26"/>
          <w:szCs w:val="26"/>
        </w:rPr>
      </w:pPr>
    </w:p>
    <w:p w14:paraId="65D35CF1" w14:textId="5CADE0B2" w:rsidR="00DA727C" w:rsidRPr="001F759B" w:rsidRDefault="00DA727C" w:rsidP="001F759B">
      <w:pPr>
        <w:tabs>
          <w:tab w:val="left" w:pos="11040"/>
        </w:tabs>
        <w:rPr>
          <w:sz w:val="26"/>
          <w:szCs w:val="26"/>
        </w:rPr>
      </w:pPr>
    </w:p>
    <w:sectPr w:rsidR="00DA727C" w:rsidRPr="001F759B" w:rsidSect="00FE6441">
      <w:headerReference w:type="first" r:id="rId12"/>
      <w:type w:val="continuous"/>
      <w:pgSz w:w="16838" w:h="11906" w:orient="landscape"/>
      <w:pgMar w:top="993" w:right="1134" w:bottom="851" w:left="709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F3F81" w14:textId="77777777" w:rsidR="00635040" w:rsidRDefault="00635040">
      <w:r>
        <w:separator/>
      </w:r>
    </w:p>
  </w:endnote>
  <w:endnote w:type="continuationSeparator" w:id="0">
    <w:p w14:paraId="71A41507" w14:textId="77777777" w:rsidR="00635040" w:rsidRDefault="0063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F84BE" w14:textId="77777777" w:rsidR="00635040" w:rsidRDefault="00635040">
      <w:r>
        <w:separator/>
      </w:r>
    </w:p>
  </w:footnote>
  <w:footnote w:type="continuationSeparator" w:id="0">
    <w:p w14:paraId="63EFB93A" w14:textId="77777777" w:rsidR="00635040" w:rsidRDefault="0063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D251" w14:textId="77777777" w:rsidR="007B3552" w:rsidRDefault="007B3552" w:rsidP="00E612A5">
    <w:pPr>
      <w:pStyle w:val="ac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2E8E68E9" w14:textId="77777777" w:rsidR="007B3552" w:rsidRPr="00E612A5" w:rsidRDefault="004D6DAB" w:rsidP="00E612A5">
    <w:pPr>
      <w:pStyle w:val="ac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7B3552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667FAD">
      <w:rPr>
        <w:noProof/>
        <w:sz w:val="24"/>
        <w:szCs w:val="24"/>
      </w:rPr>
      <w:t>8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36E2C" w14:textId="77777777" w:rsidR="007B3552" w:rsidRDefault="007B3552" w:rsidP="001E243D">
    <w:pPr>
      <w:pStyle w:val="aa"/>
      <w:ind w:right="-1"/>
      <w:jc w:val="center"/>
    </w:pPr>
    <w:r w:rsidRPr="008D6D95">
      <w:rPr>
        <w:noProof/>
      </w:rPr>
      <w:drawing>
        <wp:inline distT="0" distB="0" distL="0" distR="0" wp14:anchorId="36B404DB" wp14:editId="332B0E9D">
          <wp:extent cx="434975" cy="719455"/>
          <wp:effectExtent l="19050" t="0" r="3175" b="0"/>
          <wp:docPr id="4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2C54" w14:textId="77777777" w:rsidR="007B3552" w:rsidRDefault="007B3552" w:rsidP="001E243D">
    <w:pPr>
      <w:pStyle w:val="aa"/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1563"/>
    <w:multiLevelType w:val="hybridMultilevel"/>
    <w:tmpl w:val="9F4E0544"/>
    <w:lvl w:ilvl="0" w:tplc="574A129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1033"/>
    <w:multiLevelType w:val="hybridMultilevel"/>
    <w:tmpl w:val="6C684682"/>
    <w:lvl w:ilvl="0" w:tplc="7C462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8E477C"/>
    <w:multiLevelType w:val="hybridMultilevel"/>
    <w:tmpl w:val="4344E6D8"/>
    <w:lvl w:ilvl="0" w:tplc="FC9811E8">
      <w:start w:val="1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3" w15:restartNumberingAfterBreak="0">
    <w:nsid w:val="325F367D"/>
    <w:multiLevelType w:val="hybridMultilevel"/>
    <w:tmpl w:val="B8E26630"/>
    <w:lvl w:ilvl="0" w:tplc="F98E80D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F2C4266"/>
    <w:multiLevelType w:val="hybridMultilevel"/>
    <w:tmpl w:val="175EF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C7EFA"/>
    <w:multiLevelType w:val="hybridMultilevel"/>
    <w:tmpl w:val="2B0A6310"/>
    <w:lvl w:ilvl="0" w:tplc="DB1EA9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7609D"/>
    <w:multiLevelType w:val="hybridMultilevel"/>
    <w:tmpl w:val="BCE64C1E"/>
    <w:lvl w:ilvl="0" w:tplc="6032BE5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7" w15:restartNumberingAfterBreak="0">
    <w:nsid w:val="48354DA3"/>
    <w:multiLevelType w:val="hybridMultilevel"/>
    <w:tmpl w:val="B45EE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5073EB"/>
    <w:multiLevelType w:val="hybridMultilevel"/>
    <w:tmpl w:val="27648566"/>
    <w:lvl w:ilvl="0" w:tplc="3104C24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04A18"/>
    <w:multiLevelType w:val="multilevel"/>
    <w:tmpl w:val="904C5BA6"/>
    <w:lvl w:ilvl="0">
      <w:start w:val="3"/>
      <w:numFmt w:val="upperRoman"/>
      <w:lvlText w:val="%1."/>
      <w:lvlJc w:val="left"/>
      <w:pPr>
        <w:ind w:left="199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0" w15:restartNumberingAfterBreak="0">
    <w:nsid w:val="53011545"/>
    <w:multiLevelType w:val="hybridMultilevel"/>
    <w:tmpl w:val="820EF5AE"/>
    <w:lvl w:ilvl="0" w:tplc="DB1EA9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46987"/>
    <w:multiLevelType w:val="hybridMultilevel"/>
    <w:tmpl w:val="2D0CA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06A10"/>
    <w:multiLevelType w:val="hybridMultilevel"/>
    <w:tmpl w:val="B45EE8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5F17F8"/>
    <w:multiLevelType w:val="hybridMultilevel"/>
    <w:tmpl w:val="0008A9E2"/>
    <w:lvl w:ilvl="0" w:tplc="A9F23566">
      <w:start w:val="2028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0"/>
  </w:num>
  <w:num w:numId="8">
    <w:abstractNumId w:val="6"/>
  </w:num>
  <w:num w:numId="9">
    <w:abstractNumId w:val="2"/>
  </w:num>
  <w:num w:numId="10">
    <w:abstractNumId w:val="3"/>
  </w:num>
  <w:num w:numId="11">
    <w:abstractNumId w:val="12"/>
  </w:num>
  <w:num w:numId="12">
    <w:abstractNumId w:val="1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4D"/>
    <w:rsid w:val="0002143E"/>
    <w:rsid w:val="0003313F"/>
    <w:rsid w:val="00036817"/>
    <w:rsid w:val="00040A12"/>
    <w:rsid w:val="0008029B"/>
    <w:rsid w:val="0008462C"/>
    <w:rsid w:val="0009439D"/>
    <w:rsid w:val="000A60DD"/>
    <w:rsid w:val="000B2295"/>
    <w:rsid w:val="000B401F"/>
    <w:rsid w:val="000C0DAE"/>
    <w:rsid w:val="000C4A48"/>
    <w:rsid w:val="000F7F97"/>
    <w:rsid w:val="00111175"/>
    <w:rsid w:val="00124E0F"/>
    <w:rsid w:val="001468F1"/>
    <w:rsid w:val="00167D86"/>
    <w:rsid w:val="00170BBA"/>
    <w:rsid w:val="001A2948"/>
    <w:rsid w:val="001B61A9"/>
    <w:rsid w:val="001B7A5D"/>
    <w:rsid w:val="001C256B"/>
    <w:rsid w:val="001C6052"/>
    <w:rsid w:val="001E0921"/>
    <w:rsid w:val="001E243D"/>
    <w:rsid w:val="001F759B"/>
    <w:rsid w:val="002003D9"/>
    <w:rsid w:val="0021486C"/>
    <w:rsid w:val="00214C8E"/>
    <w:rsid w:val="0023151C"/>
    <w:rsid w:val="00266076"/>
    <w:rsid w:val="00266405"/>
    <w:rsid w:val="002945AD"/>
    <w:rsid w:val="002A3643"/>
    <w:rsid w:val="002C331A"/>
    <w:rsid w:val="002E2FFD"/>
    <w:rsid w:val="00310534"/>
    <w:rsid w:val="00325520"/>
    <w:rsid w:val="00343F88"/>
    <w:rsid w:val="00345B54"/>
    <w:rsid w:val="00347A08"/>
    <w:rsid w:val="00354CDC"/>
    <w:rsid w:val="00364450"/>
    <w:rsid w:val="00373512"/>
    <w:rsid w:val="003813E2"/>
    <w:rsid w:val="00386F48"/>
    <w:rsid w:val="00396F2A"/>
    <w:rsid w:val="003A31F2"/>
    <w:rsid w:val="003C013C"/>
    <w:rsid w:val="003D3C33"/>
    <w:rsid w:val="003E029D"/>
    <w:rsid w:val="003E667A"/>
    <w:rsid w:val="00401069"/>
    <w:rsid w:val="00417A71"/>
    <w:rsid w:val="00462654"/>
    <w:rsid w:val="00465773"/>
    <w:rsid w:val="004A1FDC"/>
    <w:rsid w:val="004A2889"/>
    <w:rsid w:val="004D6DAB"/>
    <w:rsid w:val="004E036A"/>
    <w:rsid w:val="004E584D"/>
    <w:rsid w:val="005003CE"/>
    <w:rsid w:val="00500CE0"/>
    <w:rsid w:val="00500D40"/>
    <w:rsid w:val="00502968"/>
    <w:rsid w:val="0050557E"/>
    <w:rsid w:val="0053260F"/>
    <w:rsid w:val="005457C0"/>
    <w:rsid w:val="00565978"/>
    <w:rsid w:val="005A419B"/>
    <w:rsid w:val="005D1CEE"/>
    <w:rsid w:val="005D3D4F"/>
    <w:rsid w:val="005D6A11"/>
    <w:rsid w:val="005F029B"/>
    <w:rsid w:val="005F32BC"/>
    <w:rsid w:val="005F4B1F"/>
    <w:rsid w:val="005F5FED"/>
    <w:rsid w:val="006001BD"/>
    <w:rsid w:val="006214FD"/>
    <w:rsid w:val="00621F71"/>
    <w:rsid w:val="006273C2"/>
    <w:rsid w:val="00635040"/>
    <w:rsid w:val="006359FB"/>
    <w:rsid w:val="006372C5"/>
    <w:rsid w:val="006502A8"/>
    <w:rsid w:val="00667FAD"/>
    <w:rsid w:val="00673B4B"/>
    <w:rsid w:val="006868C8"/>
    <w:rsid w:val="00687D8B"/>
    <w:rsid w:val="00690272"/>
    <w:rsid w:val="006925E4"/>
    <w:rsid w:val="006940E2"/>
    <w:rsid w:val="006A6F0B"/>
    <w:rsid w:val="006B18A4"/>
    <w:rsid w:val="006B33A3"/>
    <w:rsid w:val="006D4731"/>
    <w:rsid w:val="006E1169"/>
    <w:rsid w:val="007124A9"/>
    <w:rsid w:val="00714862"/>
    <w:rsid w:val="00720BEC"/>
    <w:rsid w:val="007261AA"/>
    <w:rsid w:val="007314C7"/>
    <w:rsid w:val="00763D07"/>
    <w:rsid w:val="00772F9D"/>
    <w:rsid w:val="00782268"/>
    <w:rsid w:val="007824AC"/>
    <w:rsid w:val="00785C43"/>
    <w:rsid w:val="00795A4B"/>
    <w:rsid w:val="00796EB1"/>
    <w:rsid w:val="007A1B94"/>
    <w:rsid w:val="007B3552"/>
    <w:rsid w:val="007B70F6"/>
    <w:rsid w:val="007F6A5D"/>
    <w:rsid w:val="00853743"/>
    <w:rsid w:val="008560AB"/>
    <w:rsid w:val="008622E0"/>
    <w:rsid w:val="00865022"/>
    <w:rsid w:val="00874A06"/>
    <w:rsid w:val="00886095"/>
    <w:rsid w:val="008A6201"/>
    <w:rsid w:val="008C5B26"/>
    <w:rsid w:val="008D684F"/>
    <w:rsid w:val="008D6D95"/>
    <w:rsid w:val="00902BB7"/>
    <w:rsid w:val="00925863"/>
    <w:rsid w:val="0094633A"/>
    <w:rsid w:val="009464D1"/>
    <w:rsid w:val="009464D9"/>
    <w:rsid w:val="0095198E"/>
    <w:rsid w:val="00977173"/>
    <w:rsid w:val="009903E2"/>
    <w:rsid w:val="00995FFD"/>
    <w:rsid w:val="00997BD5"/>
    <w:rsid w:val="009A1FDD"/>
    <w:rsid w:val="009D01A5"/>
    <w:rsid w:val="009D0900"/>
    <w:rsid w:val="00A10F91"/>
    <w:rsid w:val="00A5752B"/>
    <w:rsid w:val="00A6580D"/>
    <w:rsid w:val="00A8562F"/>
    <w:rsid w:val="00A923B8"/>
    <w:rsid w:val="00AA020F"/>
    <w:rsid w:val="00AB0A3E"/>
    <w:rsid w:val="00AB2A5E"/>
    <w:rsid w:val="00AD499F"/>
    <w:rsid w:val="00AF0D06"/>
    <w:rsid w:val="00B00691"/>
    <w:rsid w:val="00B01984"/>
    <w:rsid w:val="00B4371A"/>
    <w:rsid w:val="00B45AF9"/>
    <w:rsid w:val="00B60AA0"/>
    <w:rsid w:val="00B650C1"/>
    <w:rsid w:val="00B91766"/>
    <w:rsid w:val="00BB7917"/>
    <w:rsid w:val="00BC135A"/>
    <w:rsid w:val="00BD2831"/>
    <w:rsid w:val="00BD594D"/>
    <w:rsid w:val="00BE18AA"/>
    <w:rsid w:val="00BE19F0"/>
    <w:rsid w:val="00C12E80"/>
    <w:rsid w:val="00C166B1"/>
    <w:rsid w:val="00C17F4F"/>
    <w:rsid w:val="00C36ED4"/>
    <w:rsid w:val="00C65963"/>
    <w:rsid w:val="00C75778"/>
    <w:rsid w:val="00C87D08"/>
    <w:rsid w:val="00CA14D0"/>
    <w:rsid w:val="00CA7888"/>
    <w:rsid w:val="00CB48FE"/>
    <w:rsid w:val="00CB5322"/>
    <w:rsid w:val="00CC4960"/>
    <w:rsid w:val="00CE1E53"/>
    <w:rsid w:val="00D65DE2"/>
    <w:rsid w:val="00D7756C"/>
    <w:rsid w:val="00D77613"/>
    <w:rsid w:val="00D82EFF"/>
    <w:rsid w:val="00D8661E"/>
    <w:rsid w:val="00DA0DF4"/>
    <w:rsid w:val="00DA727C"/>
    <w:rsid w:val="00DB2F4D"/>
    <w:rsid w:val="00DC705E"/>
    <w:rsid w:val="00DD6E85"/>
    <w:rsid w:val="00DF1BDF"/>
    <w:rsid w:val="00E1090D"/>
    <w:rsid w:val="00E11197"/>
    <w:rsid w:val="00E26B6F"/>
    <w:rsid w:val="00E3463D"/>
    <w:rsid w:val="00E352AA"/>
    <w:rsid w:val="00E4298F"/>
    <w:rsid w:val="00E51EEE"/>
    <w:rsid w:val="00E5735E"/>
    <w:rsid w:val="00E612A5"/>
    <w:rsid w:val="00E622C3"/>
    <w:rsid w:val="00E74022"/>
    <w:rsid w:val="00E759D8"/>
    <w:rsid w:val="00E92413"/>
    <w:rsid w:val="00EA0332"/>
    <w:rsid w:val="00EA423D"/>
    <w:rsid w:val="00EB1EBC"/>
    <w:rsid w:val="00EB5C70"/>
    <w:rsid w:val="00EC1168"/>
    <w:rsid w:val="00ED686C"/>
    <w:rsid w:val="00EE21E0"/>
    <w:rsid w:val="00EF7B69"/>
    <w:rsid w:val="00F01D0D"/>
    <w:rsid w:val="00F03FFA"/>
    <w:rsid w:val="00F06571"/>
    <w:rsid w:val="00F11978"/>
    <w:rsid w:val="00F30AA3"/>
    <w:rsid w:val="00F335DC"/>
    <w:rsid w:val="00F4099D"/>
    <w:rsid w:val="00F5640E"/>
    <w:rsid w:val="00F57806"/>
    <w:rsid w:val="00F579A4"/>
    <w:rsid w:val="00F70335"/>
    <w:rsid w:val="00F77D81"/>
    <w:rsid w:val="00F77E12"/>
    <w:rsid w:val="00F77F86"/>
    <w:rsid w:val="00FC16E3"/>
    <w:rsid w:val="00FE6441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BDA73"/>
  <w15:docId w15:val="{882EE6FC-A50A-42EC-9AAE-FD4F7DEC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86"/>
  </w:style>
  <w:style w:type="paragraph" w:styleId="1">
    <w:name w:val="heading 1"/>
    <w:basedOn w:val="a"/>
    <w:next w:val="a"/>
    <w:link w:val="10"/>
    <w:qFormat/>
    <w:rsid w:val="00F77F86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F77F8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F77F86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F77F86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F77F86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F77F86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F77F86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77F86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F77F86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7F86"/>
    <w:rPr>
      <w:sz w:val="26"/>
    </w:rPr>
  </w:style>
  <w:style w:type="paragraph" w:styleId="a5">
    <w:name w:val="Body Text Indent"/>
    <w:basedOn w:val="a"/>
    <w:link w:val="a6"/>
    <w:rsid w:val="00F77F86"/>
    <w:pPr>
      <w:ind w:firstLine="567"/>
      <w:jc w:val="both"/>
    </w:pPr>
    <w:rPr>
      <w:sz w:val="28"/>
    </w:rPr>
  </w:style>
  <w:style w:type="character" w:styleId="a7">
    <w:name w:val="Hyperlink"/>
    <w:rsid w:val="00D77613"/>
    <w:rPr>
      <w:color w:val="0000FF"/>
      <w:u w:val="single"/>
    </w:rPr>
  </w:style>
  <w:style w:type="paragraph" w:styleId="a8">
    <w:name w:val="Balloon Text"/>
    <w:basedOn w:val="a"/>
    <w:link w:val="a9"/>
    <w:rsid w:val="0026640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6001BD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6001B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6214FD"/>
  </w:style>
  <w:style w:type="table" w:styleId="ae">
    <w:name w:val="Table Grid"/>
    <w:basedOn w:val="a1"/>
    <w:rsid w:val="00F01D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qFormat/>
    <w:rsid w:val="00FC16E3"/>
    <w:pPr>
      <w:ind w:left="720"/>
      <w:contextualSpacing/>
    </w:pPr>
  </w:style>
  <w:style w:type="paragraph" w:customStyle="1" w:styleId="Default">
    <w:name w:val="Default"/>
    <w:uiPriority w:val="99"/>
    <w:rsid w:val="00343F8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table" w:customStyle="1" w:styleId="21">
    <w:name w:val="Сетка таблицы21"/>
    <w:basedOn w:val="a1"/>
    <w:next w:val="ae"/>
    <w:rsid w:val="00343F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A72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 Spacing"/>
    <w:link w:val="af1"/>
    <w:qFormat/>
    <w:rsid w:val="00DA727C"/>
    <w:rPr>
      <w:sz w:val="24"/>
      <w:szCs w:val="24"/>
    </w:rPr>
  </w:style>
  <w:style w:type="character" w:customStyle="1" w:styleId="FontStyle18">
    <w:name w:val="Font Style18"/>
    <w:basedOn w:val="a0"/>
    <w:rsid w:val="00DA727C"/>
    <w:rPr>
      <w:rFonts w:ascii="Times New Roman" w:hAnsi="Times New Roman" w:cs="Times New Roman"/>
      <w:sz w:val="18"/>
      <w:szCs w:val="18"/>
    </w:rPr>
  </w:style>
  <w:style w:type="paragraph" w:customStyle="1" w:styleId="ConsPlusNonformat">
    <w:name w:val="ConsPlusNonformat"/>
    <w:rsid w:val="00DA727C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customStyle="1" w:styleId="22">
    <w:name w:val="Основной текст2"/>
    <w:basedOn w:val="a0"/>
    <w:uiPriority w:val="99"/>
    <w:rsid w:val="00DA727C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af2">
    <w:name w:val="Основной текст_"/>
    <w:basedOn w:val="a0"/>
    <w:link w:val="30"/>
    <w:uiPriority w:val="99"/>
    <w:locked/>
    <w:rsid w:val="00DA727C"/>
    <w:rPr>
      <w:spacing w:val="2"/>
      <w:shd w:val="clear" w:color="auto" w:fill="FFFFFF"/>
    </w:rPr>
  </w:style>
  <w:style w:type="paragraph" w:customStyle="1" w:styleId="30">
    <w:name w:val="Основной текст3"/>
    <w:basedOn w:val="a"/>
    <w:link w:val="af2"/>
    <w:uiPriority w:val="99"/>
    <w:rsid w:val="00DA727C"/>
    <w:pPr>
      <w:widowControl w:val="0"/>
      <w:shd w:val="clear" w:color="auto" w:fill="FFFFFF"/>
      <w:spacing w:after="420" w:line="240" w:lineRule="atLeast"/>
      <w:ind w:hanging="2920"/>
      <w:jc w:val="center"/>
    </w:pPr>
    <w:rPr>
      <w:spacing w:val="2"/>
    </w:rPr>
  </w:style>
  <w:style w:type="paragraph" w:customStyle="1" w:styleId="consplusnormal0">
    <w:name w:val="consplusnormal"/>
    <w:basedOn w:val="a"/>
    <w:rsid w:val="009A1FD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9A1FD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Нормальный (таблица)"/>
    <w:basedOn w:val="a"/>
    <w:next w:val="a"/>
    <w:rsid w:val="009A1FD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Plain Text"/>
    <w:basedOn w:val="a"/>
    <w:link w:val="af5"/>
    <w:uiPriority w:val="99"/>
    <w:rsid w:val="009A1FDD"/>
    <w:rPr>
      <w:rFonts w:ascii="Courier New" w:hAnsi="Courier New" w:cs="Courier New"/>
    </w:rPr>
  </w:style>
  <w:style w:type="character" w:customStyle="1" w:styleId="af5">
    <w:name w:val="Текст Знак"/>
    <w:basedOn w:val="a0"/>
    <w:link w:val="af4"/>
    <w:uiPriority w:val="99"/>
    <w:rsid w:val="009A1FDD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9A1FDD"/>
    <w:rPr>
      <w:sz w:val="28"/>
    </w:rPr>
  </w:style>
  <w:style w:type="character" w:customStyle="1" w:styleId="a9">
    <w:name w:val="Текст выноски Знак"/>
    <w:basedOn w:val="a0"/>
    <w:link w:val="a8"/>
    <w:rsid w:val="009A1FD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9A1FDD"/>
  </w:style>
  <w:style w:type="numbering" w:customStyle="1" w:styleId="11">
    <w:name w:val="Нет списка1"/>
    <w:next w:val="a2"/>
    <w:uiPriority w:val="99"/>
    <w:semiHidden/>
    <w:unhideWhenUsed/>
    <w:rsid w:val="009A1FDD"/>
  </w:style>
  <w:style w:type="numbering" w:customStyle="1" w:styleId="110">
    <w:name w:val="Нет списка11"/>
    <w:next w:val="a2"/>
    <w:uiPriority w:val="99"/>
    <w:semiHidden/>
    <w:unhideWhenUsed/>
    <w:rsid w:val="009A1FDD"/>
  </w:style>
  <w:style w:type="table" w:customStyle="1" w:styleId="12">
    <w:name w:val="Сетка таблицы1"/>
    <w:basedOn w:val="a1"/>
    <w:next w:val="ae"/>
    <w:uiPriority w:val="39"/>
    <w:rsid w:val="009A1FD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semiHidden/>
    <w:rsid w:val="009A1FDD"/>
  </w:style>
  <w:style w:type="character" w:customStyle="1" w:styleId="fontstyle12">
    <w:name w:val="fontstyle12"/>
    <w:basedOn w:val="a0"/>
    <w:rsid w:val="009A1FDD"/>
  </w:style>
  <w:style w:type="paragraph" w:customStyle="1" w:styleId="conspluscell0">
    <w:name w:val="conspluscell"/>
    <w:basedOn w:val="a"/>
    <w:rsid w:val="009A1FD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basedOn w:val="a"/>
    <w:rsid w:val="009A1FDD"/>
    <w:pPr>
      <w:spacing w:before="100" w:beforeAutospacing="1" w:after="100" w:afterAutospacing="1"/>
    </w:pPr>
    <w:rPr>
      <w:sz w:val="24"/>
      <w:szCs w:val="24"/>
    </w:rPr>
  </w:style>
  <w:style w:type="table" w:customStyle="1" w:styleId="112">
    <w:name w:val="Сетка таблицы11"/>
    <w:basedOn w:val="a1"/>
    <w:next w:val="ae"/>
    <w:rsid w:val="009A1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9A1FDD"/>
    <w:pPr>
      <w:widowControl w:val="0"/>
      <w:autoSpaceDE w:val="0"/>
      <w:autoSpaceDN w:val="0"/>
      <w:adjustRightInd w:val="0"/>
      <w:spacing w:line="302" w:lineRule="exact"/>
      <w:ind w:hanging="96"/>
      <w:jc w:val="both"/>
    </w:pPr>
    <w:rPr>
      <w:sz w:val="24"/>
      <w:szCs w:val="24"/>
    </w:rPr>
  </w:style>
  <w:style w:type="paragraph" w:customStyle="1" w:styleId="ConsPlusTitle0">
    <w:name w:val="ConsPlusTitle"/>
    <w:rsid w:val="009A1FD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6">
    <w:name w:val="Знак"/>
    <w:basedOn w:val="a"/>
    <w:rsid w:val="009A1FD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a6">
    <w:name w:val="Основной текст с отступом Знак"/>
    <w:basedOn w:val="a0"/>
    <w:link w:val="a5"/>
    <w:rsid w:val="009A1FDD"/>
    <w:rPr>
      <w:sz w:val="28"/>
    </w:rPr>
  </w:style>
  <w:style w:type="paragraph" w:customStyle="1" w:styleId="13">
    <w:name w:val="Знак Знак1"/>
    <w:basedOn w:val="a"/>
    <w:rsid w:val="009A1FD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7">
    <w:name w:val="Title"/>
    <w:basedOn w:val="a"/>
    <w:next w:val="af8"/>
    <w:link w:val="af9"/>
    <w:qFormat/>
    <w:rsid w:val="009A1FDD"/>
    <w:pPr>
      <w:suppressAutoHyphens/>
      <w:jc w:val="center"/>
    </w:pPr>
    <w:rPr>
      <w:b/>
      <w:sz w:val="28"/>
      <w:lang w:eastAsia="ar-SA"/>
    </w:rPr>
  </w:style>
  <w:style w:type="character" w:customStyle="1" w:styleId="af9">
    <w:name w:val="Заголовок Знак"/>
    <w:basedOn w:val="a0"/>
    <w:link w:val="af7"/>
    <w:rsid w:val="009A1FDD"/>
    <w:rPr>
      <w:b/>
      <w:sz w:val="28"/>
      <w:lang w:eastAsia="ar-SA"/>
    </w:rPr>
  </w:style>
  <w:style w:type="paragraph" w:styleId="af8">
    <w:name w:val="Subtitle"/>
    <w:basedOn w:val="a"/>
    <w:next w:val="a"/>
    <w:link w:val="afa"/>
    <w:qFormat/>
    <w:rsid w:val="009A1FD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a">
    <w:name w:val="Подзаголовок Знак"/>
    <w:basedOn w:val="a0"/>
    <w:link w:val="af8"/>
    <w:rsid w:val="009A1FDD"/>
    <w:rPr>
      <w:rFonts w:ascii="Calibri Light" w:hAnsi="Calibri Light"/>
      <w:sz w:val="24"/>
      <w:szCs w:val="24"/>
    </w:rPr>
  </w:style>
  <w:style w:type="character" w:customStyle="1" w:styleId="af1">
    <w:name w:val="Без интервала Знак"/>
    <w:link w:val="af0"/>
    <w:rsid w:val="009A1FDD"/>
    <w:rPr>
      <w:sz w:val="24"/>
      <w:szCs w:val="24"/>
    </w:rPr>
  </w:style>
  <w:style w:type="numbering" w:customStyle="1" w:styleId="1111">
    <w:name w:val="Нет списка1111"/>
    <w:next w:val="a2"/>
    <w:uiPriority w:val="99"/>
    <w:semiHidden/>
    <w:unhideWhenUsed/>
    <w:rsid w:val="009A1FDD"/>
  </w:style>
  <w:style w:type="table" w:customStyle="1" w:styleId="1110">
    <w:name w:val="Сетка таблицы111"/>
    <w:basedOn w:val="a1"/>
    <w:next w:val="ae"/>
    <w:uiPriority w:val="39"/>
    <w:rsid w:val="009A1FD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rsid w:val="009A1FDD"/>
  </w:style>
  <w:style w:type="table" w:customStyle="1" w:styleId="11110">
    <w:name w:val="Сетка таблицы1111"/>
    <w:basedOn w:val="a1"/>
    <w:next w:val="ae"/>
    <w:rsid w:val="009A1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9A1FDD"/>
  </w:style>
  <w:style w:type="table" w:customStyle="1" w:styleId="24">
    <w:name w:val="Сетка таблицы2"/>
    <w:basedOn w:val="a1"/>
    <w:next w:val="ae"/>
    <w:rsid w:val="009A1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annotation reference"/>
    <w:uiPriority w:val="99"/>
    <w:unhideWhenUsed/>
    <w:rsid w:val="009A1FDD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9A1FDD"/>
    <w:pPr>
      <w:spacing w:after="160"/>
    </w:pPr>
    <w:rPr>
      <w:rFonts w:ascii="Calibri" w:eastAsia="Calibri" w:hAnsi="Calibri"/>
      <w:lang w:eastAsia="en-US"/>
    </w:rPr>
  </w:style>
  <w:style w:type="character" w:customStyle="1" w:styleId="afd">
    <w:name w:val="Текст примечания Знак"/>
    <w:basedOn w:val="a0"/>
    <w:link w:val="afc"/>
    <w:uiPriority w:val="99"/>
    <w:rsid w:val="009A1FDD"/>
    <w:rPr>
      <w:rFonts w:ascii="Calibri" w:eastAsia="Calibri" w:hAnsi="Calibri"/>
      <w:lang w:eastAsia="en-US"/>
    </w:rPr>
  </w:style>
  <w:style w:type="paragraph" w:styleId="afe">
    <w:name w:val="annotation subject"/>
    <w:basedOn w:val="afc"/>
    <w:next w:val="afc"/>
    <w:link w:val="aff"/>
    <w:uiPriority w:val="99"/>
    <w:unhideWhenUsed/>
    <w:rsid w:val="009A1FDD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9A1FDD"/>
    <w:rPr>
      <w:rFonts w:ascii="Calibri" w:eastAsia="Calibri" w:hAnsi="Calibri"/>
      <w:b/>
      <w:bCs/>
      <w:lang w:eastAsia="en-US"/>
    </w:rPr>
  </w:style>
  <w:style w:type="numbering" w:customStyle="1" w:styleId="31">
    <w:name w:val="Нет списка3"/>
    <w:next w:val="a2"/>
    <w:uiPriority w:val="99"/>
    <w:semiHidden/>
    <w:rsid w:val="009A1FDD"/>
  </w:style>
  <w:style w:type="table" w:customStyle="1" w:styleId="32">
    <w:name w:val="Сетка таблицы3"/>
    <w:basedOn w:val="a1"/>
    <w:next w:val="ae"/>
    <w:uiPriority w:val="39"/>
    <w:rsid w:val="009A1FD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Absatz-Standardschriftart111111">
    <w:name w:val="WW-Absatz-Standardschriftart111111"/>
    <w:rsid w:val="009A1FDD"/>
  </w:style>
  <w:style w:type="character" w:customStyle="1" w:styleId="25">
    <w:name w:val="Основной шрифт абзаца2"/>
    <w:rsid w:val="009A1FDD"/>
  </w:style>
  <w:style w:type="paragraph" w:customStyle="1" w:styleId="aff0">
    <w:name w:val="Знак Знак Знак Знак"/>
    <w:basedOn w:val="a"/>
    <w:rsid w:val="009A1FD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basedOn w:val="a0"/>
    <w:link w:val="a3"/>
    <w:rsid w:val="009A1FDD"/>
    <w:rPr>
      <w:sz w:val="26"/>
    </w:rPr>
  </w:style>
  <w:style w:type="character" w:customStyle="1" w:styleId="WW-Absatz-Standardschriftart11111">
    <w:name w:val="WW-Absatz-Standardschriftart11111"/>
    <w:rsid w:val="009A1FDD"/>
  </w:style>
  <w:style w:type="character" w:customStyle="1" w:styleId="WW-Absatz-Standardschriftart1111111111111">
    <w:name w:val="WW-Absatz-Standardschriftart1111111111111"/>
    <w:rsid w:val="009A1FDD"/>
  </w:style>
  <w:style w:type="character" w:customStyle="1" w:styleId="WW-Absatz-Standardschriftart11111111111111">
    <w:name w:val="WW-Absatz-Standardschriftart11111111111111"/>
    <w:rsid w:val="009A1FDD"/>
  </w:style>
  <w:style w:type="paragraph" w:customStyle="1" w:styleId="aff1">
    <w:name w:val="Знак Знак Знак Знак Знак Знак Знак"/>
    <w:basedOn w:val="a"/>
    <w:rsid w:val="009A1FD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f2">
    <w:name w:val="Normal (Web)"/>
    <w:basedOn w:val="a"/>
    <w:uiPriority w:val="99"/>
    <w:unhideWhenUsed/>
    <w:rsid w:val="009A1FDD"/>
    <w:pPr>
      <w:spacing w:before="100" w:beforeAutospacing="1" w:after="100" w:afterAutospacing="1"/>
    </w:pPr>
    <w:rPr>
      <w:sz w:val="24"/>
      <w:szCs w:val="24"/>
    </w:rPr>
  </w:style>
  <w:style w:type="character" w:styleId="aff3">
    <w:name w:val="page number"/>
    <w:rsid w:val="009A1FDD"/>
  </w:style>
  <w:style w:type="numbering" w:customStyle="1" w:styleId="120">
    <w:name w:val="Нет списка12"/>
    <w:next w:val="a2"/>
    <w:semiHidden/>
    <w:rsid w:val="009A1FDD"/>
  </w:style>
  <w:style w:type="table" w:customStyle="1" w:styleId="121">
    <w:name w:val="Сетка таблицы12"/>
    <w:basedOn w:val="a1"/>
    <w:next w:val="ae"/>
    <w:rsid w:val="009A1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9A1FDD"/>
  </w:style>
  <w:style w:type="numbering" w:customStyle="1" w:styleId="310">
    <w:name w:val="Нет списка31"/>
    <w:next w:val="a2"/>
    <w:uiPriority w:val="99"/>
    <w:semiHidden/>
    <w:unhideWhenUsed/>
    <w:rsid w:val="009A1FDD"/>
  </w:style>
  <w:style w:type="table" w:customStyle="1" w:styleId="311">
    <w:name w:val="Сетка таблицы31"/>
    <w:basedOn w:val="a1"/>
    <w:next w:val="ae"/>
    <w:uiPriority w:val="39"/>
    <w:rsid w:val="009A1F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9A1FDD"/>
  </w:style>
  <w:style w:type="table" w:customStyle="1" w:styleId="1121">
    <w:name w:val="Сетка таблицы112"/>
    <w:basedOn w:val="a1"/>
    <w:next w:val="ae"/>
    <w:uiPriority w:val="39"/>
    <w:rsid w:val="009A1FD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rsid w:val="009A1FDD"/>
  </w:style>
  <w:style w:type="table" w:customStyle="1" w:styleId="11120">
    <w:name w:val="Сетка таблицы1112"/>
    <w:basedOn w:val="a1"/>
    <w:next w:val="ae"/>
    <w:rsid w:val="009A1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9A1FDD"/>
  </w:style>
  <w:style w:type="table" w:customStyle="1" w:styleId="111110">
    <w:name w:val="Сетка таблицы11111"/>
    <w:basedOn w:val="a1"/>
    <w:next w:val="ae"/>
    <w:uiPriority w:val="39"/>
    <w:rsid w:val="009A1FD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Нет списка1111111"/>
    <w:next w:val="a2"/>
    <w:semiHidden/>
    <w:rsid w:val="009A1FDD"/>
  </w:style>
  <w:style w:type="table" w:customStyle="1" w:styleId="1111110">
    <w:name w:val="Сетка таблицы111111"/>
    <w:basedOn w:val="a1"/>
    <w:next w:val="ae"/>
    <w:locked/>
    <w:rsid w:val="009A1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1"/>
    <w:next w:val="a2"/>
    <w:semiHidden/>
    <w:rsid w:val="009A1FDD"/>
  </w:style>
  <w:style w:type="character" w:styleId="aff4">
    <w:name w:val="Strong"/>
    <w:uiPriority w:val="22"/>
    <w:qFormat/>
    <w:rsid w:val="009A1FD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A1FD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05F72BBB33D6CDEC1851429C0AB4695ECC41B4A5C73EC937EFBA3B4B4752D8j8dA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rv-alt.ru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42;&#1072;&#1078;&#1085;&#1086;&#1077;\&#1076;&#1086;&#1082;&#1091;&#1084;&#1077;&#1085;&#1090;&#1099;%20&#1089;%20&#1088;&#1072;&#1073;&#1086;&#1095;&#1077;&#1075;&#1086;%20&#1089;&#1090;&#1086;&#1083;&#1072;\&#1064;&#1040;&#1041;&#1051;&#1054;&#1053;&#1067;%20&#1089;%2001.10.2015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75C9B-AD3F-4B1F-990E-84F78C6E5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</Template>
  <TotalTime>153</TotalTime>
  <Pages>1</Pages>
  <Words>5993</Words>
  <Characters>34165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40078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Molod</dc:creator>
  <cp:lastModifiedBy>Юлия Лифуншан</cp:lastModifiedBy>
  <cp:revision>9</cp:revision>
  <cp:lastPrinted>2026-02-11T08:22:00Z</cp:lastPrinted>
  <dcterms:created xsi:type="dcterms:W3CDTF">2026-02-03T06:27:00Z</dcterms:created>
  <dcterms:modified xsi:type="dcterms:W3CDTF">2026-02-12T05:01:00Z</dcterms:modified>
</cp:coreProperties>
</file>