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35252" w14:textId="77777777" w:rsidR="00EA4D8B" w:rsidRPr="00D563A5" w:rsidRDefault="006868C8" w:rsidP="00D563A5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6DA9D86C" w14:textId="77777777" w:rsidR="006868C8" w:rsidRDefault="006868C8" w:rsidP="006868C8">
      <w:pPr>
        <w:jc w:val="center"/>
        <w:rPr>
          <w:sz w:val="4"/>
        </w:rPr>
      </w:pPr>
    </w:p>
    <w:tbl>
      <w:tblPr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1632"/>
        <w:gridCol w:w="2297"/>
        <w:gridCol w:w="1032"/>
        <w:gridCol w:w="1588"/>
      </w:tblGrid>
      <w:tr w:rsidR="00E31167" w:rsidRPr="00063958" w14:paraId="3DC36AC1" w14:textId="77777777" w:rsidTr="00B11A65">
        <w:trPr>
          <w:cantSplit/>
          <w:trHeight w:val="1081"/>
        </w:trPr>
        <w:tc>
          <w:tcPr>
            <w:tcW w:w="924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7E08FC3" w14:textId="77777777" w:rsidR="00E31167" w:rsidRPr="005107FB" w:rsidRDefault="00E31167" w:rsidP="00C16C25">
            <w:pPr>
              <w:pStyle w:val="2"/>
              <w:jc w:val="center"/>
              <w:rPr>
                <w:rFonts w:ascii="Arial" w:hAnsi="Arial" w:cs="Arial"/>
                <w:b/>
                <w:spacing w:val="84"/>
                <w:sz w:val="36"/>
                <w:szCs w:val="36"/>
              </w:rPr>
            </w:pPr>
            <w:r w:rsidRPr="005107FB">
              <w:rPr>
                <w:rFonts w:ascii="Arial" w:hAnsi="Arial" w:cs="Arial"/>
                <w:b/>
                <w:spacing w:val="84"/>
                <w:sz w:val="36"/>
                <w:szCs w:val="36"/>
              </w:rPr>
              <w:t>ПОСТАНОВЛЕНИЕ</w:t>
            </w:r>
          </w:p>
          <w:p w14:paraId="6CF7EE4C" w14:textId="77777777" w:rsidR="00E31167" w:rsidRDefault="00E31167" w:rsidP="00C16C25">
            <w:pPr>
              <w:spacing w:line="240" w:lineRule="exact"/>
              <w:rPr>
                <w:sz w:val="28"/>
                <w:szCs w:val="28"/>
              </w:rPr>
            </w:pPr>
          </w:p>
          <w:p w14:paraId="7E7DDE3B" w14:textId="77777777" w:rsidR="00E31167" w:rsidRPr="00063958" w:rsidRDefault="00E31167" w:rsidP="00C16C2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E31167" w:rsidRPr="00063958" w14:paraId="7F52C4FC" w14:textId="77777777" w:rsidTr="00B11A65">
        <w:trPr>
          <w:cantSplit/>
          <w:trHeight w:val="214"/>
        </w:trPr>
        <w:tc>
          <w:tcPr>
            <w:tcW w:w="2694" w:type="dxa"/>
            <w:tcBorders>
              <w:bottom w:val="single" w:sz="4" w:space="0" w:color="auto"/>
            </w:tcBorders>
            <w:vAlign w:val="bottom"/>
          </w:tcPr>
          <w:p w14:paraId="0CE3488E" w14:textId="78A53563" w:rsidR="00E31167" w:rsidRPr="00A16DAA" w:rsidRDefault="00F2107E" w:rsidP="00C16C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23.06.2026</w:t>
            </w:r>
          </w:p>
        </w:tc>
        <w:tc>
          <w:tcPr>
            <w:tcW w:w="4961" w:type="dxa"/>
            <w:gridSpan w:val="3"/>
            <w:tcBorders>
              <w:top w:val="single" w:sz="4" w:space="0" w:color="FFFFFF"/>
              <w:bottom w:val="single" w:sz="4" w:space="0" w:color="FFFFFF"/>
            </w:tcBorders>
            <w:vAlign w:val="bottom"/>
          </w:tcPr>
          <w:p w14:paraId="06632C48" w14:textId="77777777" w:rsidR="00E31167" w:rsidRPr="001E243D" w:rsidRDefault="000763E6" w:rsidP="000763E6">
            <w:pPr>
              <w:tabs>
                <w:tab w:val="left" w:pos="720"/>
                <w:tab w:val="left" w:pos="1440"/>
                <w:tab w:val="left" w:pos="2160"/>
                <w:tab w:val="right" w:pos="4745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              </w:t>
            </w:r>
            <w:r w:rsidR="00E31167" w:rsidRPr="00502EC6">
              <w:rPr>
                <w:sz w:val="24"/>
              </w:rPr>
              <w:t>г.  Новоалтайск</w:t>
            </w:r>
            <w:r w:rsidR="00E31167">
              <w:rPr>
                <w:sz w:val="24"/>
              </w:rPr>
              <w:tab/>
              <w:t xml:space="preserve">                </w:t>
            </w:r>
            <w:r>
              <w:rPr>
                <w:sz w:val="24"/>
              </w:rPr>
              <w:t xml:space="preserve">         </w:t>
            </w:r>
            <w:r w:rsidR="00E31167">
              <w:rPr>
                <w:sz w:val="28"/>
                <w:szCs w:val="28"/>
              </w:rPr>
              <w:t>№</w:t>
            </w:r>
          </w:p>
        </w:tc>
        <w:tc>
          <w:tcPr>
            <w:tcW w:w="1588" w:type="dxa"/>
            <w:tcBorders>
              <w:left w:val="nil"/>
              <w:bottom w:val="single" w:sz="4" w:space="0" w:color="auto"/>
            </w:tcBorders>
            <w:vAlign w:val="bottom"/>
          </w:tcPr>
          <w:p w14:paraId="25A67E94" w14:textId="29BCB8AC" w:rsidR="00B3245E" w:rsidRPr="00063958" w:rsidRDefault="00F2107E" w:rsidP="00C9300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</w:t>
            </w:r>
          </w:p>
        </w:tc>
      </w:tr>
      <w:tr w:rsidR="00C75C1E" w:rsidRPr="00C75C1E" w14:paraId="09F425C2" w14:textId="77777777" w:rsidTr="00B11A65">
        <w:trPr>
          <w:cantSplit/>
        </w:trPr>
        <w:tc>
          <w:tcPr>
            <w:tcW w:w="4326" w:type="dxa"/>
            <w:gridSpan w:val="2"/>
          </w:tcPr>
          <w:p w14:paraId="490F352C" w14:textId="77777777" w:rsidR="00145408" w:rsidRDefault="00145408" w:rsidP="00C75C1E">
            <w:pPr>
              <w:jc w:val="both"/>
              <w:rPr>
                <w:bCs/>
                <w:sz w:val="27"/>
                <w:szCs w:val="27"/>
              </w:rPr>
            </w:pPr>
          </w:p>
          <w:p w14:paraId="744B0EE2" w14:textId="77777777" w:rsidR="00145408" w:rsidRDefault="00145408" w:rsidP="00C75C1E">
            <w:pPr>
              <w:jc w:val="both"/>
              <w:rPr>
                <w:bCs/>
                <w:sz w:val="27"/>
                <w:szCs w:val="27"/>
              </w:rPr>
            </w:pPr>
          </w:p>
          <w:p w14:paraId="54016479" w14:textId="6777A6E8" w:rsidR="00C75C1E" w:rsidRPr="00C75C1E" w:rsidRDefault="00C75C1E" w:rsidP="00B11A65">
            <w:pPr>
              <w:ind w:left="-83"/>
              <w:jc w:val="both"/>
              <w:rPr>
                <w:bCs/>
                <w:sz w:val="27"/>
                <w:szCs w:val="27"/>
              </w:rPr>
            </w:pPr>
            <w:r w:rsidRPr="00C75C1E">
              <w:rPr>
                <w:bCs/>
                <w:sz w:val="27"/>
                <w:szCs w:val="27"/>
              </w:rPr>
              <w:t>Об актуализации схемы теплоснабжения Первомайского района Алтайского края на период 2024-2033 гг. (на  2027 год).</w:t>
            </w:r>
          </w:p>
          <w:p w14:paraId="547859D6" w14:textId="77777777" w:rsidR="00C75C1E" w:rsidRPr="00C75C1E" w:rsidRDefault="00C75C1E" w:rsidP="00C75C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1B4574" w14:textId="77777777" w:rsidR="00C75C1E" w:rsidRPr="00C75C1E" w:rsidRDefault="00C75C1E" w:rsidP="00C75C1E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6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443D65" w14:textId="77777777" w:rsidR="00C75C1E" w:rsidRPr="00C75C1E" w:rsidRDefault="00C75C1E" w:rsidP="00C75C1E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C75C1E" w:rsidRPr="00C75C1E" w14:paraId="27C69274" w14:textId="77777777" w:rsidTr="00B11A65">
        <w:trPr>
          <w:cantSplit/>
          <w:trHeight w:hRule="exact" w:val="238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765943B0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  <w:p w14:paraId="5986AA53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  <w:p w14:paraId="1E4127DE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  <w:p w14:paraId="44A330D6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  <w:p w14:paraId="43955CA1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  <w:p w14:paraId="540F72FD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  <w:p w14:paraId="6FBB4054" w14:textId="77777777" w:rsidR="00C75C1E" w:rsidRPr="00C75C1E" w:rsidRDefault="00C75C1E" w:rsidP="00C75C1E">
            <w:pPr>
              <w:rPr>
                <w:sz w:val="28"/>
                <w:szCs w:val="28"/>
              </w:rPr>
            </w:pPr>
          </w:p>
        </w:tc>
        <w:tc>
          <w:tcPr>
            <w:tcW w:w="4917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7D9FD058" w14:textId="77777777" w:rsidR="00C75C1E" w:rsidRPr="00C75C1E" w:rsidRDefault="00C75C1E" w:rsidP="00C75C1E">
            <w:pPr>
              <w:spacing w:line="240" w:lineRule="exact"/>
              <w:rPr>
                <w:sz w:val="28"/>
                <w:szCs w:val="28"/>
              </w:rPr>
            </w:pPr>
          </w:p>
          <w:p w14:paraId="7708CDA8" w14:textId="77777777" w:rsidR="00C75C1E" w:rsidRPr="00C75C1E" w:rsidRDefault="00C75C1E" w:rsidP="00C75C1E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07ED3FB0" w14:textId="77777777" w:rsidR="00C75C1E" w:rsidRPr="00C75C1E" w:rsidRDefault="00C75C1E" w:rsidP="00C75C1E">
      <w:pPr>
        <w:jc w:val="both"/>
        <w:rPr>
          <w:sz w:val="28"/>
          <w:szCs w:val="28"/>
        </w:rPr>
      </w:pPr>
      <w:r w:rsidRPr="00C75C1E">
        <w:rPr>
          <w:sz w:val="28"/>
          <w:szCs w:val="28"/>
        </w:rPr>
        <w:tab/>
      </w:r>
    </w:p>
    <w:p w14:paraId="33B10AB8" w14:textId="535FD891" w:rsidR="00C75C1E" w:rsidRPr="00C75C1E" w:rsidRDefault="00C75C1E" w:rsidP="00C75C1E">
      <w:pPr>
        <w:ind w:firstLine="851"/>
        <w:jc w:val="both"/>
        <w:rPr>
          <w:bCs/>
          <w:sz w:val="28"/>
          <w:szCs w:val="28"/>
        </w:rPr>
      </w:pPr>
      <w:r w:rsidRPr="00C75C1E">
        <w:rPr>
          <w:sz w:val="28"/>
          <w:szCs w:val="28"/>
        </w:rPr>
        <w:t>В соответствии с Федеральным законом от 27.07.2010 №190-ФЗ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принимая во внимание заключение о результатах публичных слушаний по актуализации схемы теплоснабжения Первомайского района Алтайского края на период 2024-2033 гг. (на 2027 год) от</w:t>
      </w:r>
      <w:r w:rsidR="00B11A65">
        <w:rPr>
          <w:sz w:val="28"/>
          <w:szCs w:val="28"/>
        </w:rPr>
        <w:t xml:space="preserve"> </w:t>
      </w:r>
      <w:r w:rsidRPr="00C75C1E">
        <w:rPr>
          <w:sz w:val="28"/>
          <w:szCs w:val="28"/>
        </w:rPr>
        <w:t>04.05.2026,</w:t>
      </w:r>
      <w:r w:rsidRPr="00C75C1E">
        <w:rPr>
          <w:bCs/>
          <w:sz w:val="28"/>
          <w:szCs w:val="28"/>
        </w:rPr>
        <w:t xml:space="preserve"> </w:t>
      </w:r>
      <w:r w:rsidR="00B11A65">
        <w:rPr>
          <w:bCs/>
          <w:sz w:val="28"/>
          <w:szCs w:val="28"/>
        </w:rPr>
        <w:t xml:space="preserve"> </w:t>
      </w:r>
      <w:r w:rsidRPr="00C75C1E">
        <w:rPr>
          <w:bCs/>
          <w:sz w:val="28"/>
          <w:szCs w:val="28"/>
        </w:rPr>
        <w:t>п о с т а н о в л я ю:</w:t>
      </w:r>
    </w:p>
    <w:p w14:paraId="29F50F22" w14:textId="77777777" w:rsidR="00C75C1E" w:rsidRPr="00C75C1E" w:rsidRDefault="00C75C1E" w:rsidP="00C75C1E">
      <w:pPr>
        <w:numPr>
          <w:ilvl w:val="0"/>
          <w:numId w:val="21"/>
        </w:numPr>
        <w:ind w:left="0" w:firstLine="851"/>
        <w:contextualSpacing/>
        <w:jc w:val="both"/>
        <w:rPr>
          <w:bCs/>
          <w:sz w:val="28"/>
          <w:szCs w:val="28"/>
        </w:rPr>
      </w:pPr>
      <w:r w:rsidRPr="00C75C1E">
        <w:rPr>
          <w:bCs/>
          <w:sz w:val="28"/>
          <w:szCs w:val="28"/>
        </w:rPr>
        <w:t>Утвердить актуализированную схему теплоснабжения Первомайского района Алтайского края на период с 2024-2033 гг. (на 2027 год) (прилагается).</w:t>
      </w:r>
    </w:p>
    <w:p w14:paraId="39526079" w14:textId="77777777" w:rsidR="00C75C1E" w:rsidRPr="00C75C1E" w:rsidRDefault="00C75C1E" w:rsidP="00C75C1E">
      <w:pPr>
        <w:numPr>
          <w:ilvl w:val="0"/>
          <w:numId w:val="21"/>
        </w:numPr>
        <w:ind w:left="0" w:firstLine="851"/>
        <w:contextualSpacing/>
        <w:jc w:val="both"/>
        <w:rPr>
          <w:sz w:val="28"/>
          <w:szCs w:val="28"/>
        </w:rPr>
      </w:pPr>
      <w:r w:rsidRPr="00C75C1E">
        <w:rPr>
          <w:sz w:val="28"/>
          <w:szCs w:val="28"/>
        </w:rPr>
        <w:t>Опубликовать настоящее постановление в газете «Первомайский вестник» и разместить данное постановление на официальном интернет-сайте (</w:t>
      </w:r>
      <w:hyperlink r:id="rId7" w:history="1">
        <w:r w:rsidRPr="00C75C1E">
          <w:rPr>
            <w:sz w:val="28"/>
            <w:szCs w:val="28"/>
            <w:u w:val="single"/>
            <w:lang w:val="en-US"/>
          </w:rPr>
          <w:t>www</w:t>
        </w:r>
        <w:r w:rsidRPr="00C75C1E">
          <w:rPr>
            <w:sz w:val="28"/>
            <w:szCs w:val="28"/>
            <w:u w:val="single"/>
          </w:rPr>
          <w:t>.</w:t>
        </w:r>
        <w:r w:rsidRPr="00C75C1E">
          <w:rPr>
            <w:sz w:val="28"/>
            <w:szCs w:val="28"/>
            <w:u w:val="single"/>
            <w:lang w:val="en-US"/>
          </w:rPr>
          <w:t>perv</w:t>
        </w:r>
        <w:r w:rsidRPr="00C75C1E">
          <w:rPr>
            <w:sz w:val="28"/>
            <w:szCs w:val="28"/>
            <w:u w:val="single"/>
          </w:rPr>
          <w:t>-</w:t>
        </w:r>
        <w:r w:rsidRPr="00C75C1E">
          <w:rPr>
            <w:sz w:val="28"/>
            <w:szCs w:val="28"/>
            <w:u w:val="single"/>
            <w:lang w:val="en-US"/>
          </w:rPr>
          <w:t>alt</w:t>
        </w:r>
        <w:r w:rsidRPr="00C75C1E">
          <w:rPr>
            <w:sz w:val="28"/>
            <w:szCs w:val="28"/>
            <w:u w:val="single"/>
          </w:rPr>
          <w:t>.</w:t>
        </w:r>
        <w:r w:rsidRPr="00C75C1E">
          <w:rPr>
            <w:sz w:val="28"/>
            <w:szCs w:val="28"/>
            <w:u w:val="single"/>
            <w:lang w:val="en-US"/>
          </w:rPr>
          <w:t>ru</w:t>
        </w:r>
      </w:hyperlink>
      <w:r w:rsidRPr="00C75C1E">
        <w:rPr>
          <w:sz w:val="28"/>
          <w:szCs w:val="28"/>
        </w:rPr>
        <w:t>) администрации Первомайского района.</w:t>
      </w:r>
    </w:p>
    <w:p w14:paraId="7D761E3B" w14:textId="68C23C76" w:rsidR="00C75C1E" w:rsidRPr="00C75C1E" w:rsidRDefault="00C75C1E" w:rsidP="005727E7">
      <w:pPr>
        <w:numPr>
          <w:ilvl w:val="0"/>
          <w:numId w:val="21"/>
        </w:numPr>
        <w:ind w:left="0" w:firstLine="851"/>
        <w:contextualSpacing/>
        <w:jc w:val="both"/>
        <w:rPr>
          <w:sz w:val="28"/>
          <w:szCs w:val="28"/>
        </w:rPr>
      </w:pPr>
      <w:r w:rsidRPr="00C75C1E">
        <w:rPr>
          <w:sz w:val="28"/>
          <w:szCs w:val="28"/>
        </w:rPr>
        <w:t xml:space="preserve">Контроль за исполнением </w:t>
      </w:r>
      <w:r w:rsidR="00593444" w:rsidRPr="00593444">
        <w:rPr>
          <w:sz w:val="28"/>
          <w:szCs w:val="28"/>
        </w:rPr>
        <w:t>настоящего постановления возложить на заместителя главы администрации Первомайского района по архитектуре, строительству, жилищно-коммунальному и газовому хозяйству Карманова Н.Г.</w:t>
      </w:r>
    </w:p>
    <w:p w14:paraId="3772C0C9" w14:textId="3825C138" w:rsidR="00C75C1E" w:rsidRDefault="00C75C1E" w:rsidP="00C75C1E">
      <w:pPr>
        <w:jc w:val="both"/>
        <w:rPr>
          <w:sz w:val="28"/>
          <w:szCs w:val="28"/>
        </w:rPr>
      </w:pPr>
    </w:p>
    <w:p w14:paraId="1B724515" w14:textId="77777777" w:rsidR="00593444" w:rsidRPr="00C75C1E" w:rsidRDefault="00593444" w:rsidP="00C75C1E">
      <w:pPr>
        <w:jc w:val="both"/>
        <w:rPr>
          <w:sz w:val="28"/>
          <w:szCs w:val="28"/>
        </w:rPr>
      </w:pPr>
    </w:p>
    <w:p w14:paraId="485AA288" w14:textId="77777777" w:rsidR="00C75C1E" w:rsidRPr="00C75C1E" w:rsidRDefault="00C75C1E" w:rsidP="00C75C1E">
      <w:pPr>
        <w:jc w:val="both"/>
        <w:rPr>
          <w:sz w:val="28"/>
          <w:szCs w:val="28"/>
        </w:rPr>
      </w:pP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2551"/>
      </w:tblGrid>
      <w:tr w:rsidR="00C75C1E" w:rsidRPr="00C75C1E" w14:paraId="250B0A80" w14:textId="77777777" w:rsidTr="00B11A65">
        <w:tc>
          <w:tcPr>
            <w:tcW w:w="3544" w:type="dxa"/>
            <w:shd w:val="clear" w:color="auto" w:fill="auto"/>
          </w:tcPr>
          <w:p w14:paraId="581A0822" w14:textId="77777777" w:rsidR="00C75C1E" w:rsidRPr="00C75C1E" w:rsidRDefault="00C75C1E" w:rsidP="00C75C1E">
            <w:pPr>
              <w:tabs>
                <w:tab w:val="left" w:pos="3738"/>
              </w:tabs>
              <w:spacing w:line="240" w:lineRule="exact"/>
              <w:rPr>
                <w:sz w:val="28"/>
                <w:szCs w:val="28"/>
              </w:rPr>
            </w:pPr>
            <w:r w:rsidRPr="00C75C1E">
              <w:rPr>
                <w:sz w:val="28"/>
                <w:szCs w:val="28"/>
              </w:rPr>
              <w:t>Глава района</w:t>
            </w:r>
          </w:p>
        </w:tc>
        <w:tc>
          <w:tcPr>
            <w:tcW w:w="3119" w:type="dxa"/>
            <w:shd w:val="clear" w:color="auto" w:fill="auto"/>
          </w:tcPr>
          <w:p w14:paraId="79B6DA30" w14:textId="77777777" w:rsidR="00C75C1E" w:rsidRPr="00C75C1E" w:rsidRDefault="00C75C1E" w:rsidP="00C75C1E">
            <w:pPr>
              <w:spacing w:line="240" w:lineRule="exact"/>
              <w:ind w:left="142"/>
              <w:rPr>
                <w:sz w:val="28"/>
                <w:szCs w:val="28"/>
              </w:rPr>
            </w:pPr>
            <w:bookmarkStart w:id="0" w:name="SIGNERSTAMP1"/>
            <w:bookmarkEnd w:id="0"/>
          </w:p>
        </w:tc>
        <w:tc>
          <w:tcPr>
            <w:tcW w:w="2551" w:type="dxa"/>
            <w:shd w:val="clear" w:color="auto" w:fill="auto"/>
            <w:vAlign w:val="bottom"/>
          </w:tcPr>
          <w:p w14:paraId="76DD5B78" w14:textId="77777777" w:rsidR="00C75C1E" w:rsidRPr="00C75C1E" w:rsidRDefault="00C75C1E" w:rsidP="00C75C1E">
            <w:pPr>
              <w:tabs>
                <w:tab w:val="left" w:pos="1155"/>
              </w:tabs>
              <w:spacing w:line="240" w:lineRule="exact"/>
              <w:jc w:val="right"/>
              <w:rPr>
                <w:sz w:val="28"/>
                <w:szCs w:val="28"/>
              </w:rPr>
            </w:pPr>
            <w:bookmarkStart w:id="1" w:name="SIGNERNAME1"/>
            <w:bookmarkEnd w:id="1"/>
            <w:r w:rsidRPr="00C75C1E">
              <w:rPr>
                <w:sz w:val="28"/>
                <w:szCs w:val="28"/>
              </w:rPr>
              <w:t>М.Н. Сабына</w:t>
            </w:r>
          </w:p>
        </w:tc>
      </w:tr>
    </w:tbl>
    <w:p w14:paraId="339E8660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95DB5A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0CFAAB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7F925F9" w14:textId="1F0403D3" w:rsid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81384A0" w14:textId="1FD3D933" w:rsidR="00B11A65" w:rsidRDefault="00B11A65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D4042BC" w14:textId="454CEB88" w:rsidR="00B11A65" w:rsidRDefault="00B11A65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C75FEA3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5B686C2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65CAE9F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CA3E40D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6709BD7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C75C1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8DED3" wp14:editId="7AB921A3">
                <wp:simplePos x="0" y="0"/>
                <wp:positionH relativeFrom="column">
                  <wp:posOffset>6917690</wp:posOffset>
                </wp:positionH>
                <wp:positionV relativeFrom="paragraph">
                  <wp:posOffset>1136650</wp:posOffset>
                </wp:positionV>
                <wp:extent cx="2789555" cy="140335"/>
                <wp:effectExtent l="0" t="0" r="0" b="0"/>
                <wp:wrapNone/>
                <wp:docPr id="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3A4EF" w14:textId="77777777" w:rsidR="00C75C1E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9B2EA1" w14:textId="77777777" w:rsidR="00C75C1E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A58AD1B" w14:textId="77777777" w:rsidR="00C75C1E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5BDC0" w14:textId="77777777" w:rsidR="00C75C1E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C7D3987" w14:textId="77777777" w:rsidR="00C75C1E" w:rsidRPr="00E77387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7387">
                              <w:rPr>
                                <w:sz w:val="28"/>
                                <w:szCs w:val="28"/>
                              </w:rPr>
                              <w:t>УТВЕРЖДЕН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</w:p>
                          <w:p w14:paraId="4B14D485" w14:textId="77777777" w:rsidR="00C75C1E" w:rsidRPr="00E77387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постановлением</w:t>
                            </w:r>
                            <w:r w:rsidRPr="00E77387">
                              <w:rPr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  <w:p w14:paraId="7929E268" w14:textId="77777777" w:rsidR="00C75C1E" w:rsidRPr="00E77387" w:rsidRDefault="00C75C1E" w:rsidP="00C75C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7387">
                              <w:rPr>
                                <w:sz w:val="28"/>
                                <w:szCs w:val="28"/>
                              </w:rPr>
                              <w:t>Первомайского района</w:t>
                            </w:r>
                          </w:p>
                          <w:p w14:paraId="56DFA5CB" w14:textId="77777777" w:rsidR="00C75C1E" w:rsidRPr="00D813A0" w:rsidRDefault="00C75C1E" w:rsidP="00C75C1E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от____________</w:t>
                            </w:r>
                            <w:r w:rsidRPr="00E77387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8DED3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544.7pt;margin-top:89.5pt;width:219.65pt;height:1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" stroked="f">
                <v:textbox>
                  <w:txbxContent>
                    <w:p w14:paraId="22C3A4EF" w14:textId="77777777" w:rsidR="00C75C1E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69B2EA1" w14:textId="77777777" w:rsidR="00C75C1E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A58AD1B" w14:textId="77777777" w:rsidR="00C75C1E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6F5BDC0" w14:textId="77777777" w:rsidR="00C75C1E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C7D3987" w14:textId="77777777" w:rsidR="00C75C1E" w:rsidRPr="00E77387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  <w:r w:rsidRPr="00E77387">
                        <w:rPr>
                          <w:sz w:val="28"/>
                          <w:szCs w:val="28"/>
                        </w:rPr>
                        <w:t>УТВЕРЖДЕН</w:t>
                      </w:r>
                      <w:r>
                        <w:rPr>
                          <w:sz w:val="28"/>
                          <w:szCs w:val="28"/>
                        </w:rPr>
                        <w:t>А</w:t>
                      </w:r>
                    </w:p>
                    <w:p w14:paraId="4B14D485" w14:textId="77777777" w:rsidR="00C75C1E" w:rsidRPr="00E77387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постановлением</w:t>
                      </w:r>
                      <w:r w:rsidRPr="00E77387">
                        <w:rPr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  <w:p w14:paraId="7929E268" w14:textId="77777777" w:rsidR="00C75C1E" w:rsidRPr="00E77387" w:rsidRDefault="00C75C1E" w:rsidP="00C75C1E">
                      <w:pPr>
                        <w:rPr>
                          <w:sz w:val="28"/>
                          <w:szCs w:val="28"/>
                        </w:rPr>
                      </w:pPr>
                      <w:r w:rsidRPr="00E77387">
                        <w:rPr>
                          <w:sz w:val="28"/>
                          <w:szCs w:val="28"/>
                        </w:rPr>
                        <w:t>Первомайского района</w:t>
                      </w:r>
                    </w:p>
                    <w:p w14:paraId="56DFA5CB" w14:textId="77777777" w:rsidR="00C75C1E" w:rsidRPr="00D813A0" w:rsidRDefault="00C75C1E" w:rsidP="00C75C1E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от____________</w:t>
                      </w:r>
                      <w:r w:rsidRPr="00E77387">
                        <w:rPr>
                          <w:sz w:val="28"/>
                          <w:szCs w:val="28"/>
                        </w:rPr>
                        <w:t>№</w:t>
                      </w:r>
                      <w:r>
                        <w:rPr>
                          <w:sz w:val="28"/>
                          <w:szCs w:val="28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C75C1E">
        <w:rPr>
          <w:sz w:val="18"/>
          <w:szCs w:val="18"/>
        </w:rPr>
        <w:t>Устьянцева С.В.</w:t>
      </w:r>
    </w:p>
    <w:p w14:paraId="69176E21" w14:textId="77777777" w:rsidR="00C75C1E" w:rsidRPr="00C75C1E" w:rsidRDefault="00C75C1E" w:rsidP="00C75C1E">
      <w:pPr>
        <w:tabs>
          <w:tab w:val="left" w:pos="1418"/>
          <w:tab w:val="center" w:pos="6249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C75C1E">
        <w:rPr>
          <w:sz w:val="18"/>
          <w:szCs w:val="18"/>
        </w:rPr>
        <w:t>2 31 07</w:t>
      </w:r>
    </w:p>
    <w:p w14:paraId="45B6961B" w14:textId="42C498D7" w:rsidR="00E76AC8" w:rsidRPr="00840C1C" w:rsidRDefault="00840C1C" w:rsidP="004E7B34">
      <w:pPr>
        <w:keepNext/>
        <w:tabs>
          <w:tab w:val="right" w:pos="9356"/>
        </w:tabs>
        <w:spacing w:line="264" w:lineRule="auto"/>
        <w:outlineLvl w:val="3"/>
        <w:rPr>
          <w:bCs/>
          <w:sz w:val="28"/>
          <w:szCs w:val="28"/>
        </w:rPr>
      </w:pPr>
      <w:r w:rsidRPr="00840C1C">
        <w:rPr>
          <w:bCs/>
          <w:sz w:val="28"/>
          <w:szCs w:val="28"/>
        </w:rPr>
        <w:tab/>
      </w:r>
      <w:r w:rsidR="004E7B34">
        <w:rPr>
          <w:bCs/>
          <w:sz w:val="28"/>
          <w:szCs w:val="28"/>
        </w:rPr>
        <w:t xml:space="preserve">    </w:t>
      </w:r>
      <w:r w:rsidR="00E80555">
        <w:rPr>
          <w:bCs/>
          <w:sz w:val="28"/>
          <w:szCs w:val="28"/>
        </w:rPr>
        <w:t xml:space="preserve">  </w:t>
      </w:r>
    </w:p>
    <w:sectPr w:rsidR="00E76AC8" w:rsidRPr="00840C1C" w:rsidSect="00B11A65">
      <w:headerReference w:type="default" r:id="rId8"/>
      <w:headerReference w:type="first" r:id="rId9"/>
      <w:type w:val="continuous"/>
      <w:pgSz w:w="11906" w:h="16838"/>
      <w:pgMar w:top="1134" w:right="991" w:bottom="993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C818C" w14:textId="77777777" w:rsidR="00373DAF" w:rsidRDefault="00373DAF">
      <w:r>
        <w:separator/>
      </w:r>
    </w:p>
  </w:endnote>
  <w:endnote w:type="continuationSeparator" w:id="0">
    <w:p w14:paraId="5DAF7331" w14:textId="77777777" w:rsidR="00373DAF" w:rsidRDefault="00373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DE9CD" w14:textId="77777777" w:rsidR="00373DAF" w:rsidRDefault="00373DAF">
      <w:r>
        <w:separator/>
      </w:r>
    </w:p>
  </w:footnote>
  <w:footnote w:type="continuationSeparator" w:id="0">
    <w:p w14:paraId="4DA7BD43" w14:textId="77777777" w:rsidR="00373DAF" w:rsidRDefault="00373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C64A" w14:textId="77777777" w:rsidR="00C16C25" w:rsidRDefault="00C16C25" w:rsidP="00E612A5">
    <w:pPr>
      <w:pStyle w:val="a8"/>
      <w:jc w:val="right"/>
      <w:rPr>
        <w:lang w:val="en-US"/>
      </w:rPr>
    </w:pPr>
  </w:p>
  <w:p w14:paraId="7B26FD84" w14:textId="77777777" w:rsidR="00C16C25" w:rsidRPr="00E612A5" w:rsidRDefault="00C16C25" w:rsidP="00FE7A1B">
    <w:pPr>
      <w:pStyle w:val="a8"/>
      <w:rPr>
        <w:sz w:val="24"/>
        <w:szCs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0C203" w14:textId="77777777" w:rsidR="00C16C25" w:rsidRDefault="00FD7D08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13616BC4" wp14:editId="1B700C0E">
          <wp:extent cx="435610" cy="711835"/>
          <wp:effectExtent l="19050" t="0" r="2540" b="0"/>
          <wp:docPr id="11" name="Рисунок 1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10" cy="711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04B"/>
    <w:multiLevelType w:val="hybridMultilevel"/>
    <w:tmpl w:val="FD3814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8F040A"/>
    <w:multiLevelType w:val="multilevel"/>
    <w:tmpl w:val="2C5875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B74211"/>
    <w:multiLevelType w:val="hybridMultilevel"/>
    <w:tmpl w:val="7A020250"/>
    <w:lvl w:ilvl="0" w:tplc="53D81EF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6AA9"/>
    <w:multiLevelType w:val="hybridMultilevel"/>
    <w:tmpl w:val="2D903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C35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89A03B0"/>
    <w:multiLevelType w:val="multilevel"/>
    <w:tmpl w:val="6CCC6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6" w15:restartNumberingAfterBreak="0">
    <w:nsid w:val="1F827A09"/>
    <w:multiLevelType w:val="hybridMultilevel"/>
    <w:tmpl w:val="9F8A0BDA"/>
    <w:lvl w:ilvl="0" w:tplc="43A8D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C348ED"/>
    <w:multiLevelType w:val="hybridMultilevel"/>
    <w:tmpl w:val="BE3A3D6A"/>
    <w:lvl w:ilvl="0" w:tplc="E214D5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C6EAC"/>
    <w:multiLevelType w:val="hybridMultilevel"/>
    <w:tmpl w:val="01985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82629"/>
    <w:multiLevelType w:val="multilevel"/>
    <w:tmpl w:val="02443A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2C905A8"/>
    <w:multiLevelType w:val="hybridMultilevel"/>
    <w:tmpl w:val="7430E618"/>
    <w:lvl w:ilvl="0" w:tplc="C2968F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42BFA"/>
    <w:multiLevelType w:val="hybridMultilevel"/>
    <w:tmpl w:val="84A64A0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A44C7C"/>
    <w:multiLevelType w:val="hybridMultilevel"/>
    <w:tmpl w:val="6DBAF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F5005B"/>
    <w:multiLevelType w:val="multilevel"/>
    <w:tmpl w:val="1AEE6E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52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288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ascii="Times New Roman" w:hAnsi="Times New Roman" w:hint="default"/>
      </w:rPr>
    </w:lvl>
  </w:abstractNum>
  <w:abstractNum w:abstractNumId="14" w15:restartNumberingAfterBreak="0">
    <w:nsid w:val="578C4D9F"/>
    <w:multiLevelType w:val="hybridMultilevel"/>
    <w:tmpl w:val="32E8460C"/>
    <w:lvl w:ilvl="0" w:tplc="059C9E2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300C8"/>
    <w:multiLevelType w:val="hybridMultilevel"/>
    <w:tmpl w:val="1E44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607E5"/>
    <w:multiLevelType w:val="hybridMultilevel"/>
    <w:tmpl w:val="3B127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A3273"/>
    <w:multiLevelType w:val="hybridMultilevel"/>
    <w:tmpl w:val="52749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B9426B6"/>
    <w:multiLevelType w:val="hybridMultilevel"/>
    <w:tmpl w:val="2286C6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3C48E4"/>
    <w:multiLevelType w:val="hybridMultilevel"/>
    <w:tmpl w:val="7F985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C497F"/>
    <w:multiLevelType w:val="hybridMultilevel"/>
    <w:tmpl w:val="C7581D96"/>
    <w:lvl w:ilvl="0" w:tplc="5EE86A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2"/>
  </w:num>
  <w:num w:numId="2">
    <w:abstractNumId w:val="15"/>
  </w:num>
  <w:num w:numId="3">
    <w:abstractNumId w:val="19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10"/>
  </w:num>
  <w:num w:numId="9">
    <w:abstractNumId w:val="0"/>
  </w:num>
  <w:num w:numId="10">
    <w:abstractNumId w:val="9"/>
  </w:num>
  <w:num w:numId="11">
    <w:abstractNumId w:val="4"/>
  </w:num>
  <w:num w:numId="12">
    <w:abstractNumId w:val="7"/>
  </w:num>
  <w:num w:numId="13">
    <w:abstractNumId w:val="18"/>
  </w:num>
  <w:num w:numId="14">
    <w:abstractNumId w:val="14"/>
  </w:num>
  <w:num w:numId="15">
    <w:abstractNumId w:val="11"/>
  </w:num>
  <w:num w:numId="16">
    <w:abstractNumId w:val="1"/>
  </w:num>
  <w:num w:numId="17">
    <w:abstractNumId w:val="17"/>
  </w:num>
  <w:num w:numId="18">
    <w:abstractNumId w:val="16"/>
  </w:num>
  <w:num w:numId="19">
    <w:abstractNumId w:val="13"/>
  </w:num>
  <w:num w:numId="20">
    <w:abstractNumId w:val="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BC"/>
    <w:rsid w:val="00016F8E"/>
    <w:rsid w:val="00026ED3"/>
    <w:rsid w:val="000329D6"/>
    <w:rsid w:val="00032E17"/>
    <w:rsid w:val="00036844"/>
    <w:rsid w:val="00042F5F"/>
    <w:rsid w:val="00043122"/>
    <w:rsid w:val="0006386D"/>
    <w:rsid w:val="000656C2"/>
    <w:rsid w:val="00065E1E"/>
    <w:rsid w:val="00067C04"/>
    <w:rsid w:val="000730CB"/>
    <w:rsid w:val="000763E6"/>
    <w:rsid w:val="00082AAB"/>
    <w:rsid w:val="000832BD"/>
    <w:rsid w:val="0008343F"/>
    <w:rsid w:val="00086CBC"/>
    <w:rsid w:val="00096FDD"/>
    <w:rsid w:val="000A60DD"/>
    <w:rsid w:val="000B0989"/>
    <w:rsid w:val="000D245E"/>
    <w:rsid w:val="000D2F70"/>
    <w:rsid w:val="000D7594"/>
    <w:rsid w:val="000E09A6"/>
    <w:rsid w:val="000E7911"/>
    <w:rsid w:val="000F1B50"/>
    <w:rsid w:val="00111175"/>
    <w:rsid w:val="001149D1"/>
    <w:rsid w:val="00121E2F"/>
    <w:rsid w:val="001225B0"/>
    <w:rsid w:val="00125A96"/>
    <w:rsid w:val="0013058E"/>
    <w:rsid w:val="00142F9F"/>
    <w:rsid w:val="00145408"/>
    <w:rsid w:val="00155629"/>
    <w:rsid w:val="0016186F"/>
    <w:rsid w:val="00161BF7"/>
    <w:rsid w:val="0016483F"/>
    <w:rsid w:val="001652B9"/>
    <w:rsid w:val="00167A79"/>
    <w:rsid w:val="00171B48"/>
    <w:rsid w:val="001741E5"/>
    <w:rsid w:val="00174D2F"/>
    <w:rsid w:val="0017715B"/>
    <w:rsid w:val="00182B75"/>
    <w:rsid w:val="00196C23"/>
    <w:rsid w:val="001A6343"/>
    <w:rsid w:val="001A6F5B"/>
    <w:rsid w:val="001B0BA1"/>
    <w:rsid w:val="001B7806"/>
    <w:rsid w:val="001B7A5D"/>
    <w:rsid w:val="001C409F"/>
    <w:rsid w:val="001C713C"/>
    <w:rsid w:val="001D4508"/>
    <w:rsid w:val="001D4E41"/>
    <w:rsid w:val="001D6742"/>
    <w:rsid w:val="001D7910"/>
    <w:rsid w:val="001E243D"/>
    <w:rsid w:val="001E51B2"/>
    <w:rsid w:val="001E5AFA"/>
    <w:rsid w:val="002003D9"/>
    <w:rsid w:val="00202F5C"/>
    <w:rsid w:val="00204FB5"/>
    <w:rsid w:val="0021486C"/>
    <w:rsid w:val="0021507D"/>
    <w:rsid w:val="0021696F"/>
    <w:rsid w:val="00226079"/>
    <w:rsid w:val="00226745"/>
    <w:rsid w:val="0023123A"/>
    <w:rsid w:val="00245FE6"/>
    <w:rsid w:val="00260250"/>
    <w:rsid w:val="00261A1B"/>
    <w:rsid w:val="00266076"/>
    <w:rsid w:val="00266405"/>
    <w:rsid w:val="00267E08"/>
    <w:rsid w:val="002826BE"/>
    <w:rsid w:val="00292CA2"/>
    <w:rsid w:val="002A0653"/>
    <w:rsid w:val="002A2567"/>
    <w:rsid w:val="002A3643"/>
    <w:rsid w:val="002A4A47"/>
    <w:rsid w:val="002B25B6"/>
    <w:rsid w:val="002B5115"/>
    <w:rsid w:val="002D51A1"/>
    <w:rsid w:val="002D786E"/>
    <w:rsid w:val="002E42CB"/>
    <w:rsid w:val="003045CF"/>
    <w:rsid w:val="003076CF"/>
    <w:rsid w:val="0032379A"/>
    <w:rsid w:val="00325520"/>
    <w:rsid w:val="00333372"/>
    <w:rsid w:val="00333870"/>
    <w:rsid w:val="00335AD0"/>
    <w:rsid w:val="00340590"/>
    <w:rsid w:val="00343B71"/>
    <w:rsid w:val="00345B54"/>
    <w:rsid w:val="00345B8B"/>
    <w:rsid w:val="00347A08"/>
    <w:rsid w:val="00347C6C"/>
    <w:rsid w:val="00354127"/>
    <w:rsid w:val="00360308"/>
    <w:rsid w:val="003627D8"/>
    <w:rsid w:val="00367195"/>
    <w:rsid w:val="00373DAF"/>
    <w:rsid w:val="00380147"/>
    <w:rsid w:val="0038556C"/>
    <w:rsid w:val="00386F48"/>
    <w:rsid w:val="00386F6B"/>
    <w:rsid w:val="00396A1F"/>
    <w:rsid w:val="00397A04"/>
    <w:rsid w:val="003A11A7"/>
    <w:rsid w:val="003B1A89"/>
    <w:rsid w:val="003B2A9F"/>
    <w:rsid w:val="003B6D0A"/>
    <w:rsid w:val="003B7F8B"/>
    <w:rsid w:val="003C45AB"/>
    <w:rsid w:val="003E029D"/>
    <w:rsid w:val="003E429E"/>
    <w:rsid w:val="003E575A"/>
    <w:rsid w:val="003E5C06"/>
    <w:rsid w:val="00401069"/>
    <w:rsid w:val="00401EC1"/>
    <w:rsid w:val="00403B15"/>
    <w:rsid w:val="00410C68"/>
    <w:rsid w:val="004166E2"/>
    <w:rsid w:val="00420230"/>
    <w:rsid w:val="004236A8"/>
    <w:rsid w:val="004312E4"/>
    <w:rsid w:val="004428B8"/>
    <w:rsid w:val="00445C8C"/>
    <w:rsid w:val="004621F1"/>
    <w:rsid w:val="00465431"/>
    <w:rsid w:val="0047159A"/>
    <w:rsid w:val="00477895"/>
    <w:rsid w:val="00480AC8"/>
    <w:rsid w:val="004940AF"/>
    <w:rsid w:val="00495B7F"/>
    <w:rsid w:val="004979BE"/>
    <w:rsid w:val="004A18D4"/>
    <w:rsid w:val="004B2BA1"/>
    <w:rsid w:val="004B2EC9"/>
    <w:rsid w:val="004B31CA"/>
    <w:rsid w:val="004B7689"/>
    <w:rsid w:val="004C4347"/>
    <w:rsid w:val="004C55B2"/>
    <w:rsid w:val="004D2993"/>
    <w:rsid w:val="004D2BFD"/>
    <w:rsid w:val="004E4E82"/>
    <w:rsid w:val="004E7B34"/>
    <w:rsid w:val="004F0760"/>
    <w:rsid w:val="004F2870"/>
    <w:rsid w:val="004F4538"/>
    <w:rsid w:val="004F6BF4"/>
    <w:rsid w:val="004F757A"/>
    <w:rsid w:val="004F7D55"/>
    <w:rsid w:val="00500CE0"/>
    <w:rsid w:val="005012A4"/>
    <w:rsid w:val="005107FB"/>
    <w:rsid w:val="0051366D"/>
    <w:rsid w:val="00517E05"/>
    <w:rsid w:val="0052244B"/>
    <w:rsid w:val="005238F7"/>
    <w:rsid w:val="00526896"/>
    <w:rsid w:val="00530FAD"/>
    <w:rsid w:val="0053260F"/>
    <w:rsid w:val="00540D7C"/>
    <w:rsid w:val="005442D5"/>
    <w:rsid w:val="00544457"/>
    <w:rsid w:val="005459B7"/>
    <w:rsid w:val="00550753"/>
    <w:rsid w:val="00555B35"/>
    <w:rsid w:val="00566760"/>
    <w:rsid w:val="00574102"/>
    <w:rsid w:val="00576F08"/>
    <w:rsid w:val="00582FAE"/>
    <w:rsid w:val="00591FEB"/>
    <w:rsid w:val="005923B9"/>
    <w:rsid w:val="00593444"/>
    <w:rsid w:val="005A2E7E"/>
    <w:rsid w:val="005A3625"/>
    <w:rsid w:val="005B104B"/>
    <w:rsid w:val="005B3C08"/>
    <w:rsid w:val="005C0A1F"/>
    <w:rsid w:val="005C4F4F"/>
    <w:rsid w:val="005C6470"/>
    <w:rsid w:val="005D3D4F"/>
    <w:rsid w:val="005D45A5"/>
    <w:rsid w:val="005D784A"/>
    <w:rsid w:val="005E307B"/>
    <w:rsid w:val="005E4869"/>
    <w:rsid w:val="005F1B68"/>
    <w:rsid w:val="005F5001"/>
    <w:rsid w:val="005F58C4"/>
    <w:rsid w:val="005F789F"/>
    <w:rsid w:val="006001BD"/>
    <w:rsid w:val="00602275"/>
    <w:rsid w:val="00607481"/>
    <w:rsid w:val="00611C73"/>
    <w:rsid w:val="00616DDF"/>
    <w:rsid w:val="0062142D"/>
    <w:rsid w:val="006214FD"/>
    <w:rsid w:val="00626469"/>
    <w:rsid w:val="006273C2"/>
    <w:rsid w:val="00633BC3"/>
    <w:rsid w:val="006418AA"/>
    <w:rsid w:val="00646EFC"/>
    <w:rsid w:val="0064765C"/>
    <w:rsid w:val="006657CB"/>
    <w:rsid w:val="00665E92"/>
    <w:rsid w:val="00666122"/>
    <w:rsid w:val="0066671D"/>
    <w:rsid w:val="00667860"/>
    <w:rsid w:val="006704A6"/>
    <w:rsid w:val="00673B4B"/>
    <w:rsid w:val="00676D9A"/>
    <w:rsid w:val="00680DAB"/>
    <w:rsid w:val="00685D15"/>
    <w:rsid w:val="006868C8"/>
    <w:rsid w:val="006940E2"/>
    <w:rsid w:val="006A51E2"/>
    <w:rsid w:val="006A5CAB"/>
    <w:rsid w:val="006A756C"/>
    <w:rsid w:val="006B031F"/>
    <w:rsid w:val="006B18A4"/>
    <w:rsid w:val="006C4360"/>
    <w:rsid w:val="006E39F6"/>
    <w:rsid w:val="006F28A5"/>
    <w:rsid w:val="00700481"/>
    <w:rsid w:val="00701AC6"/>
    <w:rsid w:val="00701CBA"/>
    <w:rsid w:val="00704EB7"/>
    <w:rsid w:val="007071FB"/>
    <w:rsid w:val="00710B71"/>
    <w:rsid w:val="00715022"/>
    <w:rsid w:val="00720BEC"/>
    <w:rsid w:val="00722DE2"/>
    <w:rsid w:val="00722F13"/>
    <w:rsid w:val="00724DA0"/>
    <w:rsid w:val="007261AA"/>
    <w:rsid w:val="00727B69"/>
    <w:rsid w:val="0073192A"/>
    <w:rsid w:val="00736C6D"/>
    <w:rsid w:val="0074016F"/>
    <w:rsid w:val="00747D8B"/>
    <w:rsid w:val="00761927"/>
    <w:rsid w:val="00762D8D"/>
    <w:rsid w:val="00764FAE"/>
    <w:rsid w:val="00774AEB"/>
    <w:rsid w:val="00790745"/>
    <w:rsid w:val="00797F83"/>
    <w:rsid w:val="007A1265"/>
    <w:rsid w:val="007A3B70"/>
    <w:rsid w:val="007A3C57"/>
    <w:rsid w:val="007A5F8F"/>
    <w:rsid w:val="007B35FB"/>
    <w:rsid w:val="007C3F4E"/>
    <w:rsid w:val="007C4D98"/>
    <w:rsid w:val="007C5D36"/>
    <w:rsid w:val="007D100F"/>
    <w:rsid w:val="007F1EBA"/>
    <w:rsid w:val="007F3E13"/>
    <w:rsid w:val="007F4E70"/>
    <w:rsid w:val="007F7A26"/>
    <w:rsid w:val="007F7FFD"/>
    <w:rsid w:val="00800BC8"/>
    <w:rsid w:val="0082659B"/>
    <w:rsid w:val="00827E82"/>
    <w:rsid w:val="0083429D"/>
    <w:rsid w:val="008360B2"/>
    <w:rsid w:val="00840C1C"/>
    <w:rsid w:val="00842E08"/>
    <w:rsid w:val="00843291"/>
    <w:rsid w:val="00856F40"/>
    <w:rsid w:val="00870CED"/>
    <w:rsid w:val="0087119D"/>
    <w:rsid w:val="008723AD"/>
    <w:rsid w:val="00880D17"/>
    <w:rsid w:val="00884FDE"/>
    <w:rsid w:val="0089254C"/>
    <w:rsid w:val="0089487E"/>
    <w:rsid w:val="008A6201"/>
    <w:rsid w:val="008B0F6A"/>
    <w:rsid w:val="008B3527"/>
    <w:rsid w:val="008B67E3"/>
    <w:rsid w:val="008C24C7"/>
    <w:rsid w:val="008C29DE"/>
    <w:rsid w:val="008C4A25"/>
    <w:rsid w:val="008D2E6A"/>
    <w:rsid w:val="008D467A"/>
    <w:rsid w:val="008D6ECE"/>
    <w:rsid w:val="008E62F9"/>
    <w:rsid w:val="008E7D27"/>
    <w:rsid w:val="00902BB7"/>
    <w:rsid w:val="00911199"/>
    <w:rsid w:val="0092073E"/>
    <w:rsid w:val="009435D1"/>
    <w:rsid w:val="00946201"/>
    <w:rsid w:val="00950822"/>
    <w:rsid w:val="00952292"/>
    <w:rsid w:val="00955184"/>
    <w:rsid w:val="00965DEE"/>
    <w:rsid w:val="00972AF4"/>
    <w:rsid w:val="00977173"/>
    <w:rsid w:val="0097780E"/>
    <w:rsid w:val="00986A14"/>
    <w:rsid w:val="009923FE"/>
    <w:rsid w:val="00994AF0"/>
    <w:rsid w:val="00996339"/>
    <w:rsid w:val="00997BD5"/>
    <w:rsid w:val="009A2B2E"/>
    <w:rsid w:val="009A7879"/>
    <w:rsid w:val="009B12EA"/>
    <w:rsid w:val="009C0B59"/>
    <w:rsid w:val="009C2E6E"/>
    <w:rsid w:val="009D0900"/>
    <w:rsid w:val="009D57C8"/>
    <w:rsid w:val="009E7442"/>
    <w:rsid w:val="009F3B5D"/>
    <w:rsid w:val="009F61DA"/>
    <w:rsid w:val="00A00176"/>
    <w:rsid w:val="00A05741"/>
    <w:rsid w:val="00A10F91"/>
    <w:rsid w:val="00A127B2"/>
    <w:rsid w:val="00A160CF"/>
    <w:rsid w:val="00A16DAA"/>
    <w:rsid w:val="00A228AD"/>
    <w:rsid w:val="00A235E6"/>
    <w:rsid w:val="00A249BE"/>
    <w:rsid w:val="00A30754"/>
    <w:rsid w:val="00A36692"/>
    <w:rsid w:val="00A43989"/>
    <w:rsid w:val="00A47A4A"/>
    <w:rsid w:val="00A55D0B"/>
    <w:rsid w:val="00A679A0"/>
    <w:rsid w:val="00A71122"/>
    <w:rsid w:val="00A7402D"/>
    <w:rsid w:val="00A742ED"/>
    <w:rsid w:val="00A81269"/>
    <w:rsid w:val="00A82973"/>
    <w:rsid w:val="00A90E0F"/>
    <w:rsid w:val="00A9248E"/>
    <w:rsid w:val="00AB0C70"/>
    <w:rsid w:val="00AB6ABC"/>
    <w:rsid w:val="00AC533B"/>
    <w:rsid w:val="00AC66E6"/>
    <w:rsid w:val="00AD66DD"/>
    <w:rsid w:val="00AE433E"/>
    <w:rsid w:val="00AE609B"/>
    <w:rsid w:val="00AE7767"/>
    <w:rsid w:val="00AF41FA"/>
    <w:rsid w:val="00B1088C"/>
    <w:rsid w:val="00B11A65"/>
    <w:rsid w:val="00B23CC8"/>
    <w:rsid w:val="00B3245E"/>
    <w:rsid w:val="00B3582E"/>
    <w:rsid w:val="00B4371A"/>
    <w:rsid w:val="00B52CE0"/>
    <w:rsid w:val="00B604C2"/>
    <w:rsid w:val="00B61CE2"/>
    <w:rsid w:val="00B620C3"/>
    <w:rsid w:val="00B670D6"/>
    <w:rsid w:val="00B75B7B"/>
    <w:rsid w:val="00B820C8"/>
    <w:rsid w:val="00B91766"/>
    <w:rsid w:val="00B9660F"/>
    <w:rsid w:val="00BB0FC8"/>
    <w:rsid w:val="00BB3512"/>
    <w:rsid w:val="00BB537C"/>
    <w:rsid w:val="00BB5FC4"/>
    <w:rsid w:val="00BC2165"/>
    <w:rsid w:val="00BC366F"/>
    <w:rsid w:val="00BC3C31"/>
    <w:rsid w:val="00BD2B46"/>
    <w:rsid w:val="00BD594D"/>
    <w:rsid w:val="00BD7644"/>
    <w:rsid w:val="00BE19F0"/>
    <w:rsid w:val="00BF1893"/>
    <w:rsid w:val="00C0266E"/>
    <w:rsid w:val="00C11D51"/>
    <w:rsid w:val="00C14B34"/>
    <w:rsid w:val="00C16C25"/>
    <w:rsid w:val="00C2023C"/>
    <w:rsid w:val="00C20F45"/>
    <w:rsid w:val="00C23571"/>
    <w:rsid w:val="00C25FBA"/>
    <w:rsid w:val="00C40E2C"/>
    <w:rsid w:val="00C43777"/>
    <w:rsid w:val="00C51F4A"/>
    <w:rsid w:val="00C55C06"/>
    <w:rsid w:val="00C655B2"/>
    <w:rsid w:val="00C65963"/>
    <w:rsid w:val="00C712D4"/>
    <w:rsid w:val="00C75C1E"/>
    <w:rsid w:val="00C80799"/>
    <w:rsid w:val="00C9020A"/>
    <w:rsid w:val="00C93002"/>
    <w:rsid w:val="00C9618F"/>
    <w:rsid w:val="00C96FE8"/>
    <w:rsid w:val="00CA1D9F"/>
    <w:rsid w:val="00CA2C83"/>
    <w:rsid w:val="00CA3FFB"/>
    <w:rsid w:val="00CA635C"/>
    <w:rsid w:val="00CB48FE"/>
    <w:rsid w:val="00CC3C81"/>
    <w:rsid w:val="00CC6C1C"/>
    <w:rsid w:val="00CE1E53"/>
    <w:rsid w:val="00CE5199"/>
    <w:rsid w:val="00CE63F8"/>
    <w:rsid w:val="00CE6844"/>
    <w:rsid w:val="00CF119F"/>
    <w:rsid w:val="00CF37BA"/>
    <w:rsid w:val="00CF66FB"/>
    <w:rsid w:val="00D01CF3"/>
    <w:rsid w:val="00D11FEF"/>
    <w:rsid w:val="00D12A96"/>
    <w:rsid w:val="00D16F7E"/>
    <w:rsid w:val="00D170E1"/>
    <w:rsid w:val="00D22D8C"/>
    <w:rsid w:val="00D25E98"/>
    <w:rsid w:val="00D33901"/>
    <w:rsid w:val="00D33AEB"/>
    <w:rsid w:val="00D35DB5"/>
    <w:rsid w:val="00D450C5"/>
    <w:rsid w:val="00D47E9A"/>
    <w:rsid w:val="00D5276F"/>
    <w:rsid w:val="00D563A5"/>
    <w:rsid w:val="00D6279D"/>
    <w:rsid w:val="00D633D0"/>
    <w:rsid w:val="00D668A3"/>
    <w:rsid w:val="00D66C5A"/>
    <w:rsid w:val="00D67580"/>
    <w:rsid w:val="00D67788"/>
    <w:rsid w:val="00D71856"/>
    <w:rsid w:val="00D71860"/>
    <w:rsid w:val="00D72A9B"/>
    <w:rsid w:val="00D7319A"/>
    <w:rsid w:val="00D756ED"/>
    <w:rsid w:val="00D77613"/>
    <w:rsid w:val="00D8661E"/>
    <w:rsid w:val="00D951ED"/>
    <w:rsid w:val="00D96814"/>
    <w:rsid w:val="00D97EDE"/>
    <w:rsid w:val="00DA091A"/>
    <w:rsid w:val="00DA21FD"/>
    <w:rsid w:val="00DA2E27"/>
    <w:rsid w:val="00DA6D55"/>
    <w:rsid w:val="00DB087B"/>
    <w:rsid w:val="00DB12CD"/>
    <w:rsid w:val="00DB5A5D"/>
    <w:rsid w:val="00DC2332"/>
    <w:rsid w:val="00DC705E"/>
    <w:rsid w:val="00DC753E"/>
    <w:rsid w:val="00DD1D17"/>
    <w:rsid w:val="00DE000A"/>
    <w:rsid w:val="00DE1513"/>
    <w:rsid w:val="00DE5164"/>
    <w:rsid w:val="00DE7581"/>
    <w:rsid w:val="00DF1BDF"/>
    <w:rsid w:val="00DF3645"/>
    <w:rsid w:val="00DF442A"/>
    <w:rsid w:val="00DF4818"/>
    <w:rsid w:val="00DF4917"/>
    <w:rsid w:val="00DF7DAF"/>
    <w:rsid w:val="00E059CC"/>
    <w:rsid w:val="00E139EE"/>
    <w:rsid w:val="00E169E4"/>
    <w:rsid w:val="00E257C4"/>
    <w:rsid w:val="00E26B6F"/>
    <w:rsid w:val="00E279A5"/>
    <w:rsid w:val="00E306C6"/>
    <w:rsid w:val="00E31167"/>
    <w:rsid w:val="00E352AA"/>
    <w:rsid w:val="00E352BF"/>
    <w:rsid w:val="00E35E81"/>
    <w:rsid w:val="00E4189D"/>
    <w:rsid w:val="00E42F2B"/>
    <w:rsid w:val="00E446E1"/>
    <w:rsid w:val="00E471A6"/>
    <w:rsid w:val="00E50A6F"/>
    <w:rsid w:val="00E51DB2"/>
    <w:rsid w:val="00E51EEE"/>
    <w:rsid w:val="00E52A0D"/>
    <w:rsid w:val="00E543D8"/>
    <w:rsid w:val="00E569BE"/>
    <w:rsid w:val="00E5735E"/>
    <w:rsid w:val="00E612A5"/>
    <w:rsid w:val="00E62E78"/>
    <w:rsid w:val="00E66CB3"/>
    <w:rsid w:val="00E74022"/>
    <w:rsid w:val="00E759D8"/>
    <w:rsid w:val="00E76AC8"/>
    <w:rsid w:val="00E77F95"/>
    <w:rsid w:val="00E80555"/>
    <w:rsid w:val="00E82369"/>
    <w:rsid w:val="00E862E6"/>
    <w:rsid w:val="00E910CC"/>
    <w:rsid w:val="00E92295"/>
    <w:rsid w:val="00EA0187"/>
    <w:rsid w:val="00EA4D8B"/>
    <w:rsid w:val="00EA7967"/>
    <w:rsid w:val="00EC05D8"/>
    <w:rsid w:val="00ED0416"/>
    <w:rsid w:val="00ED3183"/>
    <w:rsid w:val="00ED4247"/>
    <w:rsid w:val="00EF7B69"/>
    <w:rsid w:val="00F01254"/>
    <w:rsid w:val="00F03FFA"/>
    <w:rsid w:val="00F05C8E"/>
    <w:rsid w:val="00F1036A"/>
    <w:rsid w:val="00F152D6"/>
    <w:rsid w:val="00F2107E"/>
    <w:rsid w:val="00F24A0E"/>
    <w:rsid w:val="00F41B47"/>
    <w:rsid w:val="00F44ED3"/>
    <w:rsid w:val="00F54190"/>
    <w:rsid w:val="00F57806"/>
    <w:rsid w:val="00F61E76"/>
    <w:rsid w:val="00F733F3"/>
    <w:rsid w:val="00F7377F"/>
    <w:rsid w:val="00F7422B"/>
    <w:rsid w:val="00F77D81"/>
    <w:rsid w:val="00F77E12"/>
    <w:rsid w:val="00F82520"/>
    <w:rsid w:val="00F86055"/>
    <w:rsid w:val="00F86D18"/>
    <w:rsid w:val="00F87E80"/>
    <w:rsid w:val="00FA2251"/>
    <w:rsid w:val="00FA43B4"/>
    <w:rsid w:val="00FB0952"/>
    <w:rsid w:val="00FB381B"/>
    <w:rsid w:val="00FC10E8"/>
    <w:rsid w:val="00FC1129"/>
    <w:rsid w:val="00FD341D"/>
    <w:rsid w:val="00FD51F7"/>
    <w:rsid w:val="00FD7D08"/>
    <w:rsid w:val="00FE7A1B"/>
    <w:rsid w:val="00FF5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CA5E01"/>
  <w15:docId w15:val="{80B05173-1649-4B0E-9859-FFC10F39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CA2"/>
  </w:style>
  <w:style w:type="paragraph" w:styleId="1">
    <w:name w:val="heading 1"/>
    <w:basedOn w:val="a"/>
    <w:next w:val="a"/>
    <w:link w:val="10"/>
    <w:qFormat/>
    <w:rsid w:val="00292CA2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92CA2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292CA2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92CA2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92CA2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292CA2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292CA2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292CA2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292CA2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2CA2"/>
    <w:rPr>
      <w:sz w:val="26"/>
    </w:rPr>
  </w:style>
  <w:style w:type="paragraph" w:styleId="a4">
    <w:name w:val="Body Text Indent"/>
    <w:basedOn w:val="a"/>
    <w:rsid w:val="00292CA2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character" w:customStyle="1" w:styleId="20">
    <w:name w:val="Заголовок 2 Знак"/>
    <w:link w:val="2"/>
    <w:rsid w:val="00EA4D8B"/>
    <w:rPr>
      <w:sz w:val="28"/>
    </w:rPr>
  </w:style>
  <w:style w:type="table" w:styleId="aa">
    <w:name w:val="Table Grid"/>
    <w:basedOn w:val="a1"/>
    <w:uiPriority w:val="59"/>
    <w:rsid w:val="00E311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E31167"/>
    <w:rPr>
      <w:sz w:val="28"/>
    </w:rPr>
  </w:style>
  <w:style w:type="character" w:customStyle="1" w:styleId="40">
    <w:name w:val="Заголовок 4 Знак"/>
    <w:link w:val="4"/>
    <w:rsid w:val="00E31167"/>
    <w:rPr>
      <w:b/>
      <w:sz w:val="28"/>
    </w:rPr>
  </w:style>
  <w:style w:type="paragraph" w:styleId="HTML">
    <w:name w:val="HTML Address"/>
    <w:basedOn w:val="a"/>
    <w:link w:val="HTML0"/>
    <w:uiPriority w:val="99"/>
    <w:unhideWhenUsed/>
    <w:rsid w:val="00C16C25"/>
    <w:rPr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rsid w:val="00C16C25"/>
    <w:rPr>
      <w:i/>
      <w:iCs/>
      <w:sz w:val="24"/>
      <w:szCs w:val="24"/>
    </w:rPr>
  </w:style>
  <w:style w:type="character" w:styleId="ab">
    <w:name w:val="Strong"/>
    <w:uiPriority w:val="22"/>
    <w:qFormat/>
    <w:rsid w:val="00C16C25"/>
    <w:rPr>
      <w:b/>
      <w:bCs/>
    </w:rPr>
  </w:style>
  <w:style w:type="character" w:customStyle="1" w:styleId="apple-converted-space">
    <w:name w:val="apple-converted-space"/>
    <w:basedOn w:val="a0"/>
    <w:rsid w:val="00C16C25"/>
  </w:style>
  <w:style w:type="paragraph" w:styleId="ac">
    <w:name w:val="List Paragraph"/>
    <w:basedOn w:val="a"/>
    <w:uiPriority w:val="34"/>
    <w:qFormat/>
    <w:rsid w:val="00C16C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No Spacing"/>
    <w:uiPriority w:val="99"/>
    <w:qFormat/>
    <w:rsid w:val="004E7B34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9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2412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0149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8056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5556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3285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403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6669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1320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391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18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771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9040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erv-al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AppData\Roaming\Microsoft\&#1064;&#1072;&#1073;&#1083;&#1086;&#1085;&#1099;\&#1056;&#1072;&#1089;&#1087;&#1086;&#1088;&#1103;&#1078;&#1077;&#1085;&#1080;&#1077;_&#1072;&#1076;&#1084;&#1080;&#1085;&#1080;&#1089;&#1090;&#1088;&#1072;&#1094;&#1080;&#1103;%20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Распоряжение_администрация 2015</Template>
  <TotalTime>14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1360</CharactersWithSpaces>
  <SharedDoc>false</SharedDoc>
  <HLinks>
    <vt:vector size="6" baseType="variant">
      <vt:variant>
        <vt:i4>3342372</vt:i4>
      </vt:variant>
      <vt:variant>
        <vt:i4>0</vt:i4>
      </vt:variant>
      <vt:variant>
        <vt:i4>0</vt:i4>
      </vt:variant>
      <vt:variant>
        <vt:i4>5</vt:i4>
      </vt:variant>
      <vt:variant>
        <vt:lpwstr>http://www.perv-alt.ru/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user</dc:creator>
  <cp:keywords/>
  <dc:description/>
  <cp:lastModifiedBy>ИЗБИРКОМ</cp:lastModifiedBy>
  <cp:revision>4</cp:revision>
  <cp:lastPrinted>2026-06-25T08:39:00Z</cp:lastPrinted>
  <dcterms:created xsi:type="dcterms:W3CDTF">2026-06-25T08:17:00Z</dcterms:created>
  <dcterms:modified xsi:type="dcterms:W3CDTF">2026-06-26T04:23:00Z</dcterms:modified>
</cp:coreProperties>
</file>