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367B8" w14:textId="77777777" w:rsidR="00016A46" w:rsidRPr="00FE44CF" w:rsidRDefault="00016A46" w:rsidP="00016A46">
      <w:pPr>
        <w:pStyle w:val="1"/>
        <w:jc w:val="center"/>
        <w:rPr>
          <w:b/>
          <w:sz w:val="24"/>
          <w:szCs w:val="24"/>
        </w:rPr>
      </w:pPr>
    </w:p>
    <w:p w14:paraId="780EE04C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ПЕРВОМАЙСКОЕ РАЙОННОЕ СОБРАНИЕ ДЕПУТАТОВ</w:t>
      </w:r>
    </w:p>
    <w:p w14:paraId="6DBFB75F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6EEAA9C6" w14:textId="77777777" w:rsidR="00D73DB9" w:rsidRDefault="00D73DB9" w:rsidP="00D73DB9">
      <w:pPr>
        <w:jc w:val="center"/>
        <w:rPr>
          <w:b/>
          <w:sz w:val="16"/>
        </w:rPr>
      </w:pPr>
    </w:p>
    <w:p w14:paraId="3B801148" w14:textId="77777777" w:rsidR="00D73DB9" w:rsidRPr="003F6C11" w:rsidRDefault="00D73DB9" w:rsidP="00D73DB9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 w:rsidRPr="003F6C11"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3B23D6D7" w14:textId="77777777" w:rsidR="001E243D" w:rsidRPr="00FE44CF" w:rsidRDefault="001E243D" w:rsidP="001E243D">
      <w:pPr>
        <w:jc w:val="center"/>
        <w:rPr>
          <w:sz w:val="32"/>
          <w:szCs w:val="3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5103"/>
        <w:gridCol w:w="1701"/>
      </w:tblGrid>
      <w:tr w:rsidR="000D7E6A" w:rsidRPr="00FE44CF" w14:paraId="38F52B90" w14:textId="77777777" w:rsidTr="002740CA">
        <w:trPr>
          <w:cantSplit/>
          <w:trHeight w:val="567"/>
        </w:trPr>
        <w:tc>
          <w:tcPr>
            <w:tcW w:w="963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8F5CE38" w14:textId="77777777" w:rsidR="000D7E6A" w:rsidRPr="00FE44CF" w:rsidRDefault="000D7E6A" w:rsidP="006A7CE1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0D7E6A" w:rsidRPr="00FE44CF" w14:paraId="54EF2D32" w14:textId="77777777" w:rsidTr="002740CA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3094F866" w14:textId="23E5653A" w:rsidR="000D7E6A" w:rsidRPr="00AA1F39" w:rsidRDefault="00566ED7" w:rsidP="00052C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25.08.2026</w:t>
            </w:r>
          </w:p>
        </w:tc>
        <w:tc>
          <w:tcPr>
            <w:tcW w:w="5103" w:type="dxa"/>
            <w:tcBorders>
              <w:top w:val="single" w:sz="4" w:space="0" w:color="FFFFFF"/>
              <w:bottom w:val="single" w:sz="4" w:space="0" w:color="FFFFFF"/>
            </w:tcBorders>
          </w:tcPr>
          <w:p w14:paraId="5E0A26A9" w14:textId="77777777" w:rsidR="000D7E6A" w:rsidRPr="00FE44CF" w:rsidRDefault="000D7E6A" w:rsidP="006A7CE1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E44CF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467A17C8" w14:textId="0538845A" w:rsidR="000D7E6A" w:rsidRPr="005C6F8B" w:rsidRDefault="00566ED7" w:rsidP="006A7CE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</w:tbl>
    <w:p w14:paraId="76A5B353" w14:textId="77777777" w:rsidR="0017778B" w:rsidRPr="00FE44CF" w:rsidRDefault="0017778B" w:rsidP="0017778B">
      <w:pPr>
        <w:jc w:val="center"/>
        <w:rPr>
          <w:sz w:val="24"/>
          <w:szCs w:val="24"/>
        </w:rPr>
      </w:pPr>
      <w:r w:rsidRPr="00FE44CF">
        <w:rPr>
          <w:sz w:val="24"/>
          <w:szCs w:val="24"/>
        </w:rPr>
        <w:t>г.  Новоалтайск</w:t>
      </w:r>
    </w:p>
    <w:p w14:paraId="4DDD6107" w14:textId="77777777" w:rsidR="0017778B" w:rsidRPr="00FE44CF" w:rsidRDefault="0017778B" w:rsidP="0017778B">
      <w:pPr>
        <w:jc w:val="center"/>
        <w:rPr>
          <w:sz w:val="24"/>
          <w:szCs w:val="24"/>
        </w:rPr>
      </w:pPr>
    </w:p>
    <w:p w14:paraId="40E01658" w14:textId="77777777" w:rsidR="00E60C87" w:rsidRPr="00FE44CF" w:rsidRDefault="00E60C87" w:rsidP="0017778B">
      <w:pPr>
        <w:rPr>
          <w:sz w:val="24"/>
          <w:szCs w:val="24"/>
        </w:rPr>
      </w:pPr>
    </w:p>
    <w:p w14:paraId="6FC60EC6" w14:textId="77777777" w:rsidR="00E60C87" w:rsidRPr="00FE44CF" w:rsidRDefault="005D20B3" w:rsidP="0017778B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5B88D57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9pt;margin-top:10.5pt;width:253.35pt;height:219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" strokecolor="white">
            <v:textbox>
              <w:txbxContent>
                <w:p w14:paraId="7B748362" w14:textId="77777777" w:rsidR="00E56AE6" w:rsidRPr="00814577" w:rsidRDefault="002141AE" w:rsidP="00E56AE6">
                  <w:pPr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C42D7F">
                    <w:rPr>
                      <w:sz w:val="24"/>
                      <w:szCs w:val="24"/>
                    </w:rPr>
                    <w:t xml:space="preserve">Об утверждении </w:t>
                  </w:r>
                  <w:r w:rsidR="00814577" w:rsidRPr="00C42D7F">
                    <w:rPr>
                      <w:sz w:val="24"/>
                      <w:szCs w:val="24"/>
                    </w:rPr>
                    <w:t>д</w:t>
                  </w:r>
                  <w:r w:rsidR="00F8658D" w:rsidRPr="00C42D7F">
                    <w:rPr>
                      <w:sz w:val="24"/>
                      <w:szCs w:val="24"/>
                    </w:rPr>
                    <w:t>ополнительн</w:t>
                  </w:r>
                  <w:r w:rsidR="00C42D7F" w:rsidRPr="00C42D7F">
                    <w:rPr>
                      <w:sz w:val="24"/>
                      <w:szCs w:val="24"/>
                    </w:rPr>
                    <w:t>ого</w:t>
                  </w:r>
                  <w:r w:rsidR="00F8658D" w:rsidRPr="00C42D7F">
                    <w:rPr>
                      <w:sz w:val="24"/>
                      <w:szCs w:val="24"/>
                    </w:rPr>
                    <w:t xml:space="preserve"> </w:t>
                  </w:r>
                  <w:r w:rsidRPr="00C42D7F">
                    <w:rPr>
                      <w:sz w:val="24"/>
                      <w:szCs w:val="24"/>
                    </w:rPr>
                    <w:t>соглашен</w:t>
                  </w:r>
                  <w:r w:rsidR="00C42D7F" w:rsidRPr="00C42D7F">
                    <w:rPr>
                      <w:sz w:val="24"/>
                      <w:szCs w:val="24"/>
                    </w:rPr>
                    <w:t>ия</w:t>
                  </w:r>
                  <w:r w:rsidRPr="00C42D7F">
                    <w:rPr>
                      <w:sz w:val="24"/>
                      <w:szCs w:val="24"/>
                    </w:rPr>
                    <w:t xml:space="preserve"> </w:t>
                  </w:r>
                  <w:r w:rsidR="00F8658D" w:rsidRPr="00C42D7F">
                    <w:rPr>
                      <w:sz w:val="24"/>
                      <w:szCs w:val="24"/>
                    </w:rPr>
                    <w:t xml:space="preserve">к </w:t>
                  </w:r>
                  <w:r w:rsidR="002434B8" w:rsidRPr="00C42D7F">
                    <w:rPr>
                      <w:sz w:val="24"/>
                      <w:szCs w:val="24"/>
                    </w:rPr>
                    <w:t>соглашени</w:t>
                  </w:r>
                  <w:r w:rsidR="00C42D7F" w:rsidRPr="00C42D7F">
                    <w:rPr>
                      <w:sz w:val="24"/>
                      <w:szCs w:val="24"/>
                    </w:rPr>
                    <w:t>ю</w:t>
                  </w:r>
                  <w:r w:rsidR="002434B8" w:rsidRPr="00C42D7F">
                    <w:rPr>
                      <w:sz w:val="24"/>
                      <w:szCs w:val="24"/>
                    </w:rPr>
                    <w:t xml:space="preserve"> </w:t>
                  </w:r>
                  <w:r w:rsidR="00C42D7F" w:rsidRPr="00C42D7F">
                    <w:rPr>
                      <w:sz w:val="24"/>
                      <w:szCs w:val="24"/>
                    </w:rPr>
                    <w:t>о передаче органам местного самоуправления муниципального образования Санниковский сельсовет осуществление части полномочий органов местного самоуправления муниципального образования Первомайский район по 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на 2026 год</w:t>
                  </w:r>
                  <w:r w:rsidR="00C42D7F">
                    <w:rPr>
                      <w:sz w:val="24"/>
                      <w:szCs w:val="24"/>
                    </w:rPr>
                    <w:t>, принятого решением Первомайского районного Собрания депутатов</w:t>
                  </w:r>
                  <w:r w:rsidR="002434B8" w:rsidRPr="00C42D7F">
                    <w:rPr>
                      <w:sz w:val="24"/>
                      <w:szCs w:val="24"/>
                    </w:rPr>
                    <w:t xml:space="preserve"> от </w:t>
                  </w:r>
                  <w:r w:rsidR="00C42D7F">
                    <w:rPr>
                      <w:sz w:val="24"/>
                      <w:szCs w:val="24"/>
                    </w:rPr>
                    <w:t>16.12.</w:t>
                  </w:r>
                  <w:r w:rsidR="002434B8" w:rsidRPr="00C42D7F">
                    <w:rPr>
                      <w:sz w:val="24"/>
                      <w:szCs w:val="24"/>
                    </w:rPr>
                    <w:t>202</w:t>
                  </w:r>
                  <w:r w:rsidR="00BD5B97" w:rsidRPr="00C42D7F">
                    <w:rPr>
                      <w:sz w:val="24"/>
                      <w:szCs w:val="24"/>
                    </w:rPr>
                    <w:t>5</w:t>
                  </w:r>
                  <w:r w:rsidR="002434B8" w:rsidRPr="00C42D7F">
                    <w:rPr>
                      <w:sz w:val="24"/>
                      <w:szCs w:val="24"/>
                    </w:rPr>
                    <w:t xml:space="preserve"> № </w:t>
                  </w:r>
                  <w:r w:rsidR="00C42D7F" w:rsidRPr="00C42D7F">
                    <w:rPr>
                      <w:sz w:val="24"/>
                      <w:szCs w:val="24"/>
                    </w:rPr>
                    <w:t>115</w:t>
                  </w:r>
                </w:p>
                <w:p w14:paraId="3FE13A84" w14:textId="77777777" w:rsidR="0017778B" w:rsidRPr="002141AE" w:rsidRDefault="00AF388C" w:rsidP="00E56AE6">
                  <w:pPr>
                    <w:jc w:val="both"/>
                    <w:rPr>
                      <w:szCs w:val="28"/>
                    </w:rPr>
                  </w:pPr>
                  <w:r>
                    <w:rPr>
                      <w:sz w:val="28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14:paraId="1C31B5D9" w14:textId="77777777" w:rsidR="0017778B" w:rsidRPr="00FE44CF" w:rsidRDefault="0017778B" w:rsidP="0017778B">
      <w:pPr>
        <w:rPr>
          <w:sz w:val="24"/>
          <w:szCs w:val="24"/>
        </w:rPr>
      </w:pPr>
    </w:p>
    <w:p w14:paraId="3A19F94F" w14:textId="77777777" w:rsidR="0017778B" w:rsidRPr="00FE44CF" w:rsidRDefault="0017778B" w:rsidP="0017778B">
      <w:pPr>
        <w:rPr>
          <w:sz w:val="24"/>
          <w:szCs w:val="24"/>
        </w:rPr>
      </w:pPr>
    </w:p>
    <w:p w14:paraId="117E1D60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2E399EE7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7391D224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3C37A132" w14:textId="77777777" w:rsidR="0017778B" w:rsidRPr="00FE44CF" w:rsidRDefault="0017778B" w:rsidP="0017778B">
      <w:pPr>
        <w:spacing w:line="360" w:lineRule="auto"/>
        <w:ind w:firstLine="567"/>
        <w:jc w:val="both"/>
        <w:rPr>
          <w:sz w:val="24"/>
          <w:szCs w:val="24"/>
        </w:rPr>
      </w:pPr>
    </w:p>
    <w:p w14:paraId="3D2FC737" w14:textId="77777777" w:rsidR="00E1604C" w:rsidRPr="00FE44CF" w:rsidRDefault="0017778B" w:rsidP="00E1604C">
      <w:pPr>
        <w:jc w:val="both"/>
        <w:rPr>
          <w:sz w:val="24"/>
          <w:szCs w:val="24"/>
        </w:rPr>
      </w:pPr>
      <w:r w:rsidRPr="00FE44CF">
        <w:rPr>
          <w:sz w:val="24"/>
          <w:szCs w:val="24"/>
        </w:rPr>
        <w:t xml:space="preserve">     </w:t>
      </w:r>
      <w:r w:rsidRPr="00FE44CF">
        <w:rPr>
          <w:sz w:val="24"/>
          <w:szCs w:val="24"/>
        </w:rPr>
        <w:tab/>
      </w:r>
    </w:p>
    <w:p w14:paraId="6CFA70D4" w14:textId="77777777" w:rsidR="00E1604C" w:rsidRPr="00FE44CF" w:rsidRDefault="00E1604C" w:rsidP="00E1604C">
      <w:pPr>
        <w:jc w:val="both"/>
        <w:rPr>
          <w:sz w:val="24"/>
          <w:szCs w:val="24"/>
        </w:rPr>
      </w:pPr>
    </w:p>
    <w:p w14:paraId="5EC76BC7" w14:textId="77777777" w:rsidR="00E1604C" w:rsidRDefault="00E1604C" w:rsidP="00E1604C">
      <w:pPr>
        <w:jc w:val="both"/>
        <w:rPr>
          <w:sz w:val="28"/>
          <w:szCs w:val="28"/>
        </w:rPr>
      </w:pPr>
    </w:p>
    <w:p w14:paraId="237E8763" w14:textId="77777777" w:rsidR="002141AE" w:rsidRPr="00FE44CF" w:rsidRDefault="002141AE" w:rsidP="00E1604C">
      <w:pPr>
        <w:jc w:val="both"/>
        <w:rPr>
          <w:sz w:val="28"/>
          <w:szCs w:val="28"/>
        </w:rPr>
      </w:pPr>
    </w:p>
    <w:p w14:paraId="481CAF7D" w14:textId="77777777" w:rsidR="00F04025" w:rsidRDefault="00F04025" w:rsidP="002141AE">
      <w:pPr>
        <w:ind w:firstLine="708"/>
        <w:jc w:val="both"/>
        <w:rPr>
          <w:sz w:val="28"/>
        </w:rPr>
      </w:pPr>
    </w:p>
    <w:p w14:paraId="0F85360A" w14:textId="77777777" w:rsidR="00F04025" w:rsidRDefault="00F04025" w:rsidP="002141AE">
      <w:pPr>
        <w:ind w:firstLine="708"/>
        <w:jc w:val="both"/>
        <w:rPr>
          <w:sz w:val="28"/>
        </w:rPr>
      </w:pPr>
    </w:p>
    <w:p w14:paraId="0476D921" w14:textId="77777777" w:rsidR="00F04025" w:rsidRDefault="00F04025" w:rsidP="002141AE">
      <w:pPr>
        <w:ind w:firstLine="708"/>
        <w:jc w:val="both"/>
        <w:rPr>
          <w:sz w:val="28"/>
        </w:rPr>
      </w:pPr>
    </w:p>
    <w:p w14:paraId="5E748301" w14:textId="77777777" w:rsidR="00F04025" w:rsidRDefault="00F04025" w:rsidP="002141AE">
      <w:pPr>
        <w:ind w:firstLine="708"/>
        <w:jc w:val="both"/>
        <w:rPr>
          <w:sz w:val="28"/>
        </w:rPr>
      </w:pPr>
    </w:p>
    <w:p w14:paraId="36D2AA29" w14:textId="77777777" w:rsidR="00814577" w:rsidRDefault="00814577" w:rsidP="002141AE">
      <w:pPr>
        <w:ind w:firstLine="708"/>
        <w:jc w:val="both"/>
        <w:rPr>
          <w:sz w:val="26"/>
          <w:szCs w:val="26"/>
        </w:rPr>
      </w:pPr>
    </w:p>
    <w:p w14:paraId="4AD6B6D8" w14:textId="77777777" w:rsidR="00CB0DFA" w:rsidRPr="00FE7887" w:rsidRDefault="002141AE" w:rsidP="002141AE">
      <w:pPr>
        <w:ind w:firstLine="708"/>
        <w:jc w:val="both"/>
        <w:rPr>
          <w:sz w:val="24"/>
          <w:szCs w:val="24"/>
        </w:rPr>
      </w:pPr>
      <w:r w:rsidRPr="00FE7887">
        <w:rPr>
          <w:sz w:val="24"/>
          <w:szCs w:val="24"/>
        </w:rPr>
        <w:t xml:space="preserve">В соответствии с частью </w:t>
      </w:r>
      <w:r w:rsidR="00FB1B07" w:rsidRPr="00FE7887">
        <w:rPr>
          <w:sz w:val="24"/>
          <w:szCs w:val="24"/>
        </w:rPr>
        <w:t>4</w:t>
      </w:r>
      <w:r w:rsidRPr="00FE7887">
        <w:rPr>
          <w:sz w:val="24"/>
          <w:szCs w:val="24"/>
        </w:rPr>
        <w:t xml:space="preserve"> статьи </w:t>
      </w:r>
      <w:r w:rsidR="00FB1B07" w:rsidRPr="00FE7887">
        <w:rPr>
          <w:sz w:val="24"/>
          <w:szCs w:val="24"/>
        </w:rPr>
        <w:t>5</w:t>
      </w:r>
      <w:r w:rsidR="00B23C6A" w:rsidRPr="00FE7887">
        <w:rPr>
          <w:sz w:val="24"/>
          <w:szCs w:val="24"/>
        </w:rPr>
        <w:t>4</w:t>
      </w:r>
      <w:r w:rsidRPr="00FE7887">
        <w:rPr>
          <w:sz w:val="24"/>
          <w:szCs w:val="24"/>
        </w:rPr>
        <w:t xml:space="preserve"> Устава муниципального образования Первомайский район </w:t>
      </w:r>
      <w:r w:rsidR="00CB0DFA" w:rsidRPr="00FE7887">
        <w:rPr>
          <w:sz w:val="24"/>
          <w:szCs w:val="24"/>
        </w:rPr>
        <w:t>районное Собрание депутатов РЕШИЛО:</w:t>
      </w:r>
    </w:p>
    <w:p w14:paraId="2A314F0B" w14:textId="77777777" w:rsidR="00CB0DFA" w:rsidRPr="00FE7887" w:rsidRDefault="00CB0DFA" w:rsidP="00CB0DFA">
      <w:pPr>
        <w:jc w:val="both"/>
        <w:rPr>
          <w:sz w:val="24"/>
          <w:szCs w:val="24"/>
        </w:rPr>
      </w:pPr>
    </w:p>
    <w:p w14:paraId="40B212EA" w14:textId="36CE3AF1" w:rsidR="002141AE" w:rsidRPr="00FE7887" w:rsidRDefault="00B458E8" w:rsidP="00FE788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E7887">
        <w:rPr>
          <w:sz w:val="24"/>
          <w:szCs w:val="24"/>
        </w:rPr>
        <w:t>1.</w:t>
      </w:r>
      <w:r w:rsidRPr="00FE7887">
        <w:rPr>
          <w:sz w:val="24"/>
          <w:szCs w:val="24"/>
        </w:rPr>
        <w:tab/>
      </w:r>
      <w:r w:rsidR="002141AE" w:rsidRPr="00FE7887">
        <w:rPr>
          <w:sz w:val="24"/>
          <w:szCs w:val="24"/>
        </w:rPr>
        <w:t xml:space="preserve">Утвердить </w:t>
      </w:r>
      <w:r w:rsidR="00814577" w:rsidRPr="00FE7887">
        <w:rPr>
          <w:sz w:val="24"/>
          <w:szCs w:val="24"/>
        </w:rPr>
        <w:t>допо</w:t>
      </w:r>
      <w:r w:rsidR="003772A6" w:rsidRPr="00FE7887">
        <w:rPr>
          <w:sz w:val="24"/>
          <w:szCs w:val="24"/>
        </w:rPr>
        <w:t>лнительн</w:t>
      </w:r>
      <w:r w:rsidR="00C42D7F" w:rsidRPr="00FE7887">
        <w:rPr>
          <w:sz w:val="24"/>
          <w:szCs w:val="24"/>
        </w:rPr>
        <w:t>о</w:t>
      </w:r>
      <w:r w:rsidR="002434B8" w:rsidRPr="00FE7887">
        <w:rPr>
          <w:sz w:val="24"/>
          <w:szCs w:val="24"/>
        </w:rPr>
        <w:t>е</w:t>
      </w:r>
      <w:r w:rsidR="003772A6" w:rsidRPr="00FE7887">
        <w:rPr>
          <w:sz w:val="24"/>
          <w:szCs w:val="24"/>
        </w:rPr>
        <w:t xml:space="preserve"> </w:t>
      </w:r>
      <w:r w:rsidR="002141AE" w:rsidRPr="00FE7887">
        <w:rPr>
          <w:sz w:val="24"/>
          <w:szCs w:val="24"/>
        </w:rPr>
        <w:t>соглашени</w:t>
      </w:r>
      <w:r w:rsidR="00C42D7F" w:rsidRPr="00FE7887">
        <w:rPr>
          <w:sz w:val="24"/>
          <w:szCs w:val="24"/>
        </w:rPr>
        <w:t>е</w:t>
      </w:r>
      <w:r w:rsidR="002141AE" w:rsidRPr="00FE7887">
        <w:rPr>
          <w:sz w:val="24"/>
          <w:szCs w:val="24"/>
        </w:rPr>
        <w:t xml:space="preserve"> </w:t>
      </w:r>
      <w:r w:rsidR="003772A6" w:rsidRPr="00FE7887">
        <w:rPr>
          <w:sz w:val="24"/>
          <w:szCs w:val="24"/>
        </w:rPr>
        <w:t xml:space="preserve">к </w:t>
      </w:r>
      <w:r w:rsidR="002434B8" w:rsidRPr="00FE7887">
        <w:rPr>
          <w:sz w:val="24"/>
          <w:szCs w:val="24"/>
        </w:rPr>
        <w:t>соглашени</w:t>
      </w:r>
      <w:r w:rsidR="00C42D7F" w:rsidRPr="00FE7887">
        <w:rPr>
          <w:sz w:val="24"/>
          <w:szCs w:val="24"/>
        </w:rPr>
        <w:t>ю</w:t>
      </w:r>
      <w:r w:rsidR="002434B8" w:rsidRPr="00FE7887">
        <w:rPr>
          <w:sz w:val="24"/>
          <w:szCs w:val="24"/>
        </w:rPr>
        <w:t xml:space="preserve"> </w:t>
      </w:r>
      <w:r w:rsidR="00B23C6A" w:rsidRPr="00FE7887">
        <w:rPr>
          <w:color w:val="000000"/>
          <w:sz w:val="24"/>
          <w:szCs w:val="24"/>
          <w:lang w:eastAsia="en-US"/>
        </w:rPr>
        <w:t xml:space="preserve">о </w:t>
      </w:r>
      <w:r w:rsidR="00C42D7F" w:rsidRPr="00FE7887">
        <w:rPr>
          <w:sz w:val="24"/>
          <w:szCs w:val="24"/>
        </w:rPr>
        <w:t xml:space="preserve">передаче органам местного самоуправления муниципального образования Санниковский сельсовет осуществление части полномочий органов местного самоуправления муниципального образования Первомайский район по 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на 2026 год, принятого решением Первомайского районного Собрания депутатов от 16.12.2025 № 115 </w:t>
      </w:r>
      <w:r w:rsidR="003772A6" w:rsidRPr="00FE7887">
        <w:rPr>
          <w:sz w:val="24"/>
          <w:szCs w:val="24"/>
        </w:rPr>
        <w:t>(</w:t>
      </w:r>
      <w:r w:rsidR="00814577" w:rsidRPr="00FE7887">
        <w:rPr>
          <w:sz w:val="24"/>
          <w:szCs w:val="24"/>
        </w:rPr>
        <w:t>п</w:t>
      </w:r>
      <w:r w:rsidR="003772A6" w:rsidRPr="00FE7887">
        <w:rPr>
          <w:sz w:val="24"/>
          <w:szCs w:val="24"/>
        </w:rPr>
        <w:t>рил</w:t>
      </w:r>
      <w:r w:rsidR="00FE7887">
        <w:rPr>
          <w:sz w:val="24"/>
          <w:szCs w:val="24"/>
        </w:rPr>
        <w:t>агается</w:t>
      </w:r>
      <w:r w:rsidR="003772A6" w:rsidRPr="00FE7887">
        <w:rPr>
          <w:sz w:val="24"/>
          <w:szCs w:val="24"/>
        </w:rPr>
        <w:t>)</w:t>
      </w:r>
      <w:r w:rsidR="00814577" w:rsidRPr="00FE7887">
        <w:rPr>
          <w:sz w:val="24"/>
          <w:szCs w:val="24"/>
        </w:rPr>
        <w:t>.</w:t>
      </w:r>
    </w:p>
    <w:p w14:paraId="0A8C8483" w14:textId="77777777" w:rsidR="001E4718" w:rsidRPr="00FE7887" w:rsidRDefault="00B458E8" w:rsidP="00FE7887">
      <w:pPr>
        <w:tabs>
          <w:tab w:val="left" w:pos="993"/>
        </w:tabs>
        <w:autoSpaceDE w:val="0"/>
        <w:autoSpaceDN w:val="0"/>
        <w:adjustRightInd w:val="0"/>
        <w:ind w:right="-2" w:firstLine="709"/>
        <w:jc w:val="both"/>
        <w:rPr>
          <w:sz w:val="24"/>
          <w:szCs w:val="24"/>
        </w:rPr>
      </w:pPr>
      <w:r w:rsidRPr="00FE7887">
        <w:rPr>
          <w:sz w:val="24"/>
          <w:szCs w:val="24"/>
        </w:rPr>
        <w:t>2.</w:t>
      </w:r>
      <w:r w:rsidRPr="00FE7887">
        <w:rPr>
          <w:sz w:val="24"/>
          <w:szCs w:val="24"/>
        </w:rPr>
        <w:tab/>
      </w:r>
      <w:r w:rsidR="001E4718" w:rsidRPr="00FE7887">
        <w:rPr>
          <w:sz w:val="24"/>
          <w:szCs w:val="24"/>
        </w:rPr>
        <w:t>Опубликовать настоящее решение в районной газете «Первомайский вестник» и обнародовать на официальном интернет-сайте (</w:t>
      </w:r>
      <w:hyperlink r:id="rId8" w:history="1">
        <w:r w:rsidR="001E4718" w:rsidRPr="00FE7887">
          <w:rPr>
            <w:rStyle w:val="a6"/>
            <w:sz w:val="24"/>
            <w:szCs w:val="24"/>
          </w:rPr>
          <w:t>www.perv-alt.ru</w:t>
        </w:r>
      </w:hyperlink>
      <w:r w:rsidR="001E4718" w:rsidRPr="00FE7887">
        <w:rPr>
          <w:sz w:val="24"/>
          <w:szCs w:val="24"/>
        </w:rPr>
        <w:t>)  администрации Первомайского района.</w:t>
      </w:r>
    </w:p>
    <w:p w14:paraId="4BC43F79" w14:textId="58BB800F" w:rsidR="00B22F13" w:rsidRPr="00FE7887" w:rsidRDefault="00722062" w:rsidP="00FE7887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FE7887">
        <w:rPr>
          <w:sz w:val="24"/>
          <w:szCs w:val="24"/>
        </w:rPr>
        <w:t>3.</w:t>
      </w:r>
      <w:r w:rsidRPr="00FE7887">
        <w:rPr>
          <w:sz w:val="24"/>
          <w:szCs w:val="24"/>
        </w:rPr>
        <w:tab/>
      </w:r>
      <w:r w:rsidR="00B22F13" w:rsidRPr="00FE7887">
        <w:rPr>
          <w:sz w:val="24"/>
          <w:szCs w:val="24"/>
        </w:rPr>
        <w:t xml:space="preserve">Контроль за исполнением настоящего решения возложить на постоянную комиссию по </w:t>
      </w:r>
      <w:r w:rsidR="003772A6" w:rsidRPr="00FE7887">
        <w:rPr>
          <w:sz w:val="24"/>
          <w:szCs w:val="24"/>
        </w:rPr>
        <w:t>вопросам коммунального хозяйства, строительства, газификации и благоустройства</w:t>
      </w:r>
      <w:r w:rsidR="00FE7887">
        <w:rPr>
          <w:sz w:val="24"/>
          <w:szCs w:val="24"/>
        </w:rPr>
        <w:t xml:space="preserve"> </w:t>
      </w:r>
      <w:r w:rsidR="001F55FF" w:rsidRPr="00FE7887">
        <w:rPr>
          <w:sz w:val="24"/>
          <w:szCs w:val="24"/>
        </w:rPr>
        <w:t>(</w:t>
      </w:r>
      <w:r w:rsidR="00881BA7" w:rsidRPr="00FE7887">
        <w:rPr>
          <w:sz w:val="24"/>
          <w:szCs w:val="24"/>
        </w:rPr>
        <w:t>В.М. Литасов</w:t>
      </w:r>
      <w:r w:rsidR="00B22F13" w:rsidRPr="00FE7887">
        <w:rPr>
          <w:sz w:val="24"/>
          <w:szCs w:val="24"/>
        </w:rPr>
        <w:t>).</w:t>
      </w:r>
    </w:p>
    <w:p w14:paraId="42C3F367" w14:textId="62FD6B11" w:rsidR="00AB5EE0" w:rsidRDefault="00AB5EE0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</w:rPr>
      </w:pPr>
    </w:p>
    <w:p w14:paraId="2F015E58" w14:textId="77777777" w:rsidR="00FE7887" w:rsidRPr="00FE7887" w:rsidRDefault="00FE7887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</w:rPr>
      </w:pPr>
    </w:p>
    <w:p w14:paraId="725D8637" w14:textId="1D53546E" w:rsidR="00AB5EE0" w:rsidRPr="00FE7887" w:rsidRDefault="00AB5EE0" w:rsidP="002141AE">
      <w:pPr>
        <w:pStyle w:val="af0"/>
        <w:jc w:val="both"/>
        <w:rPr>
          <w:b w:val="0"/>
        </w:rPr>
      </w:pPr>
      <w:r w:rsidRPr="00FE7887">
        <w:rPr>
          <w:b w:val="0"/>
        </w:rPr>
        <w:t>Председатель районного Собрания депутатов</w:t>
      </w:r>
      <w:r w:rsidRPr="00FE7887">
        <w:rPr>
          <w:b w:val="0"/>
        </w:rPr>
        <w:tab/>
      </w:r>
      <w:r w:rsidRPr="00FE7887">
        <w:rPr>
          <w:b w:val="0"/>
        </w:rPr>
        <w:tab/>
      </w:r>
      <w:r w:rsidRPr="00FE7887">
        <w:rPr>
          <w:b w:val="0"/>
        </w:rPr>
        <w:tab/>
        <w:t xml:space="preserve">      </w:t>
      </w:r>
      <w:r w:rsidR="003772A6" w:rsidRPr="00FE7887">
        <w:rPr>
          <w:b w:val="0"/>
        </w:rPr>
        <w:t xml:space="preserve">   </w:t>
      </w:r>
      <w:r w:rsidRPr="00FE7887">
        <w:rPr>
          <w:b w:val="0"/>
        </w:rPr>
        <w:t xml:space="preserve"> </w:t>
      </w:r>
      <w:r w:rsidR="004B3BD1" w:rsidRPr="00FE7887">
        <w:rPr>
          <w:b w:val="0"/>
        </w:rPr>
        <w:t xml:space="preserve">  </w:t>
      </w:r>
      <w:r w:rsidR="003771B6" w:rsidRPr="00FE7887">
        <w:rPr>
          <w:b w:val="0"/>
        </w:rPr>
        <w:t xml:space="preserve">       </w:t>
      </w:r>
      <w:r w:rsidR="00FE7887">
        <w:rPr>
          <w:b w:val="0"/>
        </w:rPr>
        <w:t xml:space="preserve">               </w:t>
      </w:r>
      <w:r w:rsidRPr="00FE7887">
        <w:rPr>
          <w:b w:val="0"/>
        </w:rPr>
        <w:t>Ю.</w:t>
      </w:r>
      <w:r w:rsidR="003772A6" w:rsidRPr="00FE7887">
        <w:rPr>
          <w:b w:val="0"/>
        </w:rPr>
        <w:t>П. Логинов</w:t>
      </w:r>
    </w:p>
    <w:p w14:paraId="08F2D6FB" w14:textId="77777777" w:rsidR="004B3BD1" w:rsidRDefault="004B3BD1" w:rsidP="002141AE">
      <w:pPr>
        <w:pStyle w:val="af0"/>
        <w:jc w:val="both"/>
        <w:rPr>
          <w:b w:val="0"/>
          <w:sz w:val="26"/>
          <w:szCs w:val="26"/>
        </w:rPr>
      </w:pPr>
    </w:p>
    <w:p w14:paraId="672E1D58" w14:textId="1E3F5651" w:rsidR="005A2D0E" w:rsidRPr="004B3BD1" w:rsidRDefault="005A2D0E" w:rsidP="005A2D0E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lastRenderedPageBreak/>
        <w:t xml:space="preserve">Приложение </w:t>
      </w:r>
    </w:p>
    <w:p w14:paraId="6F28A1B7" w14:textId="77777777" w:rsidR="005A2D0E" w:rsidRPr="004B3BD1" w:rsidRDefault="005A2D0E" w:rsidP="005A2D0E">
      <w:pPr>
        <w:pStyle w:val="2"/>
        <w:ind w:left="6096"/>
        <w:rPr>
          <w:sz w:val="26"/>
          <w:szCs w:val="26"/>
        </w:rPr>
      </w:pPr>
      <w:r w:rsidRPr="004B3BD1">
        <w:rPr>
          <w:sz w:val="26"/>
          <w:szCs w:val="26"/>
        </w:rPr>
        <w:t>к решению районного Собрания депутатов</w:t>
      </w:r>
    </w:p>
    <w:p w14:paraId="04D0E724" w14:textId="1CE464DE" w:rsidR="004B3BD1" w:rsidRPr="004B3BD1" w:rsidRDefault="005A2D0E" w:rsidP="005A2D0E">
      <w:pPr>
        <w:ind w:left="5376" w:firstLine="720"/>
        <w:rPr>
          <w:sz w:val="26"/>
          <w:szCs w:val="26"/>
        </w:rPr>
      </w:pPr>
      <w:r w:rsidRPr="004B3BD1">
        <w:rPr>
          <w:sz w:val="26"/>
          <w:szCs w:val="26"/>
        </w:rPr>
        <w:t xml:space="preserve">от </w:t>
      </w:r>
      <w:r w:rsidR="00566ED7">
        <w:rPr>
          <w:sz w:val="26"/>
          <w:szCs w:val="26"/>
        </w:rPr>
        <w:t>25.08.2026</w:t>
      </w:r>
      <w:r w:rsidRPr="004B3BD1">
        <w:rPr>
          <w:sz w:val="26"/>
          <w:szCs w:val="26"/>
        </w:rPr>
        <w:t xml:space="preserve"> № </w:t>
      </w:r>
      <w:r w:rsidR="00566ED7">
        <w:rPr>
          <w:sz w:val="26"/>
          <w:szCs w:val="26"/>
        </w:rPr>
        <w:t>75</w:t>
      </w:r>
    </w:p>
    <w:p w14:paraId="5D3FF4B7" w14:textId="77777777" w:rsidR="005A2D0E" w:rsidRDefault="005A2D0E" w:rsidP="004963AF">
      <w:pPr>
        <w:pStyle w:val="2"/>
        <w:jc w:val="center"/>
        <w:rPr>
          <w:sz w:val="26"/>
          <w:szCs w:val="26"/>
        </w:rPr>
      </w:pPr>
    </w:p>
    <w:p w14:paraId="4ED1788F" w14:textId="49E4EC5F" w:rsidR="00FE7887" w:rsidRDefault="00FE7887" w:rsidP="004963AF">
      <w:pPr>
        <w:pStyle w:val="2"/>
        <w:jc w:val="center"/>
        <w:rPr>
          <w:sz w:val="26"/>
          <w:szCs w:val="26"/>
        </w:rPr>
      </w:pPr>
    </w:p>
    <w:p w14:paraId="6E4CC310" w14:textId="77777777" w:rsidR="00FE7887" w:rsidRPr="00FE7887" w:rsidRDefault="00FE7887" w:rsidP="00FE7887"/>
    <w:p w14:paraId="799C09DC" w14:textId="20B8062C" w:rsidR="004B3BD1" w:rsidRPr="004B3BD1" w:rsidRDefault="004B3BD1" w:rsidP="004963AF">
      <w:pPr>
        <w:pStyle w:val="2"/>
        <w:jc w:val="center"/>
        <w:rPr>
          <w:sz w:val="26"/>
          <w:szCs w:val="26"/>
        </w:rPr>
      </w:pPr>
      <w:r w:rsidRPr="004B3BD1">
        <w:rPr>
          <w:sz w:val="26"/>
          <w:szCs w:val="26"/>
        </w:rPr>
        <w:t>ДОПОЛНИТЕЛЬНОЕ СОГЛАШЕНИЕ</w:t>
      </w:r>
    </w:p>
    <w:p w14:paraId="72334703" w14:textId="77777777" w:rsidR="004B3BD1" w:rsidRPr="004B3BD1" w:rsidRDefault="004B3BD1" w:rsidP="004963AF">
      <w:pPr>
        <w:pStyle w:val="2"/>
        <w:jc w:val="center"/>
        <w:rPr>
          <w:color w:val="000000"/>
          <w:sz w:val="26"/>
          <w:szCs w:val="26"/>
          <w:lang w:eastAsia="en-US"/>
        </w:rPr>
      </w:pPr>
      <w:r w:rsidRPr="004B3BD1">
        <w:rPr>
          <w:sz w:val="26"/>
          <w:szCs w:val="26"/>
        </w:rPr>
        <w:t xml:space="preserve">к соглашению, утвержденному решением Первомайского районного Собрания депутатов от </w:t>
      </w:r>
      <w:r w:rsidR="00C42D7F" w:rsidRPr="00C42D7F">
        <w:rPr>
          <w:sz w:val="26"/>
          <w:szCs w:val="26"/>
        </w:rPr>
        <w:t>16.12.2025 № 115</w:t>
      </w:r>
      <w:r w:rsidRPr="004B3BD1">
        <w:rPr>
          <w:sz w:val="26"/>
          <w:szCs w:val="26"/>
        </w:rPr>
        <w:t>, о передаче администрацией Первомайского района  администрации С</w:t>
      </w:r>
      <w:r w:rsidR="00C42D7F">
        <w:rPr>
          <w:sz w:val="26"/>
          <w:szCs w:val="26"/>
        </w:rPr>
        <w:t>анниковск</w:t>
      </w:r>
      <w:r w:rsidRPr="004B3BD1">
        <w:rPr>
          <w:sz w:val="26"/>
          <w:szCs w:val="26"/>
        </w:rPr>
        <w:t xml:space="preserve">ого сельсовета Первомайского района </w:t>
      </w:r>
      <w:r w:rsidRPr="004B3BD1">
        <w:rPr>
          <w:color w:val="000000"/>
          <w:sz w:val="26"/>
          <w:szCs w:val="26"/>
          <w:lang w:eastAsia="en-US"/>
        </w:rPr>
        <w:t>части своих полномочий по осуществлению дорожной деятельности и обеспечению безопасности дорожного движения в отношении автомобильных дорог местного значения в границах населенных пунктов муниципального образования С</w:t>
      </w:r>
      <w:r w:rsidR="00C42D7F">
        <w:rPr>
          <w:color w:val="000000"/>
          <w:sz w:val="26"/>
          <w:szCs w:val="26"/>
          <w:lang w:eastAsia="en-US"/>
        </w:rPr>
        <w:t>анниковский</w:t>
      </w:r>
      <w:r w:rsidRPr="004B3BD1">
        <w:rPr>
          <w:color w:val="000000"/>
          <w:sz w:val="26"/>
          <w:szCs w:val="26"/>
          <w:lang w:eastAsia="en-US"/>
        </w:rPr>
        <w:t xml:space="preserve"> сельсовет на 202</w:t>
      </w:r>
      <w:r w:rsidR="00BD5B97">
        <w:rPr>
          <w:color w:val="000000"/>
          <w:sz w:val="26"/>
          <w:szCs w:val="26"/>
          <w:lang w:eastAsia="en-US"/>
        </w:rPr>
        <w:t>6</w:t>
      </w:r>
      <w:r w:rsidRPr="004B3BD1">
        <w:rPr>
          <w:color w:val="000000"/>
          <w:sz w:val="26"/>
          <w:szCs w:val="26"/>
          <w:lang w:eastAsia="en-US"/>
        </w:rPr>
        <w:t xml:space="preserve"> год</w:t>
      </w:r>
    </w:p>
    <w:p w14:paraId="3438354D" w14:textId="4DFC2E96" w:rsidR="004B3BD1" w:rsidRDefault="004B3BD1" w:rsidP="004B3BD1">
      <w:pPr>
        <w:jc w:val="center"/>
        <w:rPr>
          <w:sz w:val="26"/>
          <w:szCs w:val="26"/>
        </w:rPr>
      </w:pPr>
    </w:p>
    <w:p w14:paraId="5E941711" w14:textId="7245DA90" w:rsidR="00FE7887" w:rsidRDefault="00FE7887" w:rsidP="004B3BD1">
      <w:pPr>
        <w:jc w:val="center"/>
        <w:rPr>
          <w:sz w:val="26"/>
          <w:szCs w:val="26"/>
        </w:rPr>
      </w:pPr>
    </w:p>
    <w:p w14:paraId="6B61A482" w14:textId="739FA14E" w:rsidR="004B3BD1" w:rsidRPr="004B3BD1" w:rsidRDefault="004B3BD1" w:rsidP="004963AF">
      <w:pPr>
        <w:pStyle w:val="4"/>
        <w:tabs>
          <w:tab w:val="right" w:pos="9354"/>
        </w:tabs>
        <w:ind w:firstLine="709"/>
        <w:jc w:val="both"/>
        <w:rPr>
          <w:b w:val="0"/>
          <w:sz w:val="26"/>
          <w:szCs w:val="26"/>
        </w:rPr>
      </w:pPr>
      <w:r w:rsidRPr="004B3BD1">
        <w:rPr>
          <w:b w:val="0"/>
          <w:sz w:val="26"/>
          <w:szCs w:val="26"/>
        </w:rPr>
        <w:t xml:space="preserve">Администрация Первомайского района, именуемая в дальнейшем «Администрация района», в лице </w:t>
      </w:r>
      <w:r w:rsidR="00BD5B97" w:rsidRPr="00BD5B97">
        <w:rPr>
          <w:b w:val="0"/>
          <w:sz w:val="26"/>
          <w:szCs w:val="26"/>
        </w:rPr>
        <w:t>главы Первомайского района Сабыны Максима Николаевича</w:t>
      </w:r>
      <w:r w:rsidRPr="004B3BD1">
        <w:rPr>
          <w:b w:val="0"/>
          <w:sz w:val="26"/>
          <w:szCs w:val="26"/>
        </w:rPr>
        <w:t>, действующей на основании Устава муниципального образования Первомайский район с одной стороны, и администрация С</w:t>
      </w:r>
      <w:r w:rsidR="00C42D7F">
        <w:rPr>
          <w:b w:val="0"/>
          <w:sz w:val="26"/>
          <w:szCs w:val="26"/>
        </w:rPr>
        <w:t>анниковск</w:t>
      </w:r>
      <w:r w:rsidRPr="004B3BD1">
        <w:rPr>
          <w:b w:val="0"/>
          <w:sz w:val="26"/>
          <w:szCs w:val="26"/>
        </w:rPr>
        <w:t xml:space="preserve">ого сельсовета Первомайского района, именуемая в дальнейшем «сельсовет» в лице главы  сельсовета </w:t>
      </w:r>
      <w:r w:rsidR="00C42D7F">
        <w:rPr>
          <w:b w:val="0"/>
          <w:sz w:val="26"/>
          <w:szCs w:val="26"/>
        </w:rPr>
        <w:t>Кудашкиной Елены Геннадьевны</w:t>
      </w:r>
      <w:r w:rsidRPr="004B3BD1">
        <w:rPr>
          <w:b w:val="0"/>
          <w:sz w:val="26"/>
          <w:szCs w:val="26"/>
        </w:rPr>
        <w:t>, действующей на основании Устава муниципального образования Северный  сельсовет, с другой стороны, заключили настоящее Дополнительное соглашение  о нижеследующем</w:t>
      </w:r>
      <w:r w:rsidR="00FE7887">
        <w:rPr>
          <w:b w:val="0"/>
          <w:sz w:val="26"/>
          <w:szCs w:val="26"/>
        </w:rPr>
        <w:t>.</w:t>
      </w:r>
    </w:p>
    <w:p w14:paraId="1BF111C1" w14:textId="77777777" w:rsidR="007C3B54" w:rsidRDefault="007C3B54" w:rsidP="004963A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</w:p>
    <w:p w14:paraId="0A42DCC7" w14:textId="77777777" w:rsidR="004B3BD1" w:rsidRDefault="004B3BD1" w:rsidP="004963A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 xml:space="preserve">1.  Внести в Соглашение, </w:t>
      </w:r>
      <w:r w:rsidRPr="004B3BD1">
        <w:rPr>
          <w:sz w:val="26"/>
          <w:szCs w:val="26"/>
        </w:rPr>
        <w:t xml:space="preserve">утвержденное решением Первомайского районного Собрания депутатов от </w:t>
      </w:r>
      <w:r w:rsidR="00C42D7F" w:rsidRPr="00C42D7F">
        <w:rPr>
          <w:sz w:val="26"/>
          <w:szCs w:val="26"/>
        </w:rPr>
        <w:t>16.12.2025 № 115</w:t>
      </w:r>
      <w:r w:rsidRPr="004B3BD1">
        <w:rPr>
          <w:sz w:val="26"/>
          <w:szCs w:val="26"/>
        </w:rPr>
        <w:t>,</w:t>
      </w:r>
      <w:r w:rsidRPr="004B3BD1">
        <w:rPr>
          <w:bCs/>
          <w:sz w:val="26"/>
          <w:szCs w:val="26"/>
        </w:rPr>
        <w:t xml:space="preserve"> следующие изменения:</w:t>
      </w:r>
    </w:p>
    <w:p w14:paraId="586502D1" w14:textId="77777777" w:rsidR="005D18BA" w:rsidRDefault="005D18BA" w:rsidP="004963A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1) пункт 2 части 2.1. </w:t>
      </w:r>
      <w:r w:rsidRPr="004B3BD1">
        <w:rPr>
          <w:bCs/>
          <w:sz w:val="26"/>
          <w:szCs w:val="26"/>
        </w:rPr>
        <w:t>раздел</w:t>
      </w:r>
      <w:r>
        <w:rPr>
          <w:bCs/>
          <w:sz w:val="26"/>
          <w:szCs w:val="26"/>
        </w:rPr>
        <w:t>а</w:t>
      </w:r>
      <w:r w:rsidRPr="004B3BD1">
        <w:rPr>
          <w:bCs/>
          <w:sz w:val="26"/>
          <w:szCs w:val="26"/>
        </w:rPr>
        <w:t xml:space="preserve"> 2 дополнить </w:t>
      </w:r>
      <w:r>
        <w:rPr>
          <w:bCs/>
          <w:sz w:val="26"/>
          <w:szCs w:val="26"/>
        </w:rPr>
        <w:t>абзацем</w:t>
      </w:r>
      <w:r w:rsidRPr="004B3BD1">
        <w:rPr>
          <w:bCs/>
          <w:sz w:val="26"/>
          <w:szCs w:val="26"/>
        </w:rPr>
        <w:t xml:space="preserve"> следующего содержания:</w:t>
      </w:r>
    </w:p>
    <w:p w14:paraId="3629DE59" w14:textId="7A7BC5FD" w:rsidR="005D18BA" w:rsidRPr="004B3BD1" w:rsidRDefault="005D18BA" w:rsidP="004963AF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7C3B54">
        <w:rPr>
          <w:bCs/>
          <w:sz w:val="26"/>
          <w:szCs w:val="26"/>
        </w:rPr>
        <w:t>«</w:t>
      </w:r>
      <w:r w:rsidR="007C3B54" w:rsidRPr="007C3B54">
        <w:rPr>
          <w:bCs/>
          <w:sz w:val="26"/>
          <w:szCs w:val="26"/>
        </w:rPr>
        <w:t>-</w:t>
      </w:r>
      <w:r w:rsidR="007C3B54" w:rsidRPr="007C3B54">
        <w:rPr>
          <w:color w:val="1A1A1A"/>
          <w:sz w:val="26"/>
          <w:szCs w:val="26"/>
        </w:rPr>
        <w:t xml:space="preserve"> </w:t>
      </w:r>
      <w:r w:rsidR="007C3B54">
        <w:rPr>
          <w:color w:val="1A1A1A"/>
          <w:sz w:val="26"/>
          <w:szCs w:val="26"/>
        </w:rPr>
        <w:t>р</w:t>
      </w:r>
      <w:r w:rsidR="007C3B54" w:rsidRPr="007C3B54">
        <w:rPr>
          <w:color w:val="1A1A1A"/>
          <w:sz w:val="26"/>
          <w:szCs w:val="26"/>
        </w:rPr>
        <w:t>емонт улично-дорожной сети в с. Санниково Первомайского района Алтайского края ул. Луговая (от примыкания ул. Южная до ул. Луговая д.23)</w:t>
      </w:r>
      <w:r w:rsidR="007C3B54">
        <w:rPr>
          <w:bCs/>
          <w:sz w:val="26"/>
          <w:szCs w:val="26"/>
        </w:rPr>
        <w:t>.»</w:t>
      </w:r>
      <w:r w:rsidR="00FE7887">
        <w:rPr>
          <w:bCs/>
          <w:sz w:val="26"/>
          <w:szCs w:val="26"/>
        </w:rPr>
        <w:t>;</w:t>
      </w:r>
    </w:p>
    <w:p w14:paraId="675CB496" w14:textId="77777777" w:rsidR="004B3BD1" w:rsidRPr="004B3BD1" w:rsidRDefault="007C3B54" w:rsidP="004963AF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="004963AF">
        <w:rPr>
          <w:bCs/>
          <w:sz w:val="26"/>
          <w:szCs w:val="26"/>
        </w:rPr>
        <w:t>)</w:t>
      </w:r>
      <w:r w:rsidR="004B3BD1" w:rsidRPr="004B3BD1">
        <w:rPr>
          <w:bCs/>
          <w:sz w:val="26"/>
          <w:szCs w:val="26"/>
        </w:rPr>
        <w:t xml:space="preserve">  пункт 5.3. раздела 5 изложить в следующей редакции:</w:t>
      </w:r>
    </w:p>
    <w:p w14:paraId="6A88D481" w14:textId="77777777" w:rsidR="004B3BD1" w:rsidRPr="004B3BD1" w:rsidRDefault="004963AF" w:rsidP="004963AF">
      <w:pPr>
        <w:pStyle w:val="ae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«5.3. </w:t>
      </w:r>
      <w:r w:rsidR="004B3BD1" w:rsidRPr="004B3BD1">
        <w:rPr>
          <w:rFonts w:ascii="Times New Roman" w:hAnsi="Times New Roman"/>
          <w:sz w:val="26"/>
          <w:szCs w:val="26"/>
        </w:rPr>
        <w:t>Объем межбюджетных трансфертов из районного бюджета на исполнение выше указанных переданных полномочий на 202</w:t>
      </w:r>
      <w:r w:rsidR="00052C62">
        <w:rPr>
          <w:rFonts w:ascii="Times New Roman" w:hAnsi="Times New Roman"/>
          <w:sz w:val="26"/>
          <w:szCs w:val="26"/>
        </w:rPr>
        <w:t>6</w:t>
      </w:r>
      <w:r w:rsidR="004B3BD1" w:rsidRPr="004B3BD1">
        <w:rPr>
          <w:rFonts w:ascii="Times New Roman" w:hAnsi="Times New Roman"/>
          <w:sz w:val="26"/>
          <w:szCs w:val="26"/>
        </w:rPr>
        <w:t xml:space="preserve"> год предусматривается в сумме </w:t>
      </w:r>
      <w:r w:rsidR="004B21D2">
        <w:rPr>
          <w:rFonts w:ascii="Times New Roman" w:hAnsi="Times New Roman"/>
          <w:sz w:val="26"/>
          <w:szCs w:val="26"/>
        </w:rPr>
        <w:t xml:space="preserve">           7 1</w:t>
      </w:r>
      <w:r w:rsidR="007C3B54">
        <w:rPr>
          <w:rFonts w:ascii="Times New Roman" w:hAnsi="Times New Roman"/>
          <w:sz w:val="26"/>
          <w:szCs w:val="26"/>
        </w:rPr>
        <w:t>7</w:t>
      </w:r>
      <w:r w:rsidR="004B21D2">
        <w:rPr>
          <w:rFonts w:ascii="Times New Roman" w:hAnsi="Times New Roman"/>
          <w:sz w:val="26"/>
          <w:szCs w:val="26"/>
        </w:rPr>
        <w:t>7</w:t>
      </w:r>
      <w:r w:rsidR="00454B4E">
        <w:rPr>
          <w:rFonts w:ascii="Times New Roman" w:hAnsi="Times New Roman"/>
          <w:sz w:val="26"/>
          <w:szCs w:val="26"/>
        </w:rPr>
        <w:t>,19</w:t>
      </w:r>
      <w:r w:rsidR="004B3BD1" w:rsidRPr="004B3BD1">
        <w:rPr>
          <w:rFonts w:ascii="Times New Roman" w:hAnsi="Times New Roman"/>
          <w:sz w:val="26"/>
          <w:szCs w:val="26"/>
        </w:rPr>
        <w:t xml:space="preserve"> тыс. руб. из них:</w:t>
      </w:r>
    </w:p>
    <w:p w14:paraId="1E4D35ED" w14:textId="77777777" w:rsidR="004B3BD1" w:rsidRPr="004B3BD1" w:rsidRDefault="004B3BD1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sz w:val="26"/>
          <w:szCs w:val="26"/>
        </w:rPr>
        <w:t>- объем межбюджетных трансфертов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 в соответствии с частями 1-8 пункта 2.1. настоящего соглашения в сумме </w:t>
      </w:r>
      <w:r w:rsidR="004B21D2">
        <w:rPr>
          <w:rStyle w:val="140"/>
          <w:rFonts w:ascii="Times New Roman" w:hAnsi="Times New Roman"/>
          <w:sz w:val="26"/>
          <w:szCs w:val="26"/>
        </w:rPr>
        <w:t>5 1</w:t>
      </w:r>
      <w:r w:rsidR="007C3B54">
        <w:rPr>
          <w:rStyle w:val="140"/>
          <w:rFonts w:ascii="Times New Roman" w:hAnsi="Times New Roman"/>
          <w:sz w:val="26"/>
          <w:szCs w:val="26"/>
        </w:rPr>
        <w:t>3</w:t>
      </w:r>
      <w:r w:rsidR="004B21D2">
        <w:rPr>
          <w:rStyle w:val="140"/>
          <w:rFonts w:ascii="Times New Roman" w:hAnsi="Times New Roman"/>
          <w:sz w:val="26"/>
          <w:szCs w:val="26"/>
        </w:rPr>
        <w:t>8</w:t>
      </w:r>
      <w:r w:rsidR="00454B4E">
        <w:rPr>
          <w:rStyle w:val="140"/>
          <w:rFonts w:ascii="Times New Roman" w:hAnsi="Times New Roman"/>
          <w:sz w:val="26"/>
          <w:szCs w:val="26"/>
        </w:rPr>
        <w:t>,3</w:t>
      </w:r>
      <w:r w:rsidRPr="004B3BD1">
        <w:rPr>
          <w:rStyle w:val="140"/>
          <w:rFonts w:ascii="Times New Roman" w:hAnsi="Times New Roman"/>
          <w:sz w:val="26"/>
          <w:szCs w:val="26"/>
        </w:rPr>
        <w:t xml:space="preserve"> тыс. рублей.</w:t>
      </w:r>
    </w:p>
    <w:p w14:paraId="131A8F81" w14:textId="77777777" w:rsidR="004B3BD1" w:rsidRPr="004B3BD1" w:rsidRDefault="004B3BD1" w:rsidP="004963AF">
      <w:pPr>
        <w:ind w:firstLine="709"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sz w:val="26"/>
          <w:szCs w:val="26"/>
        </w:rPr>
        <w:t xml:space="preserve">- трансферт на реализацию Проекта поддержки местных инициатив в Алтайском крае определен в соответствии с Порядком предоставления из краевого бюджета субсидии на реализацию инициативных проектов развития (создания) общественной инфраструктуры муниципальных образований, в том числе условия предоставления субсидии и методика ее расчета, утвержденными постановлением Правительства Алтайского края от </w:t>
      </w:r>
      <w:r w:rsidR="00052C62">
        <w:rPr>
          <w:sz w:val="26"/>
          <w:szCs w:val="26"/>
        </w:rPr>
        <w:t>13.12</w:t>
      </w:r>
      <w:r w:rsidRPr="004B3BD1">
        <w:rPr>
          <w:sz w:val="26"/>
          <w:szCs w:val="26"/>
        </w:rPr>
        <w:t>.20</w:t>
      </w:r>
      <w:r w:rsidR="00052C62">
        <w:rPr>
          <w:sz w:val="26"/>
          <w:szCs w:val="26"/>
        </w:rPr>
        <w:t>23</w:t>
      </w:r>
      <w:r w:rsidRPr="004B3BD1">
        <w:rPr>
          <w:sz w:val="26"/>
          <w:szCs w:val="26"/>
        </w:rPr>
        <w:t xml:space="preserve"> № 4</w:t>
      </w:r>
      <w:r w:rsidR="00052C62">
        <w:rPr>
          <w:sz w:val="26"/>
          <w:szCs w:val="26"/>
        </w:rPr>
        <w:t>8</w:t>
      </w:r>
      <w:r w:rsidRPr="004B3BD1">
        <w:rPr>
          <w:sz w:val="26"/>
          <w:szCs w:val="26"/>
        </w:rPr>
        <w:t xml:space="preserve">3, в сумме </w:t>
      </w:r>
      <w:r w:rsidR="00C42D7F">
        <w:rPr>
          <w:sz w:val="26"/>
          <w:szCs w:val="26"/>
        </w:rPr>
        <w:t>2 035,89</w:t>
      </w:r>
      <w:r w:rsidRPr="004B3BD1">
        <w:rPr>
          <w:sz w:val="26"/>
          <w:szCs w:val="26"/>
        </w:rPr>
        <w:t xml:space="preserve"> тыс. рублей, ремонт </w:t>
      </w:r>
      <w:r w:rsidR="00C42D7F" w:rsidRPr="004B3BD1">
        <w:rPr>
          <w:sz w:val="26"/>
          <w:szCs w:val="26"/>
        </w:rPr>
        <w:t xml:space="preserve">дороги </w:t>
      </w:r>
      <w:r w:rsidR="00C42D7F">
        <w:rPr>
          <w:sz w:val="28"/>
          <w:szCs w:val="28"/>
        </w:rPr>
        <w:t xml:space="preserve">ул. Ползунова, </w:t>
      </w:r>
      <w:r w:rsidR="00C42D7F" w:rsidRPr="004B3BD1">
        <w:rPr>
          <w:sz w:val="26"/>
          <w:szCs w:val="26"/>
        </w:rPr>
        <w:t xml:space="preserve">в </w:t>
      </w:r>
      <w:r w:rsidR="00C42D7F">
        <w:rPr>
          <w:sz w:val="26"/>
          <w:szCs w:val="26"/>
        </w:rPr>
        <w:t>с</w:t>
      </w:r>
      <w:r w:rsidR="00C42D7F" w:rsidRPr="004B3BD1">
        <w:rPr>
          <w:sz w:val="26"/>
          <w:szCs w:val="26"/>
        </w:rPr>
        <w:t xml:space="preserve">. </w:t>
      </w:r>
      <w:r w:rsidR="00C42D7F">
        <w:rPr>
          <w:sz w:val="26"/>
          <w:szCs w:val="26"/>
        </w:rPr>
        <w:t>Фирсово</w:t>
      </w:r>
      <w:r w:rsidR="00C42D7F" w:rsidRPr="004B3BD1">
        <w:rPr>
          <w:sz w:val="26"/>
          <w:szCs w:val="26"/>
        </w:rPr>
        <w:t>, С</w:t>
      </w:r>
      <w:r w:rsidR="00C42D7F">
        <w:rPr>
          <w:sz w:val="26"/>
          <w:szCs w:val="26"/>
        </w:rPr>
        <w:t>анниковск</w:t>
      </w:r>
      <w:r w:rsidR="00C42D7F" w:rsidRPr="004B3BD1">
        <w:rPr>
          <w:sz w:val="26"/>
          <w:szCs w:val="26"/>
        </w:rPr>
        <w:t>ого</w:t>
      </w:r>
      <w:r w:rsidRPr="004B3BD1">
        <w:rPr>
          <w:sz w:val="26"/>
          <w:szCs w:val="26"/>
        </w:rPr>
        <w:t xml:space="preserve"> сельсовета Первомайского района, осуществляемый в рамках</w:t>
      </w:r>
      <w:r w:rsidR="004963AF">
        <w:rPr>
          <w:sz w:val="26"/>
          <w:szCs w:val="26"/>
        </w:rPr>
        <w:t xml:space="preserve"> </w:t>
      </w:r>
      <w:r w:rsidRPr="004B3BD1">
        <w:rPr>
          <w:sz w:val="26"/>
          <w:szCs w:val="26"/>
        </w:rPr>
        <w:t>реализации Проекта поддержки местных инициатив в Алтайском крае</w:t>
      </w:r>
      <w:r w:rsidR="004963AF">
        <w:rPr>
          <w:sz w:val="26"/>
          <w:szCs w:val="26"/>
        </w:rPr>
        <w:t>.</w:t>
      </w:r>
      <w:r w:rsidRPr="004B3BD1">
        <w:rPr>
          <w:sz w:val="26"/>
          <w:szCs w:val="26"/>
        </w:rPr>
        <w:t>».</w:t>
      </w:r>
    </w:p>
    <w:p w14:paraId="7D00097F" w14:textId="550AF717" w:rsidR="007C3B54" w:rsidRDefault="007C3B54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</w:p>
    <w:p w14:paraId="20B611D6" w14:textId="03D7087A" w:rsidR="00FE7887" w:rsidRDefault="00FE7887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</w:p>
    <w:p w14:paraId="6B6CD99A" w14:textId="77777777" w:rsidR="00FE7887" w:rsidRDefault="00FE7887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</w:p>
    <w:p w14:paraId="057951D7" w14:textId="77777777" w:rsidR="004B3BD1" w:rsidRPr="004B3BD1" w:rsidRDefault="004B3BD1" w:rsidP="004963AF">
      <w:pPr>
        <w:tabs>
          <w:tab w:val="left" w:pos="765"/>
        </w:tabs>
        <w:ind w:firstLine="709"/>
        <w:contextualSpacing/>
        <w:jc w:val="both"/>
        <w:rPr>
          <w:rStyle w:val="140"/>
          <w:rFonts w:ascii="Times New Roman" w:hAnsi="Times New Roman"/>
          <w:sz w:val="26"/>
          <w:szCs w:val="26"/>
        </w:rPr>
      </w:pPr>
      <w:r w:rsidRPr="004B3BD1">
        <w:rPr>
          <w:rStyle w:val="140"/>
          <w:rFonts w:ascii="Times New Roman" w:hAnsi="Times New Roman"/>
          <w:sz w:val="26"/>
          <w:szCs w:val="26"/>
        </w:rPr>
        <w:lastRenderedPageBreak/>
        <w:t>2. Настоящее Дополнительное соглашение является неотъемлемой частью Соглашения.</w:t>
      </w:r>
    </w:p>
    <w:p w14:paraId="6F98327E" w14:textId="77777777" w:rsidR="004B3BD1" w:rsidRPr="004B3BD1" w:rsidRDefault="004963AF" w:rsidP="004963AF">
      <w:pPr>
        <w:tabs>
          <w:tab w:val="left" w:pos="765"/>
          <w:tab w:val="left" w:pos="993"/>
        </w:tabs>
        <w:ind w:firstLine="709"/>
        <w:contextualSpacing/>
        <w:jc w:val="both"/>
        <w:rPr>
          <w:sz w:val="26"/>
          <w:szCs w:val="26"/>
        </w:rPr>
      </w:pPr>
      <w:r>
        <w:rPr>
          <w:rStyle w:val="140"/>
          <w:rFonts w:ascii="Times New Roman" w:hAnsi="Times New Roman"/>
          <w:sz w:val="26"/>
          <w:szCs w:val="26"/>
        </w:rPr>
        <w:t>3.</w:t>
      </w:r>
      <w:r>
        <w:rPr>
          <w:rStyle w:val="140"/>
          <w:rFonts w:ascii="Times New Roman" w:hAnsi="Times New Roman"/>
          <w:sz w:val="26"/>
          <w:szCs w:val="26"/>
        </w:rPr>
        <w:tab/>
      </w:r>
      <w:r w:rsidR="004B3BD1" w:rsidRPr="004B3BD1">
        <w:rPr>
          <w:rStyle w:val="140"/>
          <w:rFonts w:ascii="Times New Roman" w:hAnsi="Times New Roman"/>
          <w:sz w:val="26"/>
          <w:szCs w:val="26"/>
        </w:rPr>
        <w:t>Условия Соглашения, не затронутые настоящим Дополнительным соглашением, остаются неизменными.</w:t>
      </w:r>
    </w:p>
    <w:p w14:paraId="3CD5EC5B" w14:textId="79677DBB" w:rsidR="004B3BD1" w:rsidRDefault="004B3BD1" w:rsidP="004963AF">
      <w:pPr>
        <w:ind w:firstLine="709"/>
        <w:jc w:val="both"/>
        <w:rPr>
          <w:bCs/>
          <w:sz w:val="26"/>
          <w:szCs w:val="26"/>
        </w:rPr>
      </w:pPr>
      <w:r w:rsidRPr="004B3BD1">
        <w:rPr>
          <w:bCs/>
          <w:sz w:val="26"/>
          <w:szCs w:val="26"/>
        </w:rPr>
        <w:t>4. Подписи сторон</w:t>
      </w:r>
      <w:r w:rsidR="004963AF">
        <w:rPr>
          <w:bCs/>
          <w:sz w:val="26"/>
          <w:szCs w:val="26"/>
        </w:rPr>
        <w:t>:</w:t>
      </w:r>
    </w:p>
    <w:p w14:paraId="124F74D5" w14:textId="0D41D9A3" w:rsidR="00FE7887" w:rsidRDefault="00FE7887" w:rsidP="004963AF">
      <w:pPr>
        <w:ind w:firstLine="709"/>
        <w:jc w:val="both"/>
        <w:rPr>
          <w:bCs/>
          <w:sz w:val="26"/>
          <w:szCs w:val="26"/>
        </w:rPr>
      </w:pPr>
    </w:p>
    <w:p w14:paraId="3246F5EB" w14:textId="77777777" w:rsidR="00FE7887" w:rsidRPr="004B3BD1" w:rsidRDefault="00FE7887" w:rsidP="004963AF">
      <w:pPr>
        <w:ind w:firstLine="709"/>
        <w:jc w:val="both"/>
        <w:rPr>
          <w:bCs/>
          <w:sz w:val="26"/>
          <w:szCs w:val="26"/>
        </w:rPr>
      </w:pPr>
    </w:p>
    <w:p w14:paraId="75D93E24" w14:textId="77777777" w:rsidR="004B3BD1" w:rsidRPr="004B3BD1" w:rsidRDefault="004B3BD1" w:rsidP="004963AF">
      <w:pPr>
        <w:ind w:firstLine="709"/>
        <w:jc w:val="both"/>
        <w:rPr>
          <w:sz w:val="26"/>
          <w:szCs w:val="26"/>
        </w:rPr>
      </w:pPr>
    </w:p>
    <w:p w14:paraId="2A31D82D" w14:textId="77777777" w:rsidR="00052C62" w:rsidRPr="00B01A68" w:rsidRDefault="00052C62" w:rsidP="00052C62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553EFBCE" w14:textId="77777777" w:rsidR="00052C62" w:rsidRDefault="00051795" w:rsidP="00052C6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</w:t>
      </w:r>
      <w:r w:rsidR="00052C62" w:rsidRPr="00B01A68">
        <w:rPr>
          <w:sz w:val="26"/>
          <w:szCs w:val="26"/>
        </w:rPr>
        <w:t xml:space="preserve">                                          Глава сельсовета</w:t>
      </w:r>
    </w:p>
    <w:p w14:paraId="6C4EF649" w14:textId="77777777" w:rsidR="00AB4B88" w:rsidRDefault="004B3BD1" w:rsidP="00AB4B88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 </w:t>
      </w:r>
    </w:p>
    <w:p w14:paraId="2C4B304D" w14:textId="77777777" w:rsidR="004963AF" w:rsidRPr="004B3BD1" w:rsidRDefault="004B3BD1" w:rsidP="00AB4B88">
      <w:pPr>
        <w:ind w:firstLine="709"/>
        <w:jc w:val="both"/>
        <w:rPr>
          <w:sz w:val="26"/>
          <w:szCs w:val="26"/>
        </w:rPr>
      </w:pPr>
      <w:r w:rsidRPr="004B3BD1">
        <w:rPr>
          <w:sz w:val="26"/>
          <w:szCs w:val="26"/>
        </w:rPr>
        <w:t xml:space="preserve">____________    </w:t>
      </w:r>
      <w:r w:rsidR="00052C62">
        <w:rPr>
          <w:sz w:val="26"/>
          <w:szCs w:val="26"/>
        </w:rPr>
        <w:t xml:space="preserve">М.Н. Сабына   </w:t>
      </w:r>
      <w:r w:rsidRPr="004B3BD1">
        <w:rPr>
          <w:sz w:val="26"/>
          <w:szCs w:val="26"/>
        </w:rPr>
        <w:t xml:space="preserve">                             _________ </w:t>
      </w:r>
      <w:r w:rsidR="00C42D7F">
        <w:rPr>
          <w:sz w:val="26"/>
          <w:szCs w:val="26"/>
        </w:rPr>
        <w:t>Е.Г. Кудашкина</w:t>
      </w:r>
    </w:p>
    <w:sectPr w:rsidR="004963AF" w:rsidRPr="004B3BD1" w:rsidSect="001C4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567" w:bottom="1134" w:left="1276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C08F5" w14:textId="77777777" w:rsidR="005D20B3" w:rsidRDefault="005D20B3">
      <w:r>
        <w:separator/>
      </w:r>
    </w:p>
  </w:endnote>
  <w:endnote w:type="continuationSeparator" w:id="0">
    <w:p w14:paraId="3837BA94" w14:textId="77777777" w:rsidR="005D20B3" w:rsidRDefault="005D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28573" w14:textId="77777777" w:rsidR="001C47B2" w:rsidRDefault="001C47B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BFD3" w14:textId="77777777" w:rsidR="00DB6C47" w:rsidRDefault="00DB6C47">
    <w:pPr>
      <w:pStyle w:val="ab"/>
      <w:jc w:val="right"/>
    </w:pPr>
  </w:p>
  <w:p w14:paraId="5C8DCAC8" w14:textId="77777777" w:rsidR="00DB6C47" w:rsidRDefault="00DB6C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89747" w14:textId="77777777" w:rsidR="001C47B2" w:rsidRDefault="001C47B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732F8" w14:textId="77777777" w:rsidR="005D20B3" w:rsidRDefault="005D20B3">
      <w:r>
        <w:separator/>
      </w:r>
    </w:p>
  </w:footnote>
  <w:footnote w:type="continuationSeparator" w:id="0">
    <w:p w14:paraId="0EA898EE" w14:textId="77777777" w:rsidR="005D20B3" w:rsidRDefault="005D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D3B2" w14:textId="77777777" w:rsidR="001C47B2" w:rsidRDefault="001C47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5D77" w14:textId="77777777" w:rsidR="00DB6C47" w:rsidRDefault="003004F5">
    <w:pPr>
      <w:pStyle w:val="a9"/>
      <w:jc w:val="center"/>
    </w:pPr>
    <w:r>
      <w:fldChar w:fldCharType="begin"/>
    </w:r>
    <w:r w:rsidR="00DB6C47">
      <w:instrText>PAGE   \* MERGEFORMAT</w:instrText>
    </w:r>
    <w:r>
      <w:fldChar w:fldCharType="separate"/>
    </w:r>
    <w:r w:rsidR="007C3B54">
      <w:rPr>
        <w:noProof/>
      </w:rPr>
      <w:t>3</w:t>
    </w:r>
    <w:r>
      <w:fldChar w:fldCharType="end"/>
    </w:r>
  </w:p>
  <w:p w14:paraId="76799729" w14:textId="77777777" w:rsidR="00DB6C47" w:rsidRDefault="00DB6C47">
    <w:pPr>
      <w:pStyle w:val="a9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DAB2F" w14:textId="77777777" w:rsidR="00DB6C47" w:rsidRDefault="00814577" w:rsidP="001E243D">
    <w:pPr>
      <w:pStyle w:val="a9"/>
      <w:ind w:right="-1"/>
      <w:jc w:val="center"/>
    </w:pPr>
    <w:r>
      <w:rPr>
        <w:noProof/>
      </w:rPr>
      <w:drawing>
        <wp:inline distT="0" distB="0" distL="0" distR="0" wp14:anchorId="42AA4EC3" wp14:editId="1A9C5BA5">
          <wp:extent cx="438150" cy="723900"/>
          <wp:effectExtent l="0" t="0" r="0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588D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564E1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32395"/>
    <w:multiLevelType w:val="hybridMultilevel"/>
    <w:tmpl w:val="0248CF22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E94056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A60FE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081A2C"/>
    <w:multiLevelType w:val="hybridMultilevel"/>
    <w:tmpl w:val="6AF0FADE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3B0600"/>
    <w:multiLevelType w:val="hybridMultilevel"/>
    <w:tmpl w:val="B99875A8"/>
    <w:lvl w:ilvl="0" w:tplc="9E70C506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9913038"/>
    <w:multiLevelType w:val="hybridMultilevel"/>
    <w:tmpl w:val="0A3AC5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F07DBA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E16450"/>
    <w:multiLevelType w:val="hybridMultilevel"/>
    <w:tmpl w:val="93F2362A"/>
    <w:lvl w:ilvl="0" w:tplc="31FC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FC173A"/>
    <w:multiLevelType w:val="hybridMultilevel"/>
    <w:tmpl w:val="809A2DCE"/>
    <w:lvl w:ilvl="0" w:tplc="84D6A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5228498">
      <w:start w:val="1"/>
      <w:numFmt w:val="decimal"/>
      <w:lvlText w:val="%2)"/>
      <w:lvlJc w:val="left"/>
      <w:pPr>
        <w:tabs>
          <w:tab w:val="num" w:pos="1977"/>
        </w:tabs>
        <w:ind w:left="1977" w:hanging="11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1876BB"/>
    <w:multiLevelType w:val="hybridMultilevel"/>
    <w:tmpl w:val="DCE6275A"/>
    <w:lvl w:ilvl="0" w:tplc="2AE63A4C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FE1908"/>
    <w:multiLevelType w:val="hybridMultilevel"/>
    <w:tmpl w:val="AF7CDC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9C5117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FB5EC3"/>
    <w:multiLevelType w:val="hybridMultilevel"/>
    <w:tmpl w:val="5C3849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2"/>
  </w:num>
  <w:num w:numId="9">
    <w:abstractNumId w:val="7"/>
  </w:num>
  <w:num w:numId="10">
    <w:abstractNumId w:val="4"/>
  </w:num>
  <w:num w:numId="11">
    <w:abstractNumId w:val="1"/>
  </w:num>
  <w:num w:numId="12">
    <w:abstractNumId w:val="8"/>
  </w:num>
  <w:num w:numId="13">
    <w:abstractNumId w:val="14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017"/>
    <w:rsid w:val="00004017"/>
    <w:rsid w:val="000051C4"/>
    <w:rsid w:val="00005622"/>
    <w:rsid w:val="00006C69"/>
    <w:rsid w:val="00015430"/>
    <w:rsid w:val="00016A46"/>
    <w:rsid w:val="00020262"/>
    <w:rsid w:val="00022809"/>
    <w:rsid w:val="00051795"/>
    <w:rsid w:val="00052511"/>
    <w:rsid w:val="00052C62"/>
    <w:rsid w:val="00052CA2"/>
    <w:rsid w:val="00061410"/>
    <w:rsid w:val="00063D82"/>
    <w:rsid w:val="000712ED"/>
    <w:rsid w:val="000760D9"/>
    <w:rsid w:val="00081631"/>
    <w:rsid w:val="000825C7"/>
    <w:rsid w:val="00084E8E"/>
    <w:rsid w:val="00086833"/>
    <w:rsid w:val="000A659D"/>
    <w:rsid w:val="000A734B"/>
    <w:rsid w:val="000D18EC"/>
    <w:rsid w:val="000D7E6A"/>
    <w:rsid w:val="000F2DFE"/>
    <w:rsid w:val="00101AA0"/>
    <w:rsid w:val="00110811"/>
    <w:rsid w:val="00111175"/>
    <w:rsid w:val="00115247"/>
    <w:rsid w:val="00121E46"/>
    <w:rsid w:val="0012266E"/>
    <w:rsid w:val="00125FA0"/>
    <w:rsid w:val="00131BEC"/>
    <w:rsid w:val="0013200A"/>
    <w:rsid w:val="00154CE8"/>
    <w:rsid w:val="0017778B"/>
    <w:rsid w:val="0018532A"/>
    <w:rsid w:val="001872A4"/>
    <w:rsid w:val="00196ABF"/>
    <w:rsid w:val="001A4EBD"/>
    <w:rsid w:val="001A5F4C"/>
    <w:rsid w:val="001B05C3"/>
    <w:rsid w:val="001C47B2"/>
    <w:rsid w:val="001C6CB0"/>
    <w:rsid w:val="001E0A8E"/>
    <w:rsid w:val="001E243D"/>
    <w:rsid w:val="001E4718"/>
    <w:rsid w:val="001E7766"/>
    <w:rsid w:val="001F1573"/>
    <w:rsid w:val="001F55FF"/>
    <w:rsid w:val="001F5A54"/>
    <w:rsid w:val="002003D9"/>
    <w:rsid w:val="00200E3F"/>
    <w:rsid w:val="00203372"/>
    <w:rsid w:val="00211BC0"/>
    <w:rsid w:val="002141AE"/>
    <w:rsid w:val="0021486C"/>
    <w:rsid w:val="002154F3"/>
    <w:rsid w:val="00227200"/>
    <w:rsid w:val="00233609"/>
    <w:rsid w:val="00237552"/>
    <w:rsid w:val="002434B8"/>
    <w:rsid w:val="00253862"/>
    <w:rsid w:val="00266405"/>
    <w:rsid w:val="00273899"/>
    <w:rsid w:val="002740CA"/>
    <w:rsid w:val="00280930"/>
    <w:rsid w:val="002A2B16"/>
    <w:rsid w:val="002E68D9"/>
    <w:rsid w:val="002F74D1"/>
    <w:rsid w:val="003004F5"/>
    <w:rsid w:val="00322578"/>
    <w:rsid w:val="0033371F"/>
    <w:rsid w:val="00334EEE"/>
    <w:rsid w:val="00345B54"/>
    <w:rsid w:val="003476E5"/>
    <w:rsid w:val="00347A08"/>
    <w:rsid w:val="00355809"/>
    <w:rsid w:val="00362BB6"/>
    <w:rsid w:val="00364FB7"/>
    <w:rsid w:val="003771B6"/>
    <w:rsid w:val="003772A6"/>
    <w:rsid w:val="003804A5"/>
    <w:rsid w:val="003815D3"/>
    <w:rsid w:val="00386F48"/>
    <w:rsid w:val="003925AE"/>
    <w:rsid w:val="003A5537"/>
    <w:rsid w:val="003A59C7"/>
    <w:rsid w:val="003C0FE2"/>
    <w:rsid w:val="003C7219"/>
    <w:rsid w:val="003D0FB8"/>
    <w:rsid w:val="003D1299"/>
    <w:rsid w:val="003E029D"/>
    <w:rsid w:val="003F3CE5"/>
    <w:rsid w:val="00454B4E"/>
    <w:rsid w:val="004573AD"/>
    <w:rsid w:val="004576DA"/>
    <w:rsid w:val="00462DD5"/>
    <w:rsid w:val="0047465B"/>
    <w:rsid w:val="0049566B"/>
    <w:rsid w:val="004963AF"/>
    <w:rsid w:val="0049668B"/>
    <w:rsid w:val="004A40CA"/>
    <w:rsid w:val="004B21D2"/>
    <w:rsid w:val="004B3BD1"/>
    <w:rsid w:val="004F3690"/>
    <w:rsid w:val="0051543E"/>
    <w:rsid w:val="005209F5"/>
    <w:rsid w:val="0052108C"/>
    <w:rsid w:val="00522FC3"/>
    <w:rsid w:val="00527C7D"/>
    <w:rsid w:val="0053260F"/>
    <w:rsid w:val="00532F26"/>
    <w:rsid w:val="00534F86"/>
    <w:rsid w:val="00540270"/>
    <w:rsid w:val="00542EA6"/>
    <w:rsid w:val="00550B29"/>
    <w:rsid w:val="00555AAC"/>
    <w:rsid w:val="00566ED7"/>
    <w:rsid w:val="0058160B"/>
    <w:rsid w:val="005A0711"/>
    <w:rsid w:val="005A2D0E"/>
    <w:rsid w:val="005A540A"/>
    <w:rsid w:val="005C08C3"/>
    <w:rsid w:val="005C39C8"/>
    <w:rsid w:val="005C6F8B"/>
    <w:rsid w:val="005D18BA"/>
    <w:rsid w:val="005D20B3"/>
    <w:rsid w:val="005D3DFA"/>
    <w:rsid w:val="005D55FC"/>
    <w:rsid w:val="005D7E50"/>
    <w:rsid w:val="005E45EA"/>
    <w:rsid w:val="006001BD"/>
    <w:rsid w:val="0061377D"/>
    <w:rsid w:val="00617585"/>
    <w:rsid w:val="006200FD"/>
    <w:rsid w:val="00624B7A"/>
    <w:rsid w:val="00624D2E"/>
    <w:rsid w:val="006273C2"/>
    <w:rsid w:val="006344A5"/>
    <w:rsid w:val="00636D5E"/>
    <w:rsid w:val="0064707A"/>
    <w:rsid w:val="006737AC"/>
    <w:rsid w:val="00675F33"/>
    <w:rsid w:val="006940E2"/>
    <w:rsid w:val="006A5AA8"/>
    <w:rsid w:val="006A7CE1"/>
    <w:rsid w:val="006B18A4"/>
    <w:rsid w:val="006C63B1"/>
    <w:rsid w:val="006C745B"/>
    <w:rsid w:val="006D34DF"/>
    <w:rsid w:val="00700E85"/>
    <w:rsid w:val="00712550"/>
    <w:rsid w:val="00716E21"/>
    <w:rsid w:val="00720BEC"/>
    <w:rsid w:val="00722062"/>
    <w:rsid w:val="0075418D"/>
    <w:rsid w:val="0078421F"/>
    <w:rsid w:val="007842E2"/>
    <w:rsid w:val="007A0356"/>
    <w:rsid w:val="007A7E22"/>
    <w:rsid w:val="007B73D8"/>
    <w:rsid w:val="007B7555"/>
    <w:rsid w:val="007C3B54"/>
    <w:rsid w:val="007C4832"/>
    <w:rsid w:val="007C7B02"/>
    <w:rsid w:val="007F670C"/>
    <w:rsid w:val="00802C86"/>
    <w:rsid w:val="00814577"/>
    <w:rsid w:val="008250FB"/>
    <w:rsid w:val="008273F9"/>
    <w:rsid w:val="008429EF"/>
    <w:rsid w:val="008528A6"/>
    <w:rsid w:val="0085670A"/>
    <w:rsid w:val="00861B46"/>
    <w:rsid w:val="00864B8C"/>
    <w:rsid w:val="00867FEC"/>
    <w:rsid w:val="00881BA7"/>
    <w:rsid w:val="00885B7F"/>
    <w:rsid w:val="00890A72"/>
    <w:rsid w:val="00894B36"/>
    <w:rsid w:val="00896E2D"/>
    <w:rsid w:val="008976E3"/>
    <w:rsid w:val="008A6201"/>
    <w:rsid w:val="008A7F79"/>
    <w:rsid w:val="008C6C71"/>
    <w:rsid w:val="00902E64"/>
    <w:rsid w:val="00903513"/>
    <w:rsid w:val="00912766"/>
    <w:rsid w:val="00917D49"/>
    <w:rsid w:val="00922138"/>
    <w:rsid w:val="009313CB"/>
    <w:rsid w:val="00935847"/>
    <w:rsid w:val="009732E9"/>
    <w:rsid w:val="00977173"/>
    <w:rsid w:val="009823FA"/>
    <w:rsid w:val="00985407"/>
    <w:rsid w:val="0099291E"/>
    <w:rsid w:val="009B4D50"/>
    <w:rsid w:val="009C10D7"/>
    <w:rsid w:val="009D0900"/>
    <w:rsid w:val="009D6373"/>
    <w:rsid w:val="00A023AF"/>
    <w:rsid w:val="00A079DB"/>
    <w:rsid w:val="00A10F91"/>
    <w:rsid w:val="00A20CAD"/>
    <w:rsid w:val="00A2328C"/>
    <w:rsid w:val="00A23566"/>
    <w:rsid w:val="00A41253"/>
    <w:rsid w:val="00A57E07"/>
    <w:rsid w:val="00A87FD5"/>
    <w:rsid w:val="00A947C3"/>
    <w:rsid w:val="00AA1F39"/>
    <w:rsid w:val="00AB268D"/>
    <w:rsid w:val="00AB3B2F"/>
    <w:rsid w:val="00AB4B88"/>
    <w:rsid w:val="00AB5EE0"/>
    <w:rsid w:val="00AD6310"/>
    <w:rsid w:val="00AF388C"/>
    <w:rsid w:val="00AF5941"/>
    <w:rsid w:val="00AF5F00"/>
    <w:rsid w:val="00B03D75"/>
    <w:rsid w:val="00B060AD"/>
    <w:rsid w:val="00B111C1"/>
    <w:rsid w:val="00B20316"/>
    <w:rsid w:val="00B22F13"/>
    <w:rsid w:val="00B23C6A"/>
    <w:rsid w:val="00B256EF"/>
    <w:rsid w:val="00B4371A"/>
    <w:rsid w:val="00B458E8"/>
    <w:rsid w:val="00B50D33"/>
    <w:rsid w:val="00B52634"/>
    <w:rsid w:val="00B82EBF"/>
    <w:rsid w:val="00B8386B"/>
    <w:rsid w:val="00B928E4"/>
    <w:rsid w:val="00BA4588"/>
    <w:rsid w:val="00BC3C5C"/>
    <w:rsid w:val="00BC6B87"/>
    <w:rsid w:val="00BC70DA"/>
    <w:rsid w:val="00BD2382"/>
    <w:rsid w:val="00BD27E1"/>
    <w:rsid w:val="00BD594D"/>
    <w:rsid w:val="00BD5B97"/>
    <w:rsid w:val="00BD7E8D"/>
    <w:rsid w:val="00BE2F6E"/>
    <w:rsid w:val="00BE7743"/>
    <w:rsid w:val="00BF434A"/>
    <w:rsid w:val="00C07413"/>
    <w:rsid w:val="00C16D62"/>
    <w:rsid w:val="00C208DF"/>
    <w:rsid w:val="00C24539"/>
    <w:rsid w:val="00C34237"/>
    <w:rsid w:val="00C363A8"/>
    <w:rsid w:val="00C42D7F"/>
    <w:rsid w:val="00C443D6"/>
    <w:rsid w:val="00C5068E"/>
    <w:rsid w:val="00C57189"/>
    <w:rsid w:val="00C70C37"/>
    <w:rsid w:val="00C763AA"/>
    <w:rsid w:val="00C92027"/>
    <w:rsid w:val="00CB0DFA"/>
    <w:rsid w:val="00CB36C0"/>
    <w:rsid w:val="00CB48FE"/>
    <w:rsid w:val="00CC252C"/>
    <w:rsid w:val="00CC2E50"/>
    <w:rsid w:val="00CE1E53"/>
    <w:rsid w:val="00CF1966"/>
    <w:rsid w:val="00CF6B85"/>
    <w:rsid w:val="00D0007F"/>
    <w:rsid w:val="00D02304"/>
    <w:rsid w:val="00D04E44"/>
    <w:rsid w:val="00D12BB4"/>
    <w:rsid w:val="00D31138"/>
    <w:rsid w:val="00D46A9E"/>
    <w:rsid w:val="00D631BF"/>
    <w:rsid w:val="00D67A07"/>
    <w:rsid w:val="00D73DB9"/>
    <w:rsid w:val="00D77613"/>
    <w:rsid w:val="00D84ECE"/>
    <w:rsid w:val="00D8661E"/>
    <w:rsid w:val="00D97A50"/>
    <w:rsid w:val="00DA2CA1"/>
    <w:rsid w:val="00DA76B4"/>
    <w:rsid w:val="00DB3F97"/>
    <w:rsid w:val="00DB6C47"/>
    <w:rsid w:val="00DC71BA"/>
    <w:rsid w:val="00DD4ABB"/>
    <w:rsid w:val="00DE199F"/>
    <w:rsid w:val="00DE2490"/>
    <w:rsid w:val="00DE7662"/>
    <w:rsid w:val="00DF5958"/>
    <w:rsid w:val="00DF7CB7"/>
    <w:rsid w:val="00E1604C"/>
    <w:rsid w:val="00E32BFA"/>
    <w:rsid w:val="00E33C0D"/>
    <w:rsid w:val="00E352AA"/>
    <w:rsid w:val="00E467EB"/>
    <w:rsid w:val="00E51EEE"/>
    <w:rsid w:val="00E56AE6"/>
    <w:rsid w:val="00E60C87"/>
    <w:rsid w:val="00E74022"/>
    <w:rsid w:val="00E80477"/>
    <w:rsid w:val="00E829F5"/>
    <w:rsid w:val="00EB5749"/>
    <w:rsid w:val="00ED2972"/>
    <w:rsid w:val="00ED3BE7"/>
    <w:rsid w:val="00EE40E3"/>
    <w:rsid w:val="00F04025"/>
    <w:rsid w:val="00F15AC2"/>
    <w:rsid w:val="00F16F11"/>
    <w:rsid w:val="00F21E15"/>
    <w:rsid w:val="00F41671"/>
    <w:rsid w:val="00F57806"/>
    <w:rsid w:val="00F628FC"/>
    <w:rsid w:val="00F77D81"/>
    <w:rsid w:val="00F77E12"/>
    <w:rsid w:val="00F8658D"/>
    <w:rsid w:val="00F91D48"/>
    <w:rsid w:val="00F93237"/>
    <w:rsid w:val="00F93FC1"/>
    <w:rsid w:val="00FA0632"/>
    <w:rsid w:val="00FA7348"/>
    <w:rsid w:val="00FB1B07"/>
    <w:rsid w:val="00FB71EE"/>
    <w:rsid w:val="00FC4A75"/>
    <w:rsid w:val="00FE11E1"/>
    <w:rsid w:val="00FE2B9E"/>
    <w:rsid w:val="00FE3228"/>
    <w:rsid w:val="00FE44CF"/>
    <w:rsid w:val="00FE5997"/>
    <w:rsid w:val="00FE7887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BE5691"/>
  <w15:docId w15:val="{1EF9ABD9-6FAA-43D9-9E27-B6BAA074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BD1"/>
  </w:style>
  <w:style w:type="paragraph" w:styleId="1">
    <w:name w:val="heading 1"/>
    <w:basedOn w:val="a"/>
    <w:next w:val="a"/>
    <w:link w:val="10"/>
    <w:qFormat/>
    <w:rsid w:val="007F670C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F670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7F670C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F670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7F670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F670C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7F670C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7F670C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link w:val="90"/>
    <w:qFormat/>
    <w:rsid w:val="007F670C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670C"/>
    <w:rPr>
      <w:sz w:val="26"/>
    </w:rPr>
  </w:style>
  <w:style w:type="paragraph" w:styleId="a5">
    <w:name w:val="Body Text Indent"/>
    <w:basedOn w:val="a"/>
    <w:link w:val="21"/>
    <w:rsid w:val="007F670C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link w:val="a8"/>
    <w:rsid w:val="00266405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6001B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6001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22138"/>
  </w:style>
  <w:style w:type="table" w:styleId="ad">
    <w:name w:val="Table Grid"/>
    <w:basedOn w:val="a1"/>
    <w:rsid w:val="00A2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0FB8"/>
    <w:pPr>
      <w:autoSpaceDE w:val="0"/>
      <w:autoSpaceDN w:val="0"/>
      <w:adjustRightInd w:val="0"/>
    </w:pPr>
  </w:style>
  <w:style w:type="paragraph" w:styleId="ae">
    <w:name w:val="List Paragraph"/>
    <w:basedOn w:val="a"/>
    <w:uiPriority w:val="34"/>
    <w:qFormat/>
    <w:rsid w:val="00052C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50FB"/>
  </w:style>
  <w:style w:type="paragraph" w:customStyle="1" w:styleId="ConsNormal">
    <w:name w:val="ConsNormal"/>
    <w:rsid w:val="00101AA0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PlusTitle">
    <w:name w:val="ConsPlusTitle"/>
    <w:rsid w:val="00A947C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Normal (Web)"/>
    <w:basedOn w:val="a"/>
    <w:rsid w:val="003F3CE5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Title"/>
    <w:basedOn w:val="a"/>
    <w:link w:val="af1"/>
    <w:qFormat/>
    <w:rsid w:val="0017778B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af0"/>
    <w:rsid w:val="0017778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A023AF"/>
    <w:rPr>
      <w:sz w:val="28"/>
    </w:rPr>
  </w:style>
  <w:style w:type="character" w:customStyle="1" w:styleId="20">
    <w:name w:val="Заголовок 2 Знак"/>
    <w:link w:val="2"/>
    <w:rsid w:val="00A023AF"/>
    <w:rPr>
      <w:sz w:val="28"/>
    </w:rPr>
  </w:style>
  <w:style w:type="character" w:customStyle="1" w:styleId="30">
    <w:name w:val="Заголовок 3 Знак"/>
    <w:link w:val="3"/>
    <w:rsid w:val="00A023AF"/>
    <w:rPr>
      <w:sz w:val="24"/>
    </w:rPr>
  </w:style>
  <w:style w:type="character" w:customStyle="1" w:styleId="50">
    <w:name w:val="Заголовок 5 Знак"/>
    <w:link w:val="5"/>
    <w:rsid w:val="00A023AF"/>
    <w:rPr>
      <w:b/>
      <w:sz w:val="24"/>
    </w:rPr>
  </w:style>
  <w:style w:type="character" w:customStyle="1" w:styleId="70">
    <w:name w:val="Заголовок 7 Знак"/>
    <w:link w:val="7"/>
    <w:rsid w:val="00A023AF"/>
    <w:rPr>
      <w:b/>
      <w:sz w:val="22"/>
    </w:rPr>
  </w:style>
  <w:style w:type="character" w:customStyle="1" w:styleId="80">
    <w:name w:val="Заголовок 8 Знак"/>
    <w:link w:val="8"/>
    <w:rsid w:val="00A023AF"/>
    <w:rPr>
      <w:sz w:val="26"/>
    </w:rPr>
  </w:style>
  <w:style w:type="character" w:customStyle="1" w:styleId="90">
    <w:name w:val="Заголовок 9 Знак"/>
    <w:link w:val="9"/>
    <w:rsid w:val="00A023AF"/>
    <w:rPr>
      <w:b/>
      <w:sz w:val="24"/>
    </w:rPr>
  </w:style>
  <w:style w:type="paragraph" w:customStyle="1" w:styleId="Heading">
    <w:name w:val="Heading"/>
    <w:rsid w:val="00A023AF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2">
    <w:name w:val="Plain Text"/>
    <w:basedOn w:val="a"/>
    <w:link w:val="11"/>
    <w:rsid w:val="00A023AF"/>
    <w:rPr>
      <w:rFonts w:ascii="Courier New" w:hAnsi="Courier New"/>
    </w:rPr>
  </w:style>
  <w:style w:type="character" w:customStyle="1" w:styleId="af3">
    <w:name w:val="Текст Знак"/>
    <w:rsid w:val="00A023AF"/>
    <w:rPr>
      <w:rFonts w:ascii="Courier New" w:hAnsi="Courier New" w:cs="Courier New"/>
    </w:rPr>
  </w:style>
  <w:style w:type="character" w:customStyle="1" w:styleId="11">
    <w:name w:val="Текст Знак1"/>
    <w:link w:val="af2"/>
    <w:locked/>
    <w:rsid w:val="00A023AF"/>
    <w:rPr>
      <w:rFonts w:ascii="Courier New" w:hAnsi="Courier New"/>
    </w:rPr>
  </w:style>
  <w:style w:type="paragraph" w:styleId="HTML">
    <w:name w:val="HTML Preformatted"/>
    <w:basedOn w:val="a"/>
    <w:link w:val="HTML0"/>
    <w:rsid w:val="00A02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A023AF"/>
    <w:rPr>
      <w:rFonts w:ascii="Courier New" w:hAnsi="Courier New"/>
      <w:color w:val="000000"/>
    </w:rPr>
  </w:style>
  <w:style w:type="character" w:styleId="af4">
    <w:name w:val="page number"/>
    <w:rsid w:val="00A023AF"/>
    <w:rPr>
      <w:rFonts w:cs="Times New Roman"/>
    </w:rPr>
  </w:style>
  <w:style w:type="paragraph" w:customStyle="1" w:styleId="FR2">
    <w:name w:val="FR2"/>
    <w:rsid w:val="00A023AF"/>
    <w:pPr>
      <w:widowControl w:val="0"/>
      <w:overflowPunct w:val="0"/>
      <w:autoSpaceDE w:val="0"/>
      <w:autoSpaceDN w:val="0"/>
      <w:adjustRightInd w:val="0"/>
      <w:ind w:firstLine="560"/>
      <w:jc w:val="both"/>
      <w:textAlignment w:val="baseline"/>
    </w:pPr>
    <w:rPr>
      <w:rFonts w:eastAsia="Calibri"/>
      <w:sz w:val="28"/>
    </w:rPr>
  </w:style>
  <w:style w:type="character" w:customStyle="1" w:styleId="22">
    <w:name w:val="Основной текст 2 Знак"/>
    <w:link w:val="23"/>
    <w:rsid w:val="00A023AF"/>
    <w:rPr>
      <w:rFonts w:ascii="Arial" w:eastAsia="Calibri" w:hAnsi="Arial"/>
    </w:rPr>
  </w:style>
  <w:style w:type="paragraph" w:styleId="23">
    <w:name w:val="Body Text 2"/>
    <w:basedOn w:val="a"/>
    <w:link w:val="22"/>
    <w:rsid w:val="00A023AF"/>
    <w:pPr>
      <w:spacing w:before="120"/>
      <w:ind w:firstLine="851"/>
      <w:jc w:val="both"/>
    </w:pPr>
    <w:rPr>
      <w:rFonts w:ascii="Arial" w:eastAsia="Calibri" w:hAnsi="Arial"/>
    </w:rPr>
  </w:style>
  <w:style w:type="character" w:customStyle="1" w:styleId="210">
    <w:name w:val="Основной текст 2 Знак1"/>
    <w:basedOn w:val="a0"/>
    <w:uiPriority w:val="99"/>
    <w:semiHidden/>
    <w:rsid w:val="00A023AF"/>
  </w:style>
  <w:style w:type="character" w:styleId="af5">
    <w:name w:val="Strong"/>
    <w:qFormat/>
    <w:rsid w:val="00A023AF"/>
    <w:rPr>
      <w:rFonts w:cs="Times New Roman"/>
      <w:b/>
    </w:rPr>
  </w:style>
  <w:style w:type="character" w:customStyle="1" w:styleId="a8">
    <w:name w:val="Текст выноски Знак"/>
    <w:link w:val="a7"/>
    <w:rsid w:val="00A023AF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7"/>
    <w:semiHidden/>
    <w:rsid w:val="00A023AF"/>
    <w:rPr>
      <w:sz w:val="2"/>
      <w:shd w:val="clear" w:color="auto" w:fill="000080"/>
    </w:rPr>
  </w:style>
  <w:style w:type="paragraph" w:styleId="af7">
    <w:name w:val="Document Map"/>
    <w:basedOn w:val="a"/>
    <w:link w:val="af6"/>
    <w:semiHidden/>
    <w:rsid w:val="00A023AF"/>
    <w:pPr>
      <w:shd w:val="clear" w:color="auto" w:fill="000080"/>
    </w:pPr>
    <w:rPr>
      <w:sz w:val="2"/>
    </w:rPr>
  </w:style>
  <w:style w:type="character" w:customStyle="1" w:styleId="12">
    <w:name w:val="Схема документа Знак1"/>
    <w:uiPriority w:val="99"/>
    <w:semiHidden/>
    <w:rsid w:val="00A023A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23A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A023AF"/>
    <w:rPr>
      <w:sz w:val="16"/>
      <w:szCs w:val="16"/>
    </w:rPr>
  </w:style>
  <w:style w:type="paragraph" w:customStyle="1" w:styleId="81">
    <w:name w:val="заголовок 8"/>
    <w:basedOn w:val="a"/>
    <w:next w:val="a"/>
    <w:rsid w:val="00A023AF"/>
    <w:pPr>
      <w:keepNext/>
      <w:tabs>
        <w:tab w:val="left" w:pos="0"/>
      </w:tabs>
      <w:autoSpaceDE w:val="0"/>
      <w:autoSpaceDN w:val="0"/>
      <w:spacing w:before="29"/>
      <w:ind w:right="-1" w:firstLine="567"/>
      <w:jc w:val="both"/>
    </w:pPr>
    <w:rPr>
      <w:rFonts w:ascii="Courier New" w:eastAsia="Calibri" w:hAnsi="Courier New" w:cs="Courier New"/>
      <w:i/>
      <w:iCs/>
      <w:sz w:val="24"/>
      <w:szCs w:val="24"/>
    </w:rPr>
  </w:style>
  <w:style w:type="paragraph" w:customStyle="1" w:styleId="af8">
    <w:name w:val="Примечание"/>
    <w:basedOn w:val="a"/>
    <w:link w:val="af9"/>
    <w:rsid w:val="00A023AF"/>
    <w:pPr>
      <w:widowControl w:val="0"/>
      <w:autoSpaceDE w:val="0"/>
      <w:autoSpaceDN w:val="0"/>
      <w:adjustRightInd w:val="0"/>
      <w:spacing w:before="29"/>
      <w:ind w:firstLine="720"/>
      <w:jc w:val="both"/>
    </w:pPr>
    <w:rPr>
      <w:color w:val="000000"/>
    </w:rPr>
  </w:style>
  <w:style w:type="character" w:customStyle="1" w:styleId="af9">
    <w:name w:val="Примечание Знак"/>
    <w:link w:val="af8"/>
    <w:locked/>
    <w:rsid w:val="00A023AF"/>
    <w:rPr>
      <w:color w:val="000000"/>
    </w:rPr>
  </w:style>
  <w:style w:type="paragraph" w:customStyle="1" w:styleId="afa">
    <w:name w:val="Знак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b">
    <w:name w:val="Гипертекстовая ссылка"/>
    <w:rsid w:val="00A023AF"/>
    <w:rPr>
      <w:color w:val="008000"/>
    </w:rPr>
  </w:style>
  <w:style w:type="paragraph" w:customStyle="1" w:styleId="100">
    <w:name w:val="Знак10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c">
    <w:name w:val="Цветовое выделение"/>
    <w:rsid w:val="00A023AF"/>
    <w:rPr>
      <w:b/>
      <w:color w:val="000080"/>
    </w:rPr>
  </w:style>
  <w:style w:type="paragraph" w:customStyle="1" w:styleId="afd">
    <w:name w:val="Таблицы (моноширинный)"/>
    <w:basedOn w:val="a"/>
    <w:next w:val="a"/>
    <w:rsid w:val="00A023A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ep">
    <w:name w:val="ep"/>
    <w:rsid w:val="00A023AF"/>
  </w:style>
  <w:style w:type="paragraph" w:styleId="24">
    <w:name w:val="Body Text Indent 2"/>
    <w:basedOn w:val="a"/>
    <w:link w:val="25"/>
    <w:rsid w:val="00A023AF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rsid w:val="00A023AF"/>
    <w:rPr>
      <w:sz w:val="24"/>
      <w:szCs w:val="24"/>
    </w:rPr>
  </w:style>
  <w:style w:type="paragraph" w:styleId="26">
    <w:name w:val="List 2"/>
    <w:basedOn w:val="a"/>
    <w:rsid w:val="00A023AF"/>
    <w:pPr>
      <w:ind w:left="566" w:hanging="283"/>
    </w:pPr>
    <w:rPr>
      <w:rFonts w:ascii="Arial" w:eastAsia="Calibri" w:hAnsi="Arial" w:cs="Arial"/>
    </w:rPr>
  </w:style>
  <w:style w:type="character" w:customStyle="1" w:styleId="S1">
    <w:name w:val="S_Маркированный Знак1"/>
    <w:link w:val="S"/>
    <w:locked/>
    <w:rsid w:val="00A023AF"/>
    <w:rPr>
      <w:sz w:val="24"/>
    </w:rPr>
  </w:style>
  <w:style w:type="paragraph" w:customStyle="1" w:styleId="S">
    <w:name w:val="S_Маркированный"/>
    <w:basedOn w:val="afe"/>
    <w:link w:val="S1"/>
    <w:autoRedefine/>
    <w:rsid w:val="00A023AF"/>
    <w:pPr>
      <w:tabs>
        <w:tab w:val="clear" w:pos="360"/>
        <w:tab w:val="left" w:pos="992"/>
      </w:tabs>
      <w:spacing w:line="360" w:lineRule="auto"/>
      <w:ind w:left="0" w:firstLine="709"/>
      <w:jc w:val="both"/>
    </w:pPr>
    <w:rPr>
      <w:rFonts w:eastAsia="Times New Roman"/>
      <w:szCs w:val="20"/>
    </w:rPr>
  </w:style>
  <w:style w:type="paragraph" w:styleId="afe">
    <w:name w:val="List Bullet"/>
    <w:basedOn w:val="a"/>
    <w:rsid w:val="00A023AF"/>
    <w:pPr>
      <w:tabs>
        <w:tab w:val="num" w:pos="360"/>
      </w:tabs>
      <w:ind w:left="360" w:hanging="360"/>
    </w:pPr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2"/>
    <w:rsid w:val="00A023A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customStyle="1" w:styleId="S2">
    <w:name w:val="S_Обычный Знак"/>
    <w:link w:val="S0"/>
    <w:locked/>
    <w:rsid w:val="00A023AF"/>
    <w:rPr>
      <w:rFonts w:ascii="Arial" w:hAnsi="Arial"/>
      <w:sz w:val="24"/>
    </w:rPr>
  </w:style>
  <w:style w:type="character" w:customStyle="1" w:styleId="S3">
    <w:name w:val="S_Обычный в таблице Знак"/>
    <w:link w:val="S4"/>
    <w:locked/>
    <w:rsid w:val="00A023AF"/>
    <w:rPr>
      <w:sz w:val="24"/>
    </w:rPr>
  </w:style>
  <w:style w:type="paragraph" w:customStyle="1" w:styleId="S4">
    <w:name w:val="S_Обычный в таблице"/>
    <w:basedOn w:val="a"/>
    <w:link w:val="S3"/>
    <w:rsid w:val="00A023AF"/>
    <w:pPr>
      <w:jc w:val="center"/>
    </w:pPr>
    <w:rPr>
      <w:sz w:val="24"/>
    </w:rPr>
  </w:style>
  <w:style w:type="paragraph" w:styleId="33">
    <w:name w:val="Body Text 3"/>
    <w:basedOn w:val="a"/>
    <w:link w:val="34"/>
    <w:rsid w:val="00A023A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A023AF"/>
    <w:rPr>
      <w:sz w:val="16"/>
      <w:szCs w:val="16"/>
    </w:rPr>
  </w:style>
  <w:style w:type="character" w:customStyle="1" w:styleId="13">
    <w:name w:val="Основной текст с отступом Знак1"/>
    <w:locked/>
    <w:rsid w:val="00A023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rsid w:val="00A023A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text">
    <w:name w:val="Context"/>
    <w:rsid w:val="00A023AF"/>
    <w:pPr>
      <w:widowControl w:val="0"/>
      <w:autoSpaceDE w:val="0"/>
      <w:autoSpaceDN w:val="0"/>
      <w:adjustRightInd w:val="0"/>
      <w:spacing w:before="29"/>
      <w:ind w:firstLine="709"/>
      <w:jc w:val="both"/>
    </w:pPr>
    <w:rPr>
      <w:rFonts w:ascii="Arial" w:eastAsia="Calibri" w:hAnsi="Arial" w:cs="Arial"/>
      <w:b/>
      <w:bCs/>
      <w:sz w:val="18"/>
      <w:szCs w:val="18"/>
    </w:rPr>
  </w:style>
  <w:style w:type="paragraph" w:customStyle="1" w:styleId="u">
    <w:name w:val="u"/>
    <w:basedOn w:val="a"/>
    <w:rsid w:val="00A023AF"/>
    <w:pPr>
      <w:ind w:firstLine="264"/>
      <w:jc w:val="both"/>
    </w:pPr>
    <w:rPr>
      <w:rFonts w:eastAsia="Calibri"/>
      <w:sz w:val="24"/>
      <w:szCs w:val="24"/>
    </w:rPr>
  </w:style>
  <w:style w:type="paragraph" w:customStyle="1" w:styleId="aff0">
    <w:name w:val="Нормальный (таблица)"/>
    <w:basedOn w:val="a"/>
    <w:next w:val="a"/>
    <w:rsid w:val="00A023AF"/>
    <w:pPr>
      <w:autoSpaceDE w:val="0"/>
      <w:autoSpaceDN w:val="0"/>
      <w:adjustRightInd w:val="0"/>
      <w:jc w:val="both"/>
    </w:pPr>
    <w:rPr>
      <w:rFonts w:ascii="Arial" w:eastAsia="Calibri" w:hAnsi="Arial"/>
      <w:sz w:val="24"/>
      <w:szCs w:val="24"/>
    </w:rPr>
  </w:style>
  <w:style w:type="character" w:customStyle="1" w:styleId="a4">
    <w:name w:val="Основной текст Знак"/>
    <w:link w:val="a3"/>
    <w:rsid w:val="00A023AF"/>
    <w:rPr>
      <w:sz w:val="26"/>
    </w:rPr>
  </w:style>
  <w:style w:type="paragraph" w:customStyle="1" w:styleId="aff1">
    <w:name w:val="Прижатый влево"/>
    <w:basedOn w:val="a"/>
    <w:next w:val="a"/>
    <w:rsid w:val="00A023AF"/>
    <w:pPr>
      <w:autoSpaceDE w:val="0"/>
      <w:autoSpaceDN w:val="0"/>
      <w:adjustRightInd w:val="0"/>
    </w:pPr>
    <w:rPr>
      <w:rFonts w:ascii="Arial" w:eastAsia="Calibri" w:hAnsi="Arial"/>
      <w:sz w:val="24"/>
      <w:szCs w:val="24"/>
    </w:rPr>
  </w:style>
  <w:style w:type="paragraph" w:customStyle="1" w:styleId="textb">
    <w:name w:val="textb"/>
    <w:basedOn w:val="a"/>
    <w:rsid w:val="00A023AF"/>
    <w:rPr>
      <w:rFonts w:ascii="Arial" w:eastAsia="Calibri" w:hAnsi="Arial" w:cs="Arial"/>
      <w:b/>
      <w:bCs/>
      <w:sz w:val="22"/>
      <w:szCs w:val="22"/>
    </w:rPr>
  </w:style>
  <w:style w:type="paragraph" w:customStyle="1" w:styleId="txt">
    <w:name w:val="txt"/>
    <w:basedOn w:val="a"/>
    <w:rsid w:val="00A023AF"/>
    <w:pPr>
      <w:spacing w:before="100" w:beforeAutospacing="1" w:after="100" w:afterAutospacing="1"/>
    </w:pPr>
    <w:rPr>
      <w:rFonts w:ascii="Verdana" w:eastAsia="Calibri" w:hAnsi="Verdana" w:cs="Verdana"/>
      <w:color w:val="000000"/>
      <w:sz w:val="17"/>
      <w:szCs w:val="17"/>
    </w:rPr>
  </w:style>
  <w:style w:type="paragraph" w:styleId="27">
    <w:name w:val="Body Text First Indent 2"/>
    <w:basedOn w:val="a5"/>
    <w:link w:val="28"/>
    <w:rsid w:val="00A023AF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1">
    <w:name w:val="Основной текст с отступом Знак2"/>
    <w:link w:val="a5"/>
    <w:rsid w:val="00A023AF"/>
    <w:rPr>
      <w:sz w:val="28"/>
    </w:rPr>
  </w:style>
  <w:style w:type="character" w:customStyle="1" w:styleId="28">
    <w:name w:val="Красная строка 2 Знак"/>
    <w:link w:val="27"/>
    <w:rsid w:val="00A023AF"/>
    <w:rPr>
      <w:sz w:val="24"/>
      <w:szCs w:val="24"/>
    </w:rPr>
  </w:style>
  <w:style w:type="paragraph" w:customStyle="1" w:styleId="14">
    <w:name w:val="Абзац списка1"/>
    <w:basedOn w:val="a"/>
    <w:rsid w:val="00A023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0">
    <w:name w:val="Стиль 14 пт"/>
    <w:rsid w:val="004B3BD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6;&#1072;&#1085;&#1085;&#1072;\Application%20Data\Microsoft\&#1064;&#1072;&#1073;&#1083;&#1086;&#1085;&#1099;\&#1056;&#1057;&#1044;_&#1088;&#1077;&#1096;&#1077;&#1085;&#1080;&#1077;_&#1056;&#1086;&#1082;&#1082;&#1077;&#1083;&#110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0D655-E004-4173-A8D4-24AF2BFC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РСД_решение_Роккель</Template>
  <TotalTime>43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Жанна</dc:creator>
  <cp:lastModifiedBy>Ирина Пункт</cp:lastModifiedBy>
  <cp:revision>18</cp:revision>
  <cp:lastPrinted>2025-02-05T03:21:00Z</cp:lastPrinted>
  <dcterms:created xsi:type="dcterms:W3CDTF">2026-02-10T06:47:00Z</dcterms:created>
  <dcterms:modified xsi:type="dcterms:W3CDTF">2026-08-26T04:31:00Z</dcterms:modified>
</cp:coreProperties>
</file>