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0BA60" w14:textId="77777777" w:rsidR="00016A46" w:rsidRPr="00FE44CF" w:rsidRDefault="00016A46" w:rsidP="00016A46">
      <w:pPr>
        <w:pStyle w:val="1"/>
        <w:jc w:val="center"/>
        <w:rPr>
          <w:b/>
          <w:sz w:val="24"/>
          <w:szCs w:val="24"/>
        </w:rPr>
      </w:pPr>
    </w:p>
    <w:p w14:paraId="53DAAEA5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ПЕРВОМАЙСКОЕ РАЙОННОЕ СОБРАНИЕ ДЕПУТАТОВ</w:t>
      </w:r>
    </w:p>
    <w:p w14:paraId="076ACB83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АЛТАЙСКОГО КРАЯ</w:t>
      </w:r>
    </w:p>
    <w:p w14:paraId="270E035C" w14:textId="77777777" w:rsidR="00D73DB9" w:rsidRDefault="00D73DB9" w:rsidP="00D73DB9">
      <w:pPr>
        <w:jc w:val="center"/>
        <w:rPr>
          <w:b/>
          <w:sz w:val="16"/>
        </w:rPr>
      </w:pPr>
    </w:p>
    <w:p w14:paraId="5FA39EB0" w14:textId="77777777" w:rsidR="00D73DB9" w:rsidRPr="003F6C11" w:rsidRDefault="00D73DB9" w:rsidP="00D73DB9">
      <w:pPr>
        <w:pStyle w:val="2"/>
        <w:jc w:val="center"/>
        <w:rPr>
          <w:rFonts w:ascii="Arial" w:hAnsi="Arial" w:cs="Arial"/>
          <w:b/>
          <w:spacing w:val="84"/>
          <w:sz w:val="36"/>
          <w:szCs w:val="36"/>
        </w:rPr>
      </w:pPr>
      <w:r w:rsidRPr="003F6C11">
        <w:rPr>
          <w:rFonts w:ascii="Arial" w:hAnsi="Arial" w:cs="Arial"/>
          <w:b/>
          <w:spacing w:val="84"/>
          <w:sz w:val="36"/>
          <w:szCs w:val="36"/>
        </w:rPr>
        <w:t>РЕШЕНИЕ</w:t>
      </w:r>
    </w:p>
    <w:p w14:paraId="230B9D9B" w14:textId="77777777" w:rsidR="001E243D" w:rsidRPr="00FE44CF" w:rsidRDefault="001E243D" w:rsidP="001E243D">
      <w:pPr>
        <w:jc w:val="center"/>
        <w:rPr>
          <w:sz w:val="32"/>
          <w:szCs w:val="32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5103"/>
        <w:gridCol w:w="1701"/>
      </w:tblGrid>
      <w:tr w:rsidR="000D7E6A" w:rsidRPr="00FE44CF" w14:paraId="0969EC4B" w14:textId="77777777" w:rsidTr="002740CA">
        <w:trPr>
          <w:cantSplit/>
          <w:trHeight w:val="567"/>
        </w:trPr>
        <w:tc>
          <w:tcPr>
            <w:tcW w:w="963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FAA0AB8" w14:textId="77777777" w:rsidR="000D7E6A" w:rsidRPr="00FE44CF" w:rsidRDefault="000D7E6A" w:rsidP="006A7CE1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0D7E6A" w:rsidRPr="00FE44CF" w14:paraId="2ED08E34" w14:textId="77777777" w:rsidTr="002740CA">
        <w:trPr>
          <w:cantSplit/>
        </w:trPr>
        <w:tc>
          <w:tcPr>
            <w:tcW w:w="2835" w:type="dxa"/>
            <w:tcBorders>
              <w:bottom w:val="single" w:sz="4" w:space="0" w:color="auto"/>
            </w:tcBorders>
          </w:tcPr>
          <w:p w14:paraId="3F9ABC9B" w14:textId="13857871" w:rsidR="000D7E6A" w:rsidRPr="00AA1F39" w:rsidRDefault="00150D62" w:rsidP="00052C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25.08.2026</w:t>
            </w:r>
          </w:p>
        </w:tc>
        <w:tc>
          <w:tcPr>
            <w:tcW w:w="5103" w:type="dxa"/>
            <w:tcBorders>
              <w:top w:val="single" w:sz="4" w:space="0" w:color="FFFFFF"/>
              <w:bottom w:val="single" w:sz="4" w:space="0" w:color="FFFFFF"/>
            </w:tcBorders>
          </w:tcPr>
          <w:p w14:paraId="2E426B77" w14:textId="77777777" w:rsidR="000D7E6A" w:rsidRPr="00FE44CF" w:rsidRDefault="000D7E6A" w:rsidP="006A7CE1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E44CF"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45216FF3" w14:textId="571C2714" w:rsidR="000D7E6A" w:rsidRPr="005C6F8B" w:rsidRDefault="00150D62" w:rsidP="006A7CE1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</w:tr>
    </w:tbl>
    <w:p w14:paraId="11EC1AF7" w14:textId="77777777" w:rsidR="0017778B" w:rsidRPr="00FE44CF" w:rsidRDefault="0017778B" w:rsidP="0017778B">
      <w:pPr>
        <w:jc w:val="center"/>
        <w:rPr>
          <w:sz w:val="24"/>
          <w:szCs w:val="24"/>
        </w:rPr>
      </w:pPr>
      <w:r w:rsidRPr="00FE44CF">
        <w:rPr>
          <w:sz w:val="24"/>
          <w:szCs w:val="24"/>
        </w:rPr>
        <w:t>г.  Новоалтайск</w:t>
      </w:r>
    </w:p>
    <w:p w14:paraId="29D32071" w14:textId="77777777" w:rsidR="0017778B" w:rsidRPr="00FE44CF" w:rsidRDefault="0017778B" w:rsidP="0017778B">
      <w:pPr>
        <w:jc w:val="center"/>
        <w:rPr>
          <w:sz w:val="24"/>
          <w:szCs w:val="24"/>
        </w:rPr>
      </w:pPr>
    </w:p>
    <w:p w14:paraId="2390570F" w14:textId="77777777" w:rsidR="00E60C87" w:rsidRPr="00FE44CF" w:rsidRDefault="00E60C87" w:rsidP="0017778B">
      <w:pPr>
        <w:rPr>
          <w:sz w:val="24"/>
          <w:szCs w:val="24"/>
        </w:rPr>
      </w:pPr>
    </w:p>
    <w:p w14:paraId="7368A347" w14:textId="77777777" w:rsidR="00E60C87" w:rsidRPr="00FE44CF" w:rsidRDefault="00161A79" w:rsidP="0017778B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2A56129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9pt;margin-top:10.5pt;width:253.35pt;height:219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" strokecolor="white">
            <v:textbox>
              <w:txbxContent>
                <w:p w14:paraId="66AC59D4" w14:textId="77777777" w:rsidR="00E56AE6" w:rsidRPr="00814577" w:rsidRDefault="002141AE" w:rsidP="00E56AE6">
                  <w:pPr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814577">
                    <w:rPr>
                      <w:sz w:val="26"/>
                      <w:szCs w:val="26"/>
                    </w:rPr>
                    <w:t xml:space="preserve">Об утверждении </w:t>
                  </w:r>
                  <w:r w:rsidR="00814577" w:rsidRPr="00814577">
                    <w:rPr>
                      <w:sz w:val="26"/>
                      <w:szCs w:val="26"/>
                    </w:rPr>
                    <w:t>д</w:t>
                  </w:r>
                  <w:r w:rsidR="00F8658D" w:rsidRPr="00814577">
                    <w:rPr>
                      <w:sz w:val="26"/>
                      <w:szCs w:val="26"/>
                    </w:rPr>
                    <w:t>ополнительн</w:t>
                  </w:r>
                  <w:r w:rsidR="00B458E8">
                    <w:rPr>
                      <w:sz w:val="26"/>
                      <w:szCs w:val="26"/>
                    </w:rPr>
                    <w:t>ых</w:t>
                  </w:r>
                  <w:r w:rsidR="00F8658D" w:rsidRPr="00814577">
                    <w:rPr>
                      <w:sz w:val="26"/>
                      <w:szCs w:val="26"/>
                    </w:rPr>
                    <w:t xml:space="preserve"> </w:t>
                  </w:r>
                  <w:r w:rsidRPr="00814577">
                    <w:rPr>
                      <w:sz w:val="26"/>
                      <w:szCs w:val="26"/>
                    </w:rPr>
                    <w:t>соглашен</w:t>
                  </w:r>
                  <w:r w:rsidR="00881BA7">
                    <w:rPr>
                      <w:sz w:val="26"/>
                      <w:szCs w:val="26"/>
                    </w:rPr>
                    <w:t>и</w:t>
                  </w:r>
                  <w:r w:rsidR="00B458E8">
                    <w:rPr>
                      <w:sz w:val="26"/>
                      <w:szCs w:val="26"/>
                    </w:rPr>
                    <w:t>й</w:t>
                  </w:r>
                  <w:r w:rsidRPr="00814577">
                    <w:rPr>
                      <w:sz w:val="26"/>
                      <w:szCs w:val="26"/>
                    </w:rPr>
                    <w:t xml:space="preserve"> </w:t>
                  </w:r>
                  <w:r w:rsidR="00F8658D" w:rsidRPr="00814577">
                    <w:rPr>
                      <w:sz w:val="26"/>
                      <w:szCs w:val="26"/>
                    </w:rPr>
                    <w:t xml:space="preserve">к </w:t>
                  </w:r>
                  <w:r w:rsidR="002434B8">
                    <w:rPr>
                      <w:sz w:val="26"/>
                      <w:szCs w:val="26"/>
                    </w:rPr>
                    <w:t>соглашени</w:t>
                  </w:r>
                  <w:r w:rsidR="00B458E8">
                    <w:rPr>
                      <w:sz w:val="26"/>
                      <w:szCs w:val="26"/>
                    </w:rPr>
                    <w:t>ям</w:t>
                  </w:r>
                  <w:r w:rsidR="002434B8">
                    <w:rPr>
                      <w:sz w:val="26"/>
                      <w:szCs w:val="26"/>
                    </w:rPr>
                    <w:t xml:space="preserve"> </w:t>
                  </w:r>
                  <w:r w:rsidR="00B23C6A" w:rsidRPr="00B23C6A">
                    <w:rPr>
                      <w:color w:val="000000"/>
                      <w:sz w:val="26"/>
                      <w:szCs w:val="26"/>
                      <w:lang w:eastAsia="en-US"/>
                    </w:rPr>
                    <w:t>о передаче администрацией Первомайского района администрация</w:t>
                  </w:r>
                  <w:r w:rsidR="00B458E8">
                    <w:rPr>
                      <w:color w:val="000000"/>
                      <w:sz w:val="26"/>
                      <w:szCs w:val="26"/>
                      <w:lang w:eastAsia="en-US"/>
                    </w:rPr>
                    <w:t>м</w:t>
                  </w:r>
                  <w:r w:rsidR="00B23C6A" w:rsidRPr="00B23C6A">
                    <w:rPr>
                      <w:color w:val="000000"/>
                      <w:sz w:val="26"/>
                      <w:szCs w:val="26"/>
                      <w:lang w:eastAsia="en-US"/>
                    </w:rPr>
                    <w:t xml:space="preserve"> сельсовет</w:t>
                  </w:r>
                  <w:r w:rsidR="00B458E8">
                    <w:rPr>
                      <w:color w:val="000000"/>
                      <w:sz w:val="26"/>
                      <w:szCs w:val="26"/>
                      <w:lang w:eastAsia="en-US"/>
                    </w:rPr>
                    <w:t>ов</w:t>
                  </w:r>
                  <w:r w:rsidR="00B23C6A" w:rsidRPr="00B23C6A">
                    <w:rPr>
                      <w:color w:val="000000"/>
                      <w:sz w:val="26"/>
                      <w:szCs w:val="26"/>
                      <w:lang w:eastAsia="en-US"/>
                    </w:rPr>
                    <w:t xml:space="preserve"> Первомайского района части своих полномочий по 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на 202</w:t>
                  </w:r>
                  <w:r w:rsidR="00BD5B97">
                    <w:rPr>
                      <w:color w:val="000000"/>
                      <w:sz w:val="26"/>
                      <w:szCs w:val="26"/>
                      <w:lang w:eastAsia="en-US"/>
                    </w:rPr>
                    <w:t>6</w:t>
                  </w:r>
                  <w:r w:rsidR="00B23C6A" w:rsidRPr="00B23C6A">
                    <w:rPr>
                      <w:color w:val="000000"/>
                      <w:sz w:val="26"/>
                      <w:szCs w:val="26"/>
                      <w:lang w:eastAsia="en-US"/>
                    </w:rPr>
                    <w:t xml:space="preserve"> год</w:t>
                  </w:r>
                  <w:r w:rsidR="002434B8">
                    <w:rPr>
                      <w:sz w:val="26"/>
                      <w:szCs w:val="26"/>
                    </w:rPr>
                    <w:t>, принят</w:t>
                  </w:r>
                  <w:r w:rsidR="00B458E8">
                    <w:rPr>
                      <w:sz w:val="26"/>
                      <w:szCs w:val="26"/>
                    </w:rPr>
                    <w:t>ы</w:t>
                  </w:r>
                  <w:r w:rsidR="00E33C0D">
                    <w:rPr>
                      <w:sz w:val="26"/>
                      <w:szCs w:val="26"/>
                    </w:rPr>
                    <w:t>м</w:t>
                  </w:r>
                  <w:r w:rsidR="002434B8" w:rsidRPr="002434B8">
                    <w:rPr>
                      <w:sz w:val="26"/>
                      <w:szCs w:val="26"/>
                    </w:rPr>
                    <w:t xml:space="preserve"> </w:t>
                  </w:r>
                  <w:r w:rsidR="002434B8" w:rsidRPr="00814577">
                    <w:rPr>
                      <w:sz w:val="26"/>
                      <w:szCs w:val="26"/>
                    </w:rPr>
                    <w:t>решени</w:t>
                  </w:r>
                  <w:r w:rsidR="002434B8">
                    <w:rPr>
                      <w:sz w:val="26"/>
                      <w:szCs w:val="26"/>
                    </w:rPr>
                    <w:t>ем</w:t>
                  </w:r>
                  <w:r w:rsidR="002434B8" w:rsidRPr="00814577">
                    <w:rPr>
                      <w:sz w:val="26"/>
                      <w:szCs w:val="26"/>
                    </w:rPr>
                    <w:t xml:space="preserve"> Первомайского районного Собрания депутатов от </w:t>
                  </w:r>
                  <w:r w:rsidR="00555AAC">
                    <w:rPr>
                      <w:sz w:val="26"/>
                      <w:szCs w:val="26"/>
                    </w:rPr>
                    <w:t>2</w:t>
                  </w:r>
                  <w:r w:rsidR="00BD5B97">
                    <w:rPr>
                      <w:sz w:val="26"/>
                      <w:szCs w:val="26"/>
                    </w:rPr>
                    <w:t>8</w:t>
                  </w:r>
                  <w:r w:rsidR="002434B8">
                    <w:rPr>
                      <w:sz w:val="26"/>
                      <w:szCs w:val="26"/>
                    </w:rPr>
                    <w:t>.10.202</w:t>
                  </w:r>
                  <w:r w:rsidR="00BD5B97">
                    <w:rPr>
                      <w:sz w:val="26"/>
                      <w:szCs w:val="26"/>
                    </w:rPr>
                    <w:t>5</w:t>
                  </w:r>
                  <w:r w:rsidR="002434B8" w:rsidRPr="00814577">
                    <w:rPr>
                      <w:sz w:val="26"/>
                      <w:szCs w:val="26"/>
                    </w:rPr>
                    <w:t xml:space="preserve"> № </w:t>
                  </w:r>
                  <w:r w:rsidR="00FE5997">
                    <w:rPr>
                      <w:sz w:val="26"/>
                      <w:szCs w:val="26"/>
                    </w:rPr>
                    <w:t>97</w:t>
                  </w:r>
                </w:p>
                <w:p w14:paraId="7CFEF666" w14:textId="77777777" w:rsidR="0017778B" w:rsidRPr="002141AE" w:rsidRDefault="00AF388C" w:rsidP="00E56AE6">
                  <w:pPr>
                    <w:jc w:val="both"/>
                    <w:rPr>
                      <w:szCs w:val="28"/>
                    </w:rPr>
                  </w:pPr>
                  <w:r>
                    <w:rPr>
                      <w:sz w:val="28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14:paraId="104CC9EA" w14:textId="77777777" w:rsidR="0017778B" w:rsidRPr="00FE44CF" w:rsidRDefault="0017778B" w:rsidP="0017778B">
      <w:pPr>
        <w:rPr>
          <w:sz w:val="24"/>
          <w:szCs w:val="24"/>
        </w:rPr>
      </w:pPr>
    </w:p>
    <w:p w14:paraId="6CEAD7DE" w14:textId="77777777" w:rsidR="0017778B" w:rsidRPr="00FE44CF" w:rsidRDefault="0017778B" w:rsidP="0017778B">
      <w:pPr>
        <w:rPr>
          <w:sz w:val="24"/>
          <w:szCs w:val="24"/>
        </w:rPr>
      </w:pPr>
    </w:p>
    <w:p w14:paraId="086852E4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2540B664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3EA1F1B2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65C20B8F" w14:textId="77777777" w:rsidR="0017778B" w:rsidRPr="00FE44CF" w:rsidRDefault="0017778B" w:rsidP="0017778B">
      <w:pPr>
        <w:spacing w:line="360" w:lineRule="auto"/>
        <w:ind w:firstLine="567"/>
        <w:jc w:val="both"/>
        <w:rPr>
          <w:sz w:val="24"/>
          <w:szCs w:val="24"/>
        </w:rPr>
      </w:pPr>
    </w:p>
    <w:p w14:paraId="60425B3E" w14:textId="77777777" w:rsidR="00E1604C" w:rsidRPr="00FE44CF" w:rsidRDefault="0017778B" w:rsidP="00E1604C">
      <w:pPr>
        <w:jc w:val="both"/>
        <w:rPr>
          <w:sz w:val="24"/>
          <w:szCs w:val="24"/>
        </w:rPr>
      </w:pPr>
      <w:r w:rsidRPr="00FE44CF">
        <w:rPr>
          <w:sz w:val="24"/>
          <w:szCs w:val="24"/>
        </w:rPr>
        <w:t xml:space="preserve">     </w:t>
      </w:r>
      <w:r w:rsidRPr="00FE44CF">
        <w:rPr>
          <w:sz w:val="24"/>
          <w:szCs w:val="24"/>
        </w:rPr>
        <w:tab/>
      </w:r>
    </w:p>
    <w:p w14:paraId="6CB341BF" w14:textId="77777777" w:rsidR="00E1604C" w:rsidRPr="00FE44CF" w:rsidRDefault="00E1604C" w:rsidP="00E1604C">
      <w:pPr>
        <w:jc w:val="both"/>
        <w:rPr>
          <w:sz w:val="24"/>
          <w:szCs w:val="24"/>
        </w:rPr>
      </w:pPr>
    </w:p>
    <w:p w14:paraId="33EE2FA1" w14:textId="77777777" w:rsidR="00E1604C" w:rsidRDefault="00E1604C" w:rsidP="00E1604C">
      <w:pPr>
        <w:jc w:val="both"/>
        <w:rPr>
          <w:sz w:val="28"/>
          <w:szCs w:val="28"/>
        </w:rPr>
      </w:pPr>
    </w:p>
    <w:p w14:paraId="53A5F50D" w14:textId="77777777" w:rsidR="002141AE" w:rsidRPr="00FE44CF" w:rsidRDefault="002141AE" w:rsidP="00E1604C">
      <w:pPr>
        <w:jc w:val="both"/>
        <w:rPr>
          <w:sz w:val="28"/>
          <w:szCs w:val="28"/>
        </w:rPr>
      </w:pPr>
    </w:p>
    <w:p w14:paraId="20B6CB17" w14:textId="77777777" w:rsidR="00F04025" w:rsidRDefault="00F04025" w:rsidP="002141AE">
      <w:pPr>
        <w:ind w:firstLine="708"/>
        <w:jc w:val="both"/>
        <w:rPr>
          <w:sz w:val="28"/>
        </w:rPr>
      </w:pPr>
    </w:p>
    <w:p w14:paraId="1F9A0341" w14:textId="77777777" w:rsidR="00F04025" w:rsidRDefault="00F04025" w:rsidP="002141AE">
      <w:pPr>
        <w:ind w:firstLine="708"/>
        <w:jc w:val="both"/>
        <w:rPr>
          <w:sz w:val="28"/>
        </w:rPr>
      </w:pPr>
    </w:p>
    <w:p w14:paraId="727B9C8B" w14:textId="77777777" w:rsidR="00F04025" w:rsidRDefault="00F04025" w:rsidP="002141AE">
      <w:pPr>
        <w:ind w:firstLine="708"/>
        <w:jc w:val="both"/>
        <w:rPr>
          <w:sz w:val="28"/>
        </w:rPr>
      </w:pPr>
    </w:p>
    <w:p w14:paraId="0B3168BA" w14:textId="77777777" w:rsidR="00F04025" w:rsidRDefault="00F04025" w:rsidP="002141AE">
      <w:pPr>
        <w:ind w:firstLine="708"/>
        <w:jc w:val="both"/>
        <w:rPr>
          <w:sz w:val="28"/>
        </w:rPr>
      </w:pPr>
    </w:p>
    <w:p w14:paraId="018B4E2A" w14:textId="77777777" w:rsidR="00814577" w:rsidRDefault="00814577" w:rsidP="002141AE">
      <w:pPr>
        <w:ind w:firstLine="708"/>
        <w:jc w:val="both"/>
        <w:rPr>
          <w:sz w:val="26"/>
          <w:szCs w:val="26"/>
        </w:rPr>
      </w:pPr>
    </w:p>
    <w:p w14:paraId="58424346" w14:textId="77777777" w:rsidR="00CB0DFA" w:rsidRPr="008429EF" w:rsidRDefault="002141AE" w:rsidP="002141AE">
      <w:pPr>
        <w:ind w:firstLine="708"/>
        <w:jc w:val="both"/>
        <w:rPr>
          <w:sz w:val="26"/>
          <w:szCs w:val="26"/>
        </w:rPr>
      </w:pPr>
      <w:r w:rsidRPr="008429EF">
        <w:rPr>
          <w:sz w:val="26"/>
          <w:szCs w:val="26"/>
        </w:rPr>
        <w:t xml:space="preserve">В соответствии с частью </w:t>
      </w:r>
      <w:r w:rsidR="000311F3">
        <w:rPr>
          <w:sz w:val="26"/>
          <w:szCs w:val="26"/>
        </w:rPr>
        <w:t>4</w:t>
      </w:r>
      <w:r w:rsidRPr="008429EF">
        <w:rPr>
          <w:sz w:val="26"/>
          <w:szCs w:val="26"/>
        </w:rPr>
        <w:t xml:space="preserve"> статьи </w:t>
      </w:r>
      <w:r w:rsidR="000311F3">
        <w:rPr>
          <w:sz w:val="26"/>
          <w:szCs w:val="26"/>
        </w:rPr>
        <w:t>5</w:t>
      </w:r>
      <w:r w:rsidR="00B23C6A">
        <w:rPr>
          <w:sz w:val="26"/>
          <w:szCs w:val="26"/>
        </w:rPr>
        <w:t>4</w:t>
      </w:r>
      <w:r w:rsidRPr="008429EF">
        <w:rPr>
          <w:sz w:val="26"/>
          <w:szCs w:val="26"/>
        </w:rPr>
        <w:t xml:space="preserve"> Устава муниципального образования Первомайский район </w:t>
      </w:r>
      <w:r w:rsidR="00CB0DFA" w:rsidRPr="008429EF">
        <w:rPr>
          <w:sz w:val="26"/>
          <w:szCs w:val="26"/>
        </w:rPr>
        <w:t>районное Собрание депутатов РЕШИЛО:</w:t>
      </w:r>
    </w:p>
    <w:p w14:paraId="011BC01B" w14:textId="77777777" w:rsidR="00CB0DFA" w:rsidRPr="008429EF" w:rsidRDefault="00CB0DFA" w:rsidP="00CB0DFA">
      <w:pPr>
        <w:jc w:val="both"/>
        <w:rPr>
          <w:sz w:val="26"/>
          <w:szCs w:val="26"/>
        </w:rPr>
      </w:pPr>
    </w:p>
    <w:p w14:paraId="20A58B6D" w14:textId="532776DA" w:rsidR="002141AE" w:rsidRPr="008429EF" w:rsidRDefault="00B458E8" w:rsidP="00555AA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2141AE" w:rsidRPr="008429EF">
        <w:rPr>
          <w:sz w:val="26"/>
          <w:szCs w:val="26"/>
        </w:rPr>
        <w:t xml:space="preserve">Утвердить </w:t>
      </w:r>
      <w:r w:rsidR="00814577">
        <w:rPr>
          <w:sz w:val="26"/>
          <w:szCs w:val="26"/>
        </w:rPr>
        <w:t>допо</w:t>
      </w:r>
      <w:r w:rsidR="003772A6" w:rsidRPr="008429EF">
        <w:rPr>
          <w:sz w:val="26"/>
          <w:szCs w:val="26"/>
        </w:rPr>
        <w:t>лнительн</w:t>
      </w:r>
      <w:r w:rsidR="002434B8">
        <w:rPr>
          <w:sz w:val="26"/>
          <w:szCs w:val="26"/>
        </w:rPr>
        <w:t>ые</w:t>
      </w:r>
      <w:r w:rsidR="003772A6" w:rsidRPr="008429EF">
        <w:rPr>
          <w:sz w:val="26"/>
          <w:szCs w:val="26"/>
        </w:rPr>
        <w:t xml:space="preserve"> </w:t>
      </w:r>
      <w:r w:rsidR="002141AE" w:rsidRPr="008429EF">
        <w:rPr>
          <w:sz w:val="26"/>
          <w:szCs w:val="26"/>
        </w:rPr>
        <w:t>соглашени</w:t>
      </w:r>
      <w:r w:rsidR="002434B8">
        <w:rPr>
          <w:sz w:val="26"/>
          <w:szCs w:val="26"/>
        </w:rPr>
        <w:t>я</w:t>
      </w:r>
      <w:r w:rsidR="002141AE" w:rsidRPr="008429EF">
        <w:rPr>
          <w:sz w:val="26"/>
          <w:szCs w:val="26"/>
        </w:rPr>
        <w:t xml:space="preserve"> </w:t>
      </w:r>
      <w:r w:rsidR="003772A6" w:rsidRPr="008429EF">
        <w:rPr>
          <w:sz w:val="26"/>
          <w:szCs w:val="26"/>
        </w:rPr>
        <w:t xml:space="preserve">к </w:t>
      </w:r>
      <w:r w:rsidR="002434B8">
        <w:rPr>
          <w:sz w:val="26"/>
          <w:szCs w:val="26"/>
        </w:rPr>
        <w:t xml:space="preserve">соглашениям </w:t>
      </w:r>
      <w:r w:rsidR="00B23C6A" w:rsidRPr="00B23C6A">
        <w:rPr>
          <w:color w:val="000000"/>
          <w:sz w:val="26"/>
          <w:szCs w:val="26"/>
          <w:lang w:eastAsia="en-US"/>
        </w:rPr>
        <w:t>о передаче администрацией Первомайского района администрация</w:t>
      </w:r>
      <w:r>
        <w:rPr>
          <w:color w:val="000000"/>
          <w:sz w:val="26"/>
          <w:szCs w:val="26"/>
          <w:lang w:eastAsia="en-US"/>
        </w:rPr>
        <w:t>м</w:t>
      </w:r>
      <w:r w:rsidR="00B23C6A" w:rsidRPr="00B23C6A">
        <w:rPr>
          <w:color w:val="000000"/>
          <w:sz w:val="26"/>
          <w:szCs w:val="26"/>
          <w:lang w:eastAsia="en-US"/>
        </w:rPr>
        <w:t xml:space="preserve"> сельсовет</w:t>
      </w:r>
      <w:r>
        <w:rPr>
          <w:color w:val="000000"/>
          <w:sz w:val="26"/>
          <w:szCs w:val="26"/>
          <w:lang w:eastAsia="en-US"/>
        </w:rPr>
        <w:t>ов</w:t>
      </w:r>
      <w:r w:rsidR="00B23C6A" w:rsidRPr="00B23C6A">
        <w:rPr>
          <w:color w:val="000000"/>
          <w:sz w:val="26"/>
          <w:szCs w:val="26"/>
          <w:lang w:eastAsia="en-US"/>
        </w:rPr>
        <w:t xml:space="preserve"> Первомайского района части своих полномочий по 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на </w:t>
      </w:r>
      <w:r w:rsidR="00555AAC" w:rsidRPr="00B23C6A">
        <w:rPr>
          <w:color w:val="000000"/>
          <w:sz w:val="26"/>
          <w:szCs w:val="26"/>
          <w:lang w:eastAsia="en-US"/>
        </w:rPr>
        <w:t>202</w:t>
      </w:r>
      <w:r w:rsidR="00BD5B97">
        <w:rPr>
          <w:color w:val="000000"/>
          <w:sz w:val="26"/>
          <w:szCs w:val="26"/>
          <w:lang w:eastAsia="en-US"/>
        </w:rPr>
        <w:t>6</w:t>
      </w:r>
      <w:r w:rsidR="00555AAC" w:rsidRPr="00B23C6A">
        <w:rPr>
          <w:color w:val="000000"/>
          <w:sz w:val="26"/>
          <w:szCs w:val="26"/>
          <w:lang w:eastAsia="en-US"/>
        </w:rPr>
        <w:t xml:space="preserve"> год</w:t>
      </w:r>
      <w:r w:rsidR="00555AAC">
        <w:rPr>
          <w:sz w:val="26"/>
          <w:szCs w:val="26"/>
        </w:rPr>
        <w:t>, принятым</w:t>
      </w:r>
      <w:r w:rsidR="00555AAC" w:rsidRPr="002434B8">
        <w:rPr>
          <w:sz w:val="26"/>
          <w:szCs w:val="26"/>
        </w:rPr>
        <w:t xml:space="preserve"> </w:t>
      </w:r>
      <w:r w:rsidR="00555AAC" w:rsidRPr="00814577">
        <w:rPr>
          <w:sz w:val="26"/>
          <w:szCs w:val="26"/>
        </w:rPr>
        <w:t>решени</w:t>
      </w:r>
      <w:r w:rsidR="00555AAC">
        <w:rPr>
          <w:sz w:val="26"/>
          <w:szCs w:val="26"/>
        </w:rPr>
        <w:t>ем</w:t>
      </w:r>
      <w:r w:rsidR="00555AAC" w:rsidRPr="00814577">
        <w:rPr>
          <w:sz w:val="26"/>
          <w:szCs w:val="26"/>
        </w:rPr>
        <w:t xml:space="preserve"> Первомайского районного Собрания депутатов от </w:t>
      </w:r>
      <w:r w:rsidR="00555AAC">
        <w:rPr>
          <w:sz w:val="26"/>
          <w:szCs w:val="26"/>
        </w:rPr>
        <w:t>2</w:t>
      </w:r>
      <w:r w:rsidR="00BD5B97">
        <w:rPr>
          <w:sz w:val="26"/>
          <w:szCs w:val="26"/>
        </w:rPr>
        <w:t>8</w:t>
      </w:r>
      <w:r w:rsidR="00555AAC">
        <w:rPr>
          <w:sz w:val="26"/>
          <w:szCs w:val="26"/>
        </w:rPr>
        <w:t>.10.202</w:t>
      </w:r>
      <w:r w:rsidR="00BD5B97">
        <w:rPr>
          <w:sz w:val="26"/>
          <w:szCs w:val="26"/>
        </w:rPr>
        <w:t>5</w:t>
      </w:r>
      <w:r w:rsidR="00555AAC" w:rsidRPr="00814577">
        <w:rPr>
          <w:sz w:val="26"/>
          <w:szCs w:val="26"/>
        </w:rPr>
        <w:t xml:space="preserve"> № </w:t>
      </w:r>
      <w:r w:rsidR="00FE5997">
        <w:rPr>
          <w:sz w:val="26"/>
          <w:szCs w:val="26"/>
        </w:rPr>
        <w:t>97</w:t>
      </w:r>
      <w:r w:rsidR="002434B8" w:rsidRPr="00814577">
        <w:rPr>
          <w:sz w:val="26"/>
          <w:szCs w:val="26"/>
        </w:rPr>
        <w:t xml:space="preserve"> </w:t>
      </w:r>
      <w:r w:rsidR="003772A6" w:rsidRPr="008429EF">
        <w:rPr>
          <w:sz w:val="26"/>
          <w:szCs w:val="26"/>
        </w:rPr>
        <w:t>(</w:t>
      </w:r>
      <w:r w:rsidR="00814577">
        <w:rPr>
          <w:sz w:val="26"/>
          <w:szCs w:val="26"/>
        </w:rPr>
        <w:t>п</w:t>
      </w:r>
      <w:r w:rsidR="003772A6" w:rsidRPr="008429EF">
        <w:rPr>
          <w:sz w:val="26"/>
          <w:szCs w:val="26"/>
        </w:rPr>
        <w:t>риложени</w:t>
      </w:r>
      <w:r w:rsidR="00881BA7">
        <w:rPr>
          <w:sz w:val="26"/>
          <w:szCs w:val="26"/>
        </w:rPr>
        <w:t>е</w:t>
      </w:r>
      <w:r w:rsidR="00B23C6A">
        <w:rPr>
          <w:sz w:val="26"/>
          <w:szCs w:val="26"/>
        </w:rPr>
        <w:t xml:space="preserve"> 1-</w:t>
      </w:r>
      <w:r w:rsidR="00B6633B">
        <w:rPr>
          <w:sz w:val="26"/>
          <w:szCs w:val="26"/>
        </w:rPr>
        <w:t>11</w:t>
      </w:r>
      <w:r w:rsidR="003772A6" w:rsidRPr="008429EF">
        <w:rPr>
          <w:sz w:val="26"/>
          <w:szCs w:val="26"/>
        </w:rPr>
        <w:t>)</w:t>
      </w:r>
      <w:r w:rsidR="00814577">
        <w:rPr>
          <w:sz w:val="26"/>
          <w:szCs w:val="26"/>
        </w:rPr>
        <w:t>.</w:t>
      </w:r>
    </w:p>
    <w:p w14:paraId="09E2903F" w14:textId="77777777" w:rsidR="001E4718" w:rsidRDefault="00B458E8" w:rsidP="001E4718">
      <w:pPr>
        <w:tabs>
          <w:tab w:val="left" w:pos="993"/>
        </w:tabs>
        <w:autoSpaceDE w:val="0"/>
        <w:autoSpaceDN w:val="0"/>
        <w:adjustRightInd w:val="0"/>
        <w:ind w:right="-2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="001E4718">
        <w:rPr>
          <w:sz w:val="26"/>
          <w:szCs w:val="26"/>
        </w:rPr>
        <w:t>Опубликовать настоящее решение в районной газете «Первомайский вестник» и обнародовать на официальном интернет-сайте (</w:t>
      </w:r>
      <w:hyperlink r:id="rId8" w:history="1">
        <w:r w:rsidR="001E4718">
          <w:rPr>
            <w:rStyle w:val="a6"/>
            <w:sz w:val="26"/>
            <w:szCs w:val="26"/>
          </w:rPr>
          <w:t>www.perv-alt.ru</w:t>
        </w:r>
      </w:hyperlink>
      <w:r w:rsidR="001E4718">
        <w:rPr>
          <w:sz w:val="26"/>
          <w:szCs w:val="26"/>
        </w:rPr>
        <w:t>)  администрации Первомайского района.</w:t>
      </w:r>
    </w:p>
    <w:p w14:paraId="53C46FFA" w14:textId="77777777" w:rsidR="00B22F13" w:rsidRPr="008429EF" w:rsidRDefault="00722062" w:rsidP="00722062">
      <w:pPr>
        <w:tabs>
          <w:tab w:val="left" w:pos="993"/>
        </w:tabs>
        <w:ind w:firstLine="708"/>
        <w:jc w:val="both"/>
        <w:rPr>
          <w:sz w:val="26"/>
          <w:szCs w:val="26"/>
        </w:rPr>
      </w:pPr>
      <w:r w:rsidRPr="008429EF">
        <w:rPr>
          <w:sz w:val="26"/>
          <w:szCs w:val="26"/>
        </w:rPr>
        <w:t>3.</w:t>
      </w:r>
      <w:r w:rsidRPr="008429EF">
        <w:rPr>
          <w:sz w:val="26"/>
          <w:szCs w:val="26"/>
        </w:rPr>
        <w:tab/>
      </w:r>
      <w:r w:rsidR="00B22F13" w:rsidRPr="008429EF">
        <w:rPr>
          <w:sz w:val="26"/>
          <w:szCs w:val="26"/>
        </w:rPr>
        <w:t xml:space="preserve">Контроль за исполнением настоящего решения возложить на постоянную комиссию по </w:t>
      </w:r>
      <w:r w:rsidR="003772A6" w:rsidRPr="008429EF">
        <w:rPr>
          <w:sz w:val="26"/>
          <w:szCs w:val="26"/>
        </w:rPr>
        <w:t xml:space="preserve">вопросам коммунального хозяйства, строительства, газификации и благоустройства </w:t>
      </w:r>
      <w:r w:rsidR="001F55FF" w:rsidRPr="008429EF">
        <w:rPr>
          <w:sz w:val="26"/>
          <w:szCs w:val="26"/>
        </w:rPr>
        <w:t>(</w:t>
      </w:r>
      <w:r w:rsidR="00881BA7">
        <w:rPr>
          <w:sz w:val="26"/>
          <w:szCs w:val="26"/>
        </w:rPr>
        <w:t xml:space="preserve">В.М. </w:t>
      </w:r>
      <w:proofErr w:type="spellStart"/>
      <w:r w:rsidR="00881BA7">
        <w:rPr>
          <w:sz w:val="26"/>
          <w:szCs w:val="26"/>
        </w:rPr>
        <w:t>Литасов</w:t>
      </w:r>
      <w:proofErr w:type="spellEnd"/>
      <w:r w:rsidR="00B22F13" w:rsidRPr="008429EF">
        <w:rPr>
          <w:sz w:val="26"/>
          <w:szCs w:val="26"/>
        </w:rPr>
        <w:t>).</w:t>
      </w:r>
    </w:p>
    <w:p w14:paraId="3208BD06" w14:textId="77777777" w:rsidR="00AB5EE0" w:rsidRDefault="00AB5EE0" w:rsidP="00E60C87">
      <w:pPr>
        <w:pStyle w:val="af0"/>
        <w:tabs>
          <w:tab w:val="left" w:pos="993"/>
          <w:tab w:val="num" w:pos="1977"/>
        </w:tabs>
        <w:ind w:firstLine="720"/>
        <w:jc w:val="both"/>
        <w:rPr>
          <w:b w:val="0"/>
          <w:sz w:val="26"/>
          <w:szCs w:val="26"/>
        </w:rPr>
      </w:pPr>
    </w:p>
    <w:p w14:paraId="14486041" w14:textId="77777777" w:rsidR="001E4718" w:rsidRPr="008429EF" w:rsidRDefault="001E4718" w:rsidP="00E60C87">
      <w:pPr>
        <w:pStyle w:val="af0"/>
        <w:tabs>
          <w:tab w:val="left" w:pos="993"/>
          <w:tab w:val="num" w:pos="1977"/>
        </w:tabs>
        <w:ind w:firstLine="720"/>
        <w:jc w:val="both"/>
        <w:rPr>
          <w:b w:val="0"/>
          <w:sz w:val="26"/>
          <w:szCs w:val="26"/>
        </w:rPr>
      </w:pPr>
    </w:p>
    <w:p w14:paraId="37A1659F" w14:textId="77777777" w:rsidR="00AB5EE0" w:rsidRDefault="00AB5EE0" w:rsidP="002141AE">
      <w:pPr>
        <w:pStyle w:val="af0"/>
        <w:jc w:val="both"/>
        <w:rPr>
          <w:b w:val="0"/>
          <w:sz w:val="26"/>
          <w:szCs w:val="26"/>
        </w:rPr>
      </w:pPr>
      <w:r w:rsidRPr="008429EF">
        <w:rPr>
          <w:b w:val="0"/>
          <w:sz w:val="26"/>
          <w:szCs w:val="26"/>
        </w:rPr>
        <w:t>Председатель районного Собрания депутатов</w:t>
      </w:r>
      <w:r w:rsidRPr="008429EF">
        <w:rPr>
          <w:b w:val="0"/>
          <w:sz w:val="26"/>
          <w:szCs w:val="26"/>
        </w:rPr>
        <w:tab/>
      </w:r>
      <w:r w:rsidRPr="008429EF">
        <w:rPr>
          <w:b w:val="0"/>
          <w:sz w:val="26"/>
          <w:szCs w:val="26"/>
        </w:rPr>
        <w:tab/>
      </w:r>
      <w:r w:rsidRPr="008429EF">
        <w:rPr>
          <w:b w:val="0"/>
          <w:sz w:val="26"/>
          <w:szCs w:val="26"/>
        </w:rPr>
        <w:tab/>
        <w:t xml:space="preserve">      </w:t>
      </w:r>
      <w:r w:rsidR="003772A6" w:rsidRPr="008429EF">
        <w:rPr>
          <w:b w:val="0"/>
          <w:sz w:val="26"/>
          <w:szCs w:val="26"/>
        </w:rPr>
        <w:t xml:space="preserve">   </w:t>
      </w:r>
      <w:r w:rsidRPr="008429EF">
        <w:rPr>
          <w:b w:val="0"/>
          <w:sz w:val="26"/>
          <w:szCs w:val="26"/>
        </w:rPr>
        <w:t xml:space="preserve"> </w:t>
      </w:r>
      <w:r w:rsidR="004B3BD1">
        <w:rPr>
          <w:b w:val="0"/>
          <w:sz w:val="26"/>
          <w:szCs w:val="26"/>
        </w:rPr>
        <w:t xml:space="preserve">  </w:t>
      </w:r>
      <w:r w:rsidR="003771B6">
        <w:rPr>
          <w:b w:val="0"/>
          <w:sz w:val="26"/>
          <w:szCs w:val="26"/>
        </w:rPr>
        <w:t xml:space="preserve">       </w:t>
      </w:r>
      <w:r w:rsidRPr="008429EF">
        <w:rPr>
          <w:b w:val="0"/>
          <w:sz w:val="26"/>
          <w:szCs w:val="26"/>
        </w:rPr>
        <w:t>Ю.</w:t>
      </w:r>
      <w:r w:rsidR="003772A6" w:rsidRPr="008429EF">
        <w:rPr>
          <w:b w:val="0"/>
          <w:sz w:val="26"/>
          <w:szCs w:val="26"/>
        </w:rPr>
        <w:t>П. Логинов</w:t>
      </w:r>
    </w:p>
    <w:p w14:paraId="45C44D98" w14:textId="77777777" w:rsidR="004B3BD1" w:rsidRDefault="004B3BD1" w:rsidP="002141AE">
      <w:pPr>
        <w:pStyle w:val="af0"/>
        <w:jc w:val="both"/>
        <w:rPr>
          <w:b w:val="0"/>
          <w:sz w:val="26"/>
          <w:szCs w:val="26"/>
        </w:rPr>
      </w:pPr>
    </w:p>
    <w:p w14:paraId="16E188FA" w14:textId="77777777" w:rsidR="00656266" w:rsidRPr="004B3BD1" w:rsidRDefault="00656266" w:rsidP="00656266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1</w:t>
      </w:r>
    </w:p>
    <w:p w14:paraId="6550A09B" w14:textId="77777777" w:rsidR="00656266" w:rsidRPr="004B3BD1" w:rsidRDefault="00656266" w:rsidP="00656266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612E4694" w14:textId="05BD5F5F" w:rsidR="00656266" w:rsidRPr="004B3BD1" w:rsidRDefault="00656266" w:rsidP="00656266">
      <w:pPr>
        <w:ind w:left="5376" w:firstLine="720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 w:rsidR="00150D62"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 w:rsidR="00150D62">
        <w:rPr>
          <w:sz w:val="26"/>
          <w:szCs w:val="26"/>
        </w:rPr>
        <w:t>74</w:t>
      </w:r>
      <w:r>
        <w:rPr>
          <w:sz w:val="26"/>
          <w:szCs w:val="26"/>
        </w:rPr>
        <w:t>__</w:t>
      </w:r>
    </w:p>
    <w:p w14:paraId="475687AA" w14:textId="77777777" w:rsidR="00656266" w:rsidRDefault="00656266" w:rsidP="00656266">
      <w:pPr>
        <w:pStyle w:val="2"/>
        <w:jc w:val="center"/>
        <w:rPr>
          <w:sz w:val="26"/>
          <w:szCs w:val="26"/>
        </w:rPr>
      </w:pPr>
    </w:p>
    <w:p w14:paraId="5D9F4DD0" w14:textId="77777777" w:rsidR="00656266" w:rsidRPr="004B3BD1" w:rsidRDefault="00656266" w:rsidP="00656266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43790239" w14:textId="77777777" w:rsidR="00656266" w:rsidRPr="004B3BD1" w:rsidRDefault="00656266" w:rsidP="00656266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proofErr w:type="spellStart"/>
      <w:r>
        <w:rPr>
          <w:sz w:val="26"/>
          <w:szCs w:val="26"/>
        </w:rPr>
        <w:t>Боровихинск</w:t>
      </w:r>
      <w:r w:rsidRPr="004B3BD1">
        <w:rPr>
          <w:sz w:val="26"/>
          <w:szCs w:val="26"/>
        </w:rPr>
        <w:t>ого</w:t>
      </w:r>
      <w:proofErr w:type="spellEnd"/>
      <w:r w:rsidRPr="004B3BD1">
        <w:rPr>
          <w:sz w:val="26"/>
          <w:szCs w:val="26"/>
        </w:rPr>
        <w:t xml:space="preserve">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proofErr w:type="spellStart"/>
      <w:r>
        <w:rPr>
          <w:color w:val="000000"/>
          <w:sz w:val="26"/>
          <w:szCs w:val="26"/>
          <w:lang w:eastAsia="en-US"/>
        </w:rPr>
        <w:t>Боровихинский</w:t>
      </w:r>
      <w:proofErr w:type="spellEnd"/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1457207F" w14:textId="77777777" w:rsidR="00656266" w:rsidRPr="004B3BD1" w:rsidRDefault="00656266" w:rsidP="00656266">
      <w:pPr>
        <w:jc w:val="center"/>
        <w:rPr>
          <w:sz w:val="26"/>
          <w:szCs w:val="26"/>
        </w:rPr>
      </w:pPr>
    </w:p>
    <w:p w14:paraId="6D866F2B" w14:textId="77777777" w:rsidR="00656266" w:rsidRPr="004B3BD1" w:rsidRDefault="00656266" w:rsidP="00656266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proofErr w:type="spellStart"/>
      <w:r w:rsidRPr="00656266">
        <w:rPr>
          <w:b w:val="0"/>
          <w:color w:val="000000"/>
          <w:sz w:val="26"/>
          <w:szCs w:val="26"/>
        </w:rPr>
        <w:t>Боровихинского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сельсовета  Первомайского района, именуемая в дальнейшем «Сельсовет» в лице главы сельсовета </w:t>
      </w:r>
      <w:proofErr w:type="spellStart"/>
      <w:r w:rsidRPr="00656266">
        <w:rPr>
          <w:b w:val="0"/>
          <w:color w:val="000000"/>
          <w:sz w:val="26"/>
          <w:szCs w:val="26"/>
        </w:rPr>
        <w:t>Спыну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Сергея Сергеевича, действующе</w:t>
      </w:r>
      <w:r w:rsidR="00C9244A">
        <w:rPr>
          <w:b w:val="0"/>
          <w:color w:val="000000"/>
          <w:sz w:val="26"/>
          <w:szCs w:val="26"/>
        </w:rPr>
        <w:t>го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proofErr w:type="spellStart"/>
      <w:r w:rsidRPr="00656266">
        <w:rPr>
          <w:b w:val="0"/>
          <w:color w:val="000000"/>
          <w:sz w:val="26"/>
          <w:szCs w:val="26"/>
        </w:rPr>
        <w:t>Боровихинский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5963A5F4" w14:textId="77777777" w:rsidR="00656266" w:rsidRPr="004B3BD1" w:rsidRDefault="00656266" w:rsidP="00656266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5EE259AE" w14:textId="77777777" w:rsidR="00656266" w:rsidRPr="004B3BD1" w:rsidRDefault="00656266" w:rsidP="00656266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2C975276" w14:textId="77777777" w:rsidR="00656266" w:rsidRPr="00656266" w:rsidRDefault="00656266" w:rsidP="00656266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 указанных переданных полномочий на 2026 год предусматривается в сумме  </w:t>
      </w:r>
      <w:r w:rsidRPr="00656266">
        <w:rPr>
          <w:iCs/>
          <w:sz w:val="26"/>
          <w:szCs w:val="26"/>
        </w:rPr>
        <w:t>1</w:t>
      </w:r>
      <w:r>
        <w:rPr>
          <w:iCs/>
          <w:sz w:val="26"/>
          <w:szCs w:val="26"/>
        </w:rPr>
        <w:t> 779,2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44434212" w14:textId="77777777" w:rsidR="00656266" w:rsidRPr="004B3BD1" w:rsidRDefault="00656266" w:rsidP="00656266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634A9822" w14:textId="77777777" w:rsidR="00656266" w:rsidRPr="004B3BD1" w:rsidRDefault="00656266" w:rsidP="00656266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3FBB4A43" w14:textId="77777777" w:rsidR="00656266" w:rsidRPr="004B3BD1" w:rsidRDefault="00656266" w:rsidP="00656266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0F1CB420" w14:textId="77777777" w:rsidR="00656266" w:rsidRPr="004B3BD1" w:rsidRDefault="00656266" w:rsidP="00656266">
      <w:pPr>
        <w:ind w:firstLine="709"/>
        <w:jc w:val="both"/>
        <w:rPr>
          <w:sz w:val="26"/>
          <w:szCs w:val="26"/>
        </w:rPr>
      </w:pPr>
    </w:p>
    <w:p w14:paraId="5B36E38D" w14:textId="77777777" w:rsidR="00656266" w:rsidRPr="00B01A68" w:rsidRDefault="00656266" w:rsidP="00656266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63C46D57" w14:textId="77777777" w:rsidR="00656266" w:rsidRDefault="00656266" w:rsidP="006562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Pr="00B01A68">
        <w:rPr>
          <w:sz w:val="26"/>
          <w:szCs w:val="26"/>
        </w:rPr>
        <w:t>Глава сельсовета</w:t>
      </w:r>
    </w:p>
    <w:p w14:paraId="01A389A3" w14:textId="77777777" w:rsidR="00656266" w:rsidRPr="004B3BD1" w:rsidRDefault="00656266" w:rsidP="00656266">
      <w:pPr>
        <w:ind w:firstLine="709"/>
        <w:jc w:val="both"/>
        <w:rPr>
          <w:sz w:val="26"/>
          <w:szCs w:val="26"/>
        </w:rPr>
      </w:pPr>
    </w:p>
    <w:p w14:paraId="79E3DC52" w14:textId="77777777" w:rsidR="00656266" w:rsidRPr="004B3BD1" w:rsidRDefault="00656266" w:rsidP="00656266">
      <w:pPr>
        <w:ind w:firstLine="709"/>
        <w:jc w:val="both"/>
        <w:rPr>
          <w:sz w:val="26"/>
          <w:szCs w:val="26"/>
        </w:rPr>
      </w:pPr>
    </w:p>
    <w:p w14:paraId="35883924" w14:textId="77777777" w:rsidR="00656266" w:rsidRDefault="00656266" w:rsidP="00656266">
      <w:pPr>
        <w:ind w:firstLine="709"/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 ____________    </w:t>
      </w:r>
      <w:r>
        <w:rPr>
          <w:sz w:val="26"/>
          <w:szCs w:val="26"/>
        </w:rPr>
        <w:t xml:space="preserve">М.Н. </w:t>
      </w:r>
      <w:proofErr w:type="spellStart"/>
      <w:r>
        <w:rPr>
          <w:sz w:val="26"/>
          <w:szCs w:val="26"/>
        </w:rPr>
        <w:t>Сабына</w:t>
      </w:r>
      <w:proofErr w:type="spellEnd"/>
      <w:r>
        <w:rPr>
          <w:sz w:val="26"/>
          <w:szCs w:val="26"/>
        </w:rPr>
        <w:t xml:space="preserve">   </w:t>
      </w:r>
      <w:r w:rsidRPr="004B3BD1">
        <w:rPr>
          <w:sz w:val="26"/>
          <w:szCs w:val="26"/>
        </w:rPr>
        <w:t xml:space="preserve">                             _________ </w:t>
      </w:r>
      <w:r>
        <w:rPr>
          <w:sz w:val="26"/>
          <w:szCs w:val="26"/>
        </w:rPr>
        <w:t xml:space="preserve">С.С. </w:t>
      </w:r>
      <w:proofErr w:type="spellStart"/>
      <w:r>
        <w:rPr>
          <w:sz w:val="26"/>
          <w:szCs w:val="26"/>
        </w:rPr>
        <w:t>Спыну</w:t>
      </w:r>
      <w:proofErr w:type="spellEnd"/>
    </w:p>
    <w:p w14:paraId="4604E921" w14:textId="77777777" w:rsidR="00656266" w:rsidRDefault="00656266" w:rsidP="00656266">
      <w:pPr>
        <w:ind w:firstLine="709"/>
        <w:jc w:val="both"/>
        <w:rPr>
          <w:sz w:val="26"/>
          <w:szCs w:val="26"/>
        </w:rPr>
      </w:pPr>
    </w:p>
    <w:p w14:paraId="457062AA" w14:textId="77777777" w:rsidR="00656266" w:rsidRDefault="00656266" w:rsidP="00656266">
      <w:pPr>
        <w:ind w:firstLine="709"/>
        <w:jc w:val="both"/>
        <w:rPr>
          <w:sz w:val="26"/>
          <w:szCs w:val="26"/>
        </w:rPr>
      </w:pPr>
    </w:p>
    <w:p w14:paraId="0385FF22" w14:textId="77777777" w:rsidR="00656266" w:rsidRDefault="00656266" w:rsidP="00656266">
      <w:pPr>
        <w:ind w:firstLine="709"/>
        <w:jc w:val="both"/>
        <w:rPr>
          <w:sz w:val="26"/>
          <w:szCs w:val="26"/>
        </w:rPr>
      </w:pPr>
    </w:p>
    <w:p w14:paraId="469979FE" w14:textId="77777777" w:rsidR="00656266" w:rsidRDefault="00656266" w:rsidP="00656266">
      <w:pPr>
        <w:ind w:firstLine="709"/>
        <w:jc w:val="both"/>
        <w:rPr>
          <w:sz w:val="26"/>
          <w:szCs w:val="26"/>
        </w:rPr>
      </w:pPr>
    </w:p>
    <w:p w14:paraId="08E9D96C" w14:textId="77777777" w:rsidR="00656266" w:rsidRDefault="00656266" w:rsidP="00656266">
      <w:pPr>
        <w:ind w:firstLine="709"/>
        <w:jc w:val="both"/>
        <w:rPr>
          <w:sz w:val="26"/>
          <w:szCs w:val="26"/>
        </w:rPr>
      </w:pPr>
    </w:p>
    <w:p w14:paraId="0E46B70A" w14:textId="77777777" w:rsidR="00656266" w:rsidRDefault="00656266" w:rsidP="00656266">
      <w:pPr>
        <w:ind w:firstLine="709"/>
        <w:jc w:val="both"/>
        <w:rPr>
          <w:sz w:val="26"/>
          <w:szCs w:val="26"/>
        </w:rPr>
      </w:pPr>
    </w:p>
    <w:p w14:paraId="49E8B3F4" w14:textId="77777777" w:rsidR="00656266" w:rsidRDefault="00656266" w:rsidP="00656266">
      <w:pPr>
        <w:ind w:firstLine="709"/>
        <w:jc w:val="both"/>
        <w:rPr>
          <w:sz w:val="26"/>
          <w:szCs w:val="26"/>
        </w:rPr>
      </w:pPr>
    </w:p>
    <w:p w14:paraId="7F4C6FC1" w14:textId="77777777" w:rsidR="00AE5396" w:rsidRPr="004B3BD1" w:rsidRDefault="00AE5396" w:rsidP="00AE5396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14:paraId="32683055" w14:textId="77777777" w:rsidR="00AE5396" w:rsidRPr="004B3BD1" w:rsidRDefault="00AE5396" w:rsidP="00AE5396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6212F209" w14:textId="4529DD96" w:rsidR="00AE5396" w:rsidRPr="004B3BD1" w:rsidRDefault="00150D62" w:rsidP="00AE5396">
      <w:pPr>
        <w:ind w:left="5376" w:firstLine="720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0BDC3637" w14:textId="77777777" w:rsidR="00AE5396" w:rsidRDefault="00AE5396" w:rsidP="00AE5396">
      <w:pPr>
        <w:pStyle w:val="2"/>
        <w:jc w:val="center"/>
        <w:rPr>
          <w:sz w:val="26"/>
          <w:szCs w:val="26"/>
        </w:rPr>
      </w:pPr>
    </w:p>
    <w:p w14:paraId="1A188186" w14:textId="77777777" w:rsidR="00AE5396" w:rsidRPr="004B3BD1" w:rsidRDefault="00AE5396" w:rsidP="00AE5396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392DA53B" w14:textId="77777777" w:rsidR="00AE5396" w:rsidRPr="004B3BD1" w:rsidRDefault="00AE5396" w:rsidP="00AE5396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proofErr w:type="spellStart"/>
      <w:r>
        <w:rPr>
          <w:sz w:val="26"/>
          <w:szCs w:val="26"/>
        </w:rPr>
        <w:t>Жилинск</w:t>
      </w:r>
      <w:r w:rsidRPr="004B3BD1">
        <w:rPr>
          <w:sz w:val="26"/>
          <w:szCs w:val="26"/>
        </w:rPr>
        <w:t>ого</w:t>
      </w:r>
      <w:proofErr w:type="spellEnd"/>
      <w:r w:rsidRPr="004B3BD1">
        <w:rPr>
          <w:sz w:val="26"/>
          <w:szCs w:val="26"/>
        </w:rPr>
        <w:t xml:space="preserve">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proofErr w:type="spellStart"/>
      <w:r>
        <w:rPr>
          <w:color w:val="000000"/>
          <w:sz w:val="26"/>
          <w:szCs w:val="26"/>
          <w:lang w:eastAsia="en-US"/>
        </w:rPr>
        <w:t>Жилинский</w:t>
      </w:r>
      <w:proofErr w:type="spellEnd"/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2728A113" w14:textId="77777777" w:rsidR="00AE5396" w:rsidRPr="004B3BD1" w:rsidRDefault="00AE5396" w:rsidP="00AE5396">
      <w:pPr>
        <w:jc w:val="center"/>
        <w:rPr>
          <w:sz w:val="26"/>
          <w:szCs w:val="26"/>
        </w:rPr>
      </w:pPr>
    </w:p>
    <w:p w14:paraId="5CB82B2B" w14:textId="77777777" w:rsidR="00AE5396" w:rsidRPr="004B3BD1" w:rsidRDefault="00AE5396" w:rsidP="00AE5396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proofErr w:type="spellStart"/>
      <w:r>
        <w:rPr>
          <w:b w:val="0"/>
          <w:color w:val="000000"/>
          <w:sz w:val="26"/>
          <w:szCs w:val="26"/>
        </w:rPr>
        <w:t>Жил</w:t>
      </w:r>
      <w:r w:rsidRPr="00656266">
        <w:rPr>
          <w:b w:val="0"/>
          <w:color w:val="000000"/>
          <w:sz w:val="26"/>
          <w:szCs w:val="26"/>
        </w:rPr>
        <w:t>инского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сельсовета  Первомайского района, именуемая в дальнейшем «Сельсовет» в лице </w:t>
      </w:r>
      <w:r w:rsidR="00213384">
        <w:rPr>
          <w:b w:val="0"/>
          <w:color w:val="000000"/>
          <w:sz w:val="26"/>
          <w:szCs w:val="26"/>
        </w:rPr>
        <w:t xml:space="preserve">временно исполняющего </w:t>
      </w:r>
      <w:r w:rsidR="00C9244A">
        <w:rPr>
          <w:b w:val="0"/>
          <w:color w:val="000000"/>
          <w:sz w:val="26"/>
          <w:szCs w:val="26"/>
        </w:rPr>
        <w:t xml:space="preserve">полномочия </w:t>
      </w:r>
      <w:r w:rsidRPr="00656266">
        <w:rPr>
          <w:b w:val="0"/>
          <w:color w:val="000000"/>
          <w:sz w:val="26"/>
          <w:szCs w:val="26"/>
        </w:rPr>
        <w:t xml:space="preserve">главы сельсовета </w:t>
      </w:r>
      <w:proofErr w:type="spellStart"/>
      <w:r w:rsidR="00C9244A">
        <w:rPr>
          <w:b w:val="0"/>
          <w:color w:val="000000"/>
          <w:sz w:val="26"/>
          <w:szCs w:val="26"/>
        </w:rPr>
        <w:t>Роккеля</w:t>
      </w:r>
      <w:proofErr w:type="spellEnd"/>
      <w:r w:rsidR="00C9244A">
        <w:rPr>
          <w:b w:val="0"/>
          <w:color w:val="000000"/>
          <w:sz w:val="26"/>
          <w:szCs w:val="26"/>
        </w:rPr>
        <w:t xml:space="preserve"> Петра Александровича</w:t>
      </w:r>
      <w:r w:rsidRPr="00656266">
        <w:rPr>
          <w:b w:val="0"/>
          <w:color w:val="000000"/>
          <w:sz w:val="26"/>
          <w:szCs w:val="26"/>
        </w:rPr>
        <w:t>, действующе</w:t>
      </w:r>
      <w:r w:rsidR="00C9244A">
        <w:rPr>
          <w:b w:val="0"/>
          <w:color w:val="000000"/>
          <w:sz w:val="26"/>
          <w:szCs w:val="26"/>
        </w:rPr>
        <w:t>го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proofErr w:type="spellStart"/>
      <w:r w:rsidR="00C9244A">
        <w:rPr>
          <w:b w:val="0"/>
          <w:color w:val="000000"/>
          <w:sz w:val="26"/>
          <w:szCs w:val="26"/>
        </w:rPr>
        <w:t>Жили</w:t>
      </w:r>
      <w:r w:rsidRPr="00656266">
        <w:rPr>
          <w:b w:val="0"/>
          <w:color w:val="000000"/>
          <w:sz w:val="26"/>
          <w:szCs w:val="26"/>
        </w:rPr>
        <w:t>нский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205D0596" w14:textId="77777777" w:rsidR="00AE5396" w:rsidRPr="004B3BD1" w:rsidRDefault="00AE5396" w:rsidP="00AE5396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2BAC13BA" w14:textId="77777777" w:rsidR="00AE5396" w:rsidRPr="004B3BD1" w:rsidRDefault="00AE5396" w:rsidP="00AE5396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037D7DF2" w14:textId="77777777" w:rsidR="00AE5396" w:rsidRPr="00656266" w:rsidRDefault="00AE5396" w:rsidP="00AE5396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 указанных переданных полномочий на 2026 год предусматривается в сумме  </w:t>
      </w:r>
      <w:r w:rsidR="00C9244A">
        <w:rPr>
          <w:iCs/>
          <w:sz w:val="26"/>
          <w:szCs w:val="26"/>
        </w:rPr>
        <w:t>783,4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0055694F" w14:textId="77777777" w:rsidR="00AE5396" w:rsidRPr="004B3BD1" w:rsidRDefault="00AE5396" w:rsidP="00AE5396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67B5BE9C" w14:textId="77777777" w:rsidR="00AE5396" w:rsidRPr="004B3BD1" w:rsidRDefault="00AE5396" w:rsidP="00AE5396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425E4861" w14:textId="77777777" w:rsidR="00AE5396" w:rsidRPr="004B3BD1" w:rsidRDefault="00AE5396" w:rsidP="00AE5396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360B9412" w14:textId="77777777" w:rsidR="00AE5396" w:rsidRPr="004B3BD1" w:rsidRDefault="00AE5396" w:rsidP="00AE5396">
      <w:pPr>
        <w:ind w:firstLine="709"/>
        <w:jc w:val="both"/>
        <w:rPr>
          <w:sz w:val="26"/>
          <w:szCs w:val="26"/>
        </w:rPr>
      </w:pPr>
    </w:p>
    <w:p w14:paraId="753C406A" w14:textId="77777777" w:rsidR="00AE5396" w:rsidRPr="00B01A68" w:rsidRDefault="00AE5396" w:rsidP="00AE5396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23802675" w14:textId="77777777" w:rsidR="00AE5396" w:rsidRDefault="00AE5396" w:rsidP="00AE53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="00C9244A">
        <w:rPr>
          <w:sz w:val="26"/>
          <w:szCs w:val="26"/>
        </w:rPr>
        <w:t>Временно исполняющий</w:t>
      </w:r>
    </w:p>
    <w:p w14:paraId="06502B67" w14:textId="77777777" w:rsidR="00C9244A" w:rsidRDefault="00C9244A" w:rsidP="00AE53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полномочия главы сельсовета</w:t>
      </w:r>
    </w:p>
    <w:p w14:paraId="4C9DBA2D" w14:textId="77777777" w:rsidR="00AE5396" w:rsidRPr="004B3BD1" w:rsidRDefault="00AE5396" w:rsidP="00AE5396">
      <w:pPr>
        <w:ind w:firstLine="709"/>
        <w:jc w:val="both"/>
        <w:rPr>
          <w:sz w:val="26"/>
          <w:szCs w:val="26"/>
        </w:rPr>
      </w:pPr>
    </w:p>
    <w:p w14:paraId="59FC2D2F" w14:textId="77777777" w:rsidR="00AE5396" w:rsidRPr="004B3BD1" w:rsidRDefault="00AE5396" w:rsidP="00AE5396">
      <w:pPr>
        <w:ind w:firstLine="709"/>
        <w:jc w:val="both"/>
        <w:rPr>
          <w:sz w:val="26"/>
          <w:szCs w:val="26"/>
        </w:rPr>
      </w:pPr>
    </w:p>
    <w:p w14:paraId="3A5E3FF0" w14:textId="77777777" w:rsidR="00AE5396" w:rsidRDefault="00AE5396" w:rsidP="00AE5396">
      <w:pPr>
        <w:ind w:firstLine="709"/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 ____________    </w:t>
      </w:r>
      <w:r>
        <w:rPr>
          <w:sz w:val="26"/>
          <w:szCs w:val="26"/>
        </w:rPr>
        <w:t xml:space="preserve">М.Н. </w:t>
      </w:r>
      <w:proofErr w:type="spellStart"/>
      <w:r>
        <w:rPr>
          <w:sz w:val="26"/>
          <w:szCs w:val="26"/>
        </w:rPr>
        <w:t>Сабына</w:t>
      </w:r>
      <w:proofErr w:type="spellEnd"/>
      <w:r>
        <w:rPr>
          <w:sz w:val="26"/>
          <w:szCs w:val="26"/>
        </w:rPr>
        <w:t xml:space="preserve">   </w:t>
      </w:r>
      <w:r w:rsidRPr="004B3BD1">
        <w:rPr>
          <w:sz w:val="26"/>
          <w:szCs w:val="26"/>
        </w:rPr>
        <w:t xml:space="preserve">                             _________ </w:t>
      </w:r>
      <w:r w:rsidR="00C9244A">
        <w:rPr>
          <w:sz w:val="26"/>
          <w:szCs w:val="26"/>
        </w:rPr>
        <w:t xml:space="preserve">П.А. </w:t>
      </w:r>
      <w:proofErr w:type="spellStart"/>
      <w:r w:rsidR="00C9244A">
        <w:rPr>
          <w:sz w:val="26"/>
          <w:szCs w:val="26"/>
        </w:rPr>
        <w:t>Роккель</w:t>
      </w:r>
      <w:proofErr w:type="spellEnd"/>
    </w:p>
    <w:p w14:paraId="4CC7A830" w14:textId="77777777" w:rsidR="00656266" w:rsidRDefault="00656266" w:rsidP="005A2D0E">
      <w:pPr>
        <w:pStyle w:val="2"/>
        <w:ind w:left="6096"/>
        <w:rPr>
          <w:sz w:val="26"/>
          <w:szCs w:val="26"/>
        </w:rPr>
      </w:pPr>
    </w:p>
    <w:p w14:paraId="228C16A7" w14:textId="77777777" w:rsidR="00AE5396" w:rsidRDefault="00AE5396" w:rsidP="00AE5396"/>
    <w:p w14:paraId="734DB6A4" w14:textId="77777777" w:rsidR="00AE5396" w:rsidRDefault="00AE5396" w:rsidP="00AE5396"/>
    <w:p w14:paraId="0764B7B4" w14:textId="77777777" w:rsidR="00AE5396" w:rsidRDefault="00AE5396" w:rsidP="00AE5396"/>
    <w:p w14:paraId="3DE82D43" w14:textId="77777777" w:rsidR="00AE5396" w:rsidRDefault="00AE5396" w:rsidP="00AE5396"/>
    <w:p w14:paraId="0F1D3803" w14:textId="77777777" w:rsidR="00AE5396" w:rsidRDefault="00AE5396" w:rsidP="00AE5396"/>
    <w:p w14:paraId="6EFA884E" w14:textId="77777777" w:rsidR="00AE5396" w:rsidRDefault="00AE5396" w:rsidP="00AE5396"/>
    <w:p w14:paraId="1C4C018A" w14:textId="77777777" w:rsidR="00AE5396" w:rsidRDefault="00AE5396" w:rsidP="00AE5396"/>
    <w:p w14:paraId="2AE3BF82" w14:textId="77777777" w:rsidR="00AE5396" w:rsidRDefault="00AE5396" w:rsidP="00AE5396"/>
    <w:p w14:paraId="7E36B6CA" w14:textId="77777777" w:rsidR="00AE5396" w:rsidRPr="00AE5396" w:rsidRDefault="00AE5396" w:rsidP="00AE5396"/>
    <w:p w14:paraId="140F580D" w14:textId="77777777" w:rsidR="00911B5F" w:rsidRPr="004B3BD1" w:rsidRDefault="00911B5F" w:rsidP="00911B5F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14:paraId="4A72A281" w14:textId="77777777" w:rsidR="00150D62" w:rsidRDefault="00911B5F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4F478832" w14:textId="70EE3A8C" w:rsidR="00911B5F" w:rsidRDefault="00150D62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7E48F54E" w14:textId="77777777" w:rsidR="00150D62" w:rsidRPr="00150D62" w:rsidRDefault="00150D62" w:rsidP="00150D62"/>
    <w:p w14:paraId="0640B78A" w14:textId="77777777" w:rsidR="00911B5F" w:rsidRPr="004B3BD1" w:rsidRDefault="00911B5F" w:rsidP="00911B5F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7BCDE6A5" w14:textId="77777777" w:rsidR="00911B5F" w:rsidRPr="004B3BD1" w:rsidRDefault="00911B5F" w:rsidP="00911B5F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proofErr w:type="spellStart"/>
      <w:r>
        <w:rPr>
          <w:sz w:val="26"/>
          <w:szCs w:val="26"/>
        </w:rPr>
        <w:t>Журавлихинск</w:t>
      </w:r>
      <w:r w:rsidRPr="004B3BD1">
        <w:rPr>
          <w:sz w:val="26"/>
          <w:szCs w:val="26"/>
        </w:rPr>
        <w:t>ого</w:t>
      </w:r>
      <w:proofErr w:type="spellEnd"/>
      <w:r w:rsidRPr="004B3BD1">
        <w:rPr>
          <w:sz w:val="26"/>
          <w:szCs w:val="26"/>
        </w:rPr>
        <w:t xml:space="preserve">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proofErr w:type="spellStart"/>
      <w:r>
        <w:rPr>
          <w:color w:val="000000"/>
          <w:sz w:val="26"/>
          <w:szCs w:val="26"/>
          <w:lang w:eastAsia="en-US"/>
        </w:rPr>
        <w:t>Журавлихинский</w:t>
      </w:r>
      <w:proofErr w:type="spellEnd"/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25164D04" w14:textId="77777777" w:rsidR="00911B5F" w:rsidRPr="004B3BD1" w:rsidRDefault="00911B5F" w:rsidP="00911B5F">
      <w:pPr>
        <w:jc w:val="center"/>
        <w:rPr>
          <w:sz w:val="26"/>
          <w:szCs w:val="26"/>
        </w:rPr>
      </w:pPr>
    </w:p>
    <w:p w14:paraId="63955CB5" w14:textId="77777777" w:rsidR="00911B5F" w:rsidRPr="004B3BD1" w:rsidRDefault="00911B5F" w:rsidP="00911B5F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proofErr w:type="spellStart"/>
      <w:r>
        <w:rPr>
          <w:b w:val="0"/>
          <w:color w:val="000000"/>
          <w:sz w:val="26"/>
          <w:szCs w:val="26"/>
        </w:rPr>
        <w:t>Журавл</w:t>
      </w:r>
      <w:r w:rsidRPr="00656266">
        <w:rPr>
          <w:b w:val="0"/>
          <w:color w:val="000000"/>
          <w:sz w:val="26"/>
          <w:szCs w:val="26"/>
        </w:rPr>
        <w:t>ихинского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сельсовета  Первомайского района, именуемая в дальнейшем «Сельсовет» в лице главы сельсовета </w:t>
      </w:r>
      <w:r>
        <w:rPr>
          <w:b w:val="0"/>
          <w:color w:val="000000"/>
          <w:sz w:val="26"/>
          <w:szCs w:val="26"/>
        </w:rPr>
        <w:t>Крюковой Ларисы Николаевны</w:t>
      </w:r>
      <w:r w:rsidRPr="00656266">
        <w:rPr>
          <w:b w:val="0"/>
          <w:color w:val="000000"/>
          <w:sz w:val="26"/>
          <w:szCs w:val="26"/>
        </w:rPr>
        <w:t>, действующе</w:t>
      </w:r>
      <w:r>
        <w:rPr>
          <w:b w:val="0"/>
          <w:color w:val="000000"/>
          <w:sz w:val="26"/>
          <w:szCs w:val="26"/>
        </w:rPr>
        <w:t>й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proofErr w:type="spellStart"/>
      <w:r>
        <w:rPr>
          <w:b w:val="0"/>
          <w:color w:val="000000"/>
          <w:sz w:val="26"/>
          <w:szCs w:val="26"/>
        </w:rPr>
        <w:t>Журавл</w:t>
      </w:r>
      <w:r w:rsidRPr="00656266">
        <w:rPr>
          <w:b w:val="0"/>
          <w:color w:val="000000"/>
          <w:sz w:val="26"/>
          <w:szCs w:val="26"/>
        </w:rPr>
        <w:t>ихинский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741265D1" w14:textId="77777777" w:rsidR="00911B5F" w:rsidRPr="004B3BD1" w:rsidRDefault="00911B5F" w:rsidP="00911B5F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00D8E982" w14:textId="77777777" w:rsidR="00911B5F" w:rsidRPr="004B3BD1" w:rsidRDefault="00911B5F" w:rsidP="00911B5F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1C82C6F8" w14:textId="77777777" w:rsidR="00911B5F" w:rsidRPr="00656266" w:rsidRDefault="00911B5F" w:rsidP="00911B5F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 указанных переданных полномочий на 2026 год предусматривается в сумме  </w:t>
      </w:r>
      <w:r>
        <w:rPr>
          <w:iCs/>
          <w:sz w:val="26"/>
          <w:szCs w:val="26"/>
        </w:rPr>
        <w:t>666,3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6017C80C" w14:textId="77777777" w:rsidR="00911B5F" w:rsidRPr="004B3BD1" w:rsidRDefault="00911B5F" w:rsidP="00911B5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0B62634B" w14:textId="77777777" w:rsidR="00911B5F" w:rsidRPr="004B3BD1" w:rsidRDefault="00911B5F" w:rsidP="00911B5F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5887F7D5" w14:textId="77777777" w:rsidR="00911B5F" w:rsidRPr="004B3BD1" w:rsidRDefault="00911B5F" w:rsidP="00911B5F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733B7A12" w14:textId="77777777" w:rsidR="00911B5F" w:rsidRPr="004B3BD1" w:rsidRDefault="00911B5F" w:rsidP="00911B5F">
      <w:pPr>
        <w:ind w:firstLine="709"/>
        <w:jc w:val="both"/>
        <w:rPr>
          <w:sz w:val="26"/>
          <w:szCs w:val="26"/>
        </w:rPr>
      </w:pPr>
    </w:p>
    <w:p w14:paraId="4BC7009F" w14:textId="77777777" w:rsidR="00911B5F" w:rsidRPr="00B01A68" w:rsidRDefault="00911B5F" w:rsidP="00911B5F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2C6FA5CF" w14:textId="77777777" w:rsidR="00911B5F" w:rsidRDefault="00911B5F" w:rsidP="00911B5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Pr="00B01A68">
        <w:rPr>
          <w:sz w:val="26"/>
          <w:szCs w:val="26"/>
        </w:rPr>
        <w:t>Глава сельсовета</w:t>
      </w:r>
    </w:p>
    <w:p w14:paraId="5238CC11" w14:textId="77777777" w:rsidR="00911B5F" w:rsidRDefault="00911B5F" w:rsidP="00911B5F">
      <w:pPr>
        <w:ind w:firstLine="709"/>
        <w:jc w:val="both"/>
        <w:rPr>
          <w:sz w:val="26"/>
          <w:szCs w:val="26"/>
        </w:rPr>
      </w:pPr>
    </w:p>
    <w:p w14:paraId="67F98828" w14:textId="77777777" w:rsidR="00911B5F" w:rsidRPr="00911B5F" w:rsidRDefault="00911B5F" w:rsidP="00911B5F">
      <w:pPr>
        <w:ind w:firstLine="709"/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____________    </w:t>
      </w:r>
      <w:r>
        <w:rPr>
          <w:sz w:val="26"/>
          <w:szCs w:val="26"/>
        </w:rPr>
        <w:t xml:space="preserve">М.Н. </w:t>
      </w:r>
      <w:proofErr w:type="spellStart"/>
      <w:r>
        <w:rPr>
          <w:sz w:val="26"/>
          <w:szCs w:val="26"/>
        </w:rPr>
        <w:t>Сабына</w:t>
      </w:r>
      <w:proofErr w:type="spellEnd"/>
      <w:r>
        <w:rPr>
          <w:sz w:val="26"/>
          <w:szCs w:val="26"/>
        </w:rPr>
        <w:t xml:space="preserve">                                  </w:t>
      </w:r>
      <w:r w:rsidRPr="004B3BD1">
        <w:rPr>
          <w:sz w:val="26"/>
          <w:szCs w:val="26"/>
        </w:rPr>
        <w:t xml:space="preserve">_________ </w:t>
      </w:r>
      <w:r>
        <w:rPr>
          <w:sz w:val="26"/>
          <w:szCs w:val="26"/>
        </w:rPr>
        <w:t>Л.Н. Крюкова</w:t>
      </w:r>
    </w:p>
    <w:p w14:paraId="6AE95A85" w14:textId="77777777" w:rsidR="00911B5F" w:rsidRDefault="00911B5F" w:rsidP="00911B5F"/>
    <w:p w14:paraId="1542810D" w14:textId="77777777" w:rsidR="00911B5F" w:rsidRDefault="00911B5F" w:rsidP="00911B5F"/>
    <w:p w14:paraId="335D9662" w14:textId="77777777" w:rsidR="00911B5F" w:rsidRDefault="00911B5F" w:rsidP="00911B5F"/>
    <w:p w14:paraId="285EEC18" w14:textId="77777777" w:rsidR="00911B5F" w:rsidRDefault="00911B5F" w:rsidP="00911B5F"/>
    <w:p w14:paraId="5C941AED" w14:textId="77777777" w:rsidR="00911B5F" w:rsidRDefault="00911B5F" w:rsidP="00911B5F"/>
    <w:p w14:paraId="38D9D781" w14:textId="77777777" w:rsidR="00911B5F" w:rsidRDefault="00911B5F" w:rsidP="00911B5F"/>
    <w:p w14:paraId="182D4ECD" w14:textId="77777777" w:rsidR="00911B5F" w:rsidRDefault="00911B5F" w:rsidP="00911B5F"/>
    <w:p w14:paraId="1D34C745" w14:textId="77777777" w:rsidR="000110B8" w:rsidRDefault="000110B8" w:rsidP="00911B5F"/>
    <w:p w14:paraId="0CCD6FC5" w14:textId="77777777" w:rsidR="000110B8" w:rsidRDefault="000110B8" w:rsidP="00911B5F"/>
    <w:p w14:paraId="404599E7" w14:textId="77777777" w:rsidR="000110B8" w:rsidRDefault="000110B8" w:rsidP="00911B5F"/>
    <w:p w14:paraId="492E1BBE" w14:textId="77777777" w:rsidR="000110B8" w:rsidRDefault="000110B8" w:rsidP="00911B5F"/>
    <w:p w14:paraId="08EB2649" w14:textId="77777777" w:rsidR="000110B8" w:rsidRDefault="000110B8" w:rsidP="00911B5F"/>
    <w:p w14:paraId="40288554" w14:textId="77777777" w:rsidR="000110B8" w:rsidRDefault="000110B8" w:rsidP="00911B5F"/>
    <w:p w14:paraId="6D8FB3F1" w14:textId="77777777" w:rsidR="000110B8" w:rsidRDefault="000110B8" w:rsidP="00911B5F"/>
    <w:p w14:paraId="3CF708E1" w14:textId="77777777" w:rsidR="000110B8" w:rsidRDefault="000110B8" w:rsidP="00911B5F"/>
    <w:p w14:paraId="6C1C81F8" w14:textId="77777777" w:rsidR="000110B8" w:rsidRDefault="000110B8" w:rsidP="00911B5F"/>
    <w:p w14:paraId="1CB2E5F5" w14:textId="77777777" w:rsidR="00BD52A7" w:rsidRPr="004B3BD1" w:rsidRDefault="00BD52A7" w:rsidP="00BD52A7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4</w:t>
      </w:r>
    </w:p>
    <w:p w14:paraId="162C99FC" w14:textId="77777777" w:rsidR="00BD52A7" w:rsidRPr="004B3BD1" w:rsidRDefault="00BD52A7" w:rsidP="00BD52A7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2B0F604A" w14:textId="77777777" w:rsidR="00150D62" w:rsidRDefault="00150D62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77E929A2" w14:textId="77777777" w:rsidR="00BD52A7" w:rsidRDefault="00BD52A7" w:rsidP="00BD52A7">
      <w:pPr>
        <w:pStyle w:val="2"/>
        <w:jc w:val="center"/>
        <w:rPr>
          <w:sz w:val="26"/>
          <w:szCs w:val="26"/>
        </w:rPr>
      </w:pPr>
    </w:p>
    <w:p w14:paraId="46EF18F2" w14:textId="77777777" w:rsidR="00BD52A7" w:rsidRPr="004B3BD1" w:rsidRDefault="00BD52A7" w:rsidP="00BD52A7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5D9CE7BC" w14:textId="77777777" w:rsidR="00BD52A7" w:rsidRPr="004B3BD1" w:rsidRDefault="00BD52A7" w:rsidP="00BD52A7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proofErr w:type="spellStart"/>
      <w:r>
        <w:rPr>
          <w:sz w:val="26"/>
          <w:szCs w:val="26"/>
        </w:rPr>
        <w:t>Зудиловск</w:t>
      </w:r>
      <w:r w:rsidRPr="004B3BD1">
        <w:rPr>
          <w:sz w:val="26"/>
          <w:szCs w:val="26"/>
        </w:rPr>
        <w:t>ого</w:t>
      </w:r>
      <w:proofErr w:type="spellEnd"/>
      <w:r w:rsidRPr="004B3BD1">
        <w:rPr>
          <w:sz w:val="26"/>
          <w:szCs w:val="26"/>
        </w:rPr>
        <w:t xml:space="preserve">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proofErr w:type="spellStart"/>
      <w:r>
        <w:rPr>
          <w:color w:val="000000"/>
          <w:sz w:val="26"/>
          <w:szCs w:val="26"/>
          <w:lang w:eastAsia="en-US"/>
        </w:rPr>
        <w:t>Зудиловский</w:t>
      </w:r>
      <w:proofErr w:type="spellEnd"/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6772FFBF" w14:textId="77777777" w:rsidR="00BD52A7" w:rsidRPr="004B3BD1" w:rsidRDefault="00BD52A7" w:rsidP="00BD52A7">
      <w:pPr>
        <w:jc w:val="center"/>
        <w:rPr>
          <w:sz w:val="26"/>
          <w:szCs w:val="26"/>
        </w:rPr>
      </w:pPr>
    </w:p>
    <w:p w14:paraId="41CA242B" w14:textId="77777777" w:rsidR="00BD52A7" w:rsidRPr="004B3BD1" w:rsidRDefault="00BD52A7" w:rsidP="00BD52A7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proofErr w:type="spellStart"/>
      <w:r>
        <w:rPr>
          <w:b w:val="0"/>
          <w:color w:val="000000"/>
          <w:sz w:val="26"/>
          <w:szCs w:val="26"/>
        </w:rPr>
        <w:t>Зу</w:t>
      </w:r>
      <w:r w:rsidR="00566548">
        <w:rPr>
          <w:b w:val="0"/>
          <w:color w:val="000000"/>
          <w:sz w:val="26"/>
          <w:szCs w:val="26"/>
        </w:rPr>
        <w:t>д</w:t>
      </w:r>
      <w:r>
        <w:rPr>
          <w:b w:val="0"/>
          <w:color w:val="000000"/>
          <w:sz w:val="26"/>
          <w:szCs w:val="26"/>
        </w:rPr>
        <w:t>илов</w:t>
      </w:r>
      <w:r w:rsidRPr="00656266">
        <w:rPr>
          <w:b w:val="0"/>
          <w:color w:val="000000"/>
          <w:sz w:val="26"/>
          <w:szCs w:val="26"/>
        </w:rPr>
        <w:t>ского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сельсовета  Первомайского района, именуемая в дальнейшем «Сельсовет» в лице главы сельсовета </w:t>
      </w:r>
      <w:proofErr w:type="spellStart"/>
      <w:r>
        <w:rPr>
          <w:b w:val="0"/>
          <w:color w:val="000000"/>
          <w:sz w:val="26"/>
          <w:szCs w:val="26"/>
        </w:rPr>
        <w:t>Смоляковой</w:t>
      </w:r>
      <w:proofErr w:type="spellEnd"/>
      <w:r>
        <w:rPr>
          <w:b w:val="0"/>
          <w:color w:val="000000"/>
          <w:sz w:val="26"/>
          <w:szCs w:val="26"/>
        </w:rPr>
        <w:t xml:space="preserve"> Миры </w:t>
      </w:r>
      <w:proofErr w:type="spellStart"/>
      <w:r>
        <w:rPr>
          <w:b w:val="0"/>
          <w:color w:val="000000"/>
          <w:sz w:val="26"/>
          <w:szCs w:val="26"/>
        </w:rPr>
        <w:t>Раджабовны</w:t>
      </w:r>
      <w:proofErr w:type="spellEnd"/>
      <w:r w:rsidRPr="00656266">
        <w:rPr>
          <w:b w:val="0"/>
          <w:color w:val="000000"/>
          <w:sz w:val="26"/>
          <w:szCs w:val="26"/>
        </w:rPr>
        <w:t>, действующе</w:t>
      </w:r>
      <w:r>
        <w:rPr>
          <w:b w:val="0"/>
          <w:color w:val="000000"/>
          <w:sz w:val="26"/>
          <w:szCs w:val="26"/>
        </w:rPr>
        <w:t>й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proofErr w:type="spellStart"/>
      <w:r>
        <w:rPr>
          <w:b w:val="0"/>
          <w:color w:val="000000"/>
          <w:sz w:val="26"/>
          <w:szCs w:val="26"/>
        </w:rPr>
        <w:t>Зудилов</w:t>
      </w:r>
      <w:r w:rsidRPr="00656266">
        <w:rPr>
          <w:b w:val="0"/>
          <w:color w:val="000000"/>
          <w:sz w:val="26"/>
          <w:szCs w:val="26"/>
        </w:rPr>
        <w:t>ский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02DA610A" w14:textId="77777777" w:rsidR="00BD52A7" w:rsidRPr="004B3BD1" w:rsidRDefault="00BD52A7" w:rsidP="00BD52A7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0EC960D4" w14:textId="77777777" w:rsidR="00BD52A7" w:rsidRPr="004B3BD1" w:rsidRDefault="00BD52A7" w:rsidP="00BD52A7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5E944E3A" w14:textId="77777777" w:rsidR="00BD52A7" w:rsidRPr="00656266" w:rsidRDefault="00BD52A7" w:rsidP="00BD52A7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 указанных переданных полномочий на 2026 год предусматривается в сумме  </w:t>
      </w:r>
      <w:r>
        <w:rPr>
          <w:iCs/>
          <w:sz w:val="26"/>
          <w:szCs w:val="26"/>
        </w:rPr>
        <w:t>1 787,4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7A89F42A" w14:textId="77777777" w:rsidR="00BD52A7" w:rsidRPr="004B3BD1" w:rsidRDefault="00BD52A7" w:rsidP="00BD52A7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1968DB15" w14:textId="77777777" w:rsidR="00BD52A7" w:rsidRPr="004B3BD1" w:rsidRDefault="00BD52A7" w:rsidP="00BD52A7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66A976CA" w14:textId="77777777" w:rsidR="00BD52A7" w:rsidRPr="004B3BD1" w:rsidRDefault="00BD52A7" w:rsidP="00BD52A7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0E3F0C23" w14:textId="77777777" w:rsidR="00BD52A7" w:rsidRPr="004B3BD1" w:rsidRDefault="00BD52A7" w:rsidP="00BD52A7">
      <w:pPr>
        <w:ind w:firstLine="709"/>
        <w:jc w:val="both"/>
        <w:rPr>
          <w:sz w:val="26"/>
          <w:szCs w:val="26"/>
        </w:rPr>
      </w:pPr>
    </w:p>
    <w:p w14:paraId="23C14BA5" w14:textId="77777777" w:rsidR="00BD52A7" w:rsidRPr="00B01A68" w:rsidRDefault="00BD52A7" w:rsidP="00BD52A7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497FC3DF" w14:textId="77777777" w:rsidR="00BD52A7" w:rsidRDefault="00BD52A7" w:rsidP="00BD52A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Pr="00B01A68">
        <w:rPr>
          <w:sz w:val="26"/>
          <w:szCs w:val="26"/>
        </w:rPr>
        <w:t>Глава сельсовета</w:t>
      </w:r>
    </w:p>
    <w:p w14:paraId="458A0E10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5C4A63A9" w14:textId="77777777" w:rsidR="00BD52A7" w:rsidRDefault="00BD52A7" w:rsidP="00BD52A7">
      <w:pPr>
        <w:ind w:firstLine="709"/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____________    </w:t>
      </w:r>
      <w:r>
        <w:rPr>
          <w:sz w:val="26"/>
          <w:szCs w:val="26"/>
        </w:rPr>
        <w:t xml:space="preserve">М.Н. </w:t>
      </w:r>
      <w:proofErr w:type="spellStart"/>
      <w:r>
        <w:rPr>
          <w:sz w:val="26"/>
          <w:szCs w:val="26"/>
        </w:rPr>
        <w:t>Сабына</w:t>
      </w:r>
      <w:proofErr w:type="spellEnd"/>
      <w:r>
        <w:rPr>
          <w:sz w:val="26"/>
          <w:szCs w:val="26"/>
        </w:rPr>
        <w:t xml:space="preserve">                                  </w:t>
      </w:r>
      <w:r w:rsidRPr="004B3BD1">
        <w:rPr>
          <w:sz w:val="26"/>
          <w:szCs w:val="26"/>
        </w:rPr>
        <w:t xml:space="preserve">_________ </w:t>
      </w:r>
      <w:r>
        <w:rPr>
          <w:sz w:val="26"/>
          <w:szCs w:val="26"/>
        </w:rPr>
        <w:t>М.Р. Смолякова</w:t>
      </w:r>
    </w:p>
    <w:p w14:paraId="2CDE4128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6576718C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0BEEF5C8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6957BF0A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6648C41D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10987271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436B0DBA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7CFA66A4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2D40AC1F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2517F58F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23342FB0" w14:textId="77777777" w:rsidR="00BD52A7" w:rsidRDefault="00BD52A7" w:rsidP="00BD52A7">
      <w:pPr>
        <w:ind w:firstLine="709"/>
        <w:jc w:val="both"/>
        <w:rPr>
          <w:sz w:val="26"/>
          <w:szCs w:val="26"/>
        </w:rPr>
      </w:pPr>
    </w:p>
    <w:p w14:paraId="24164A61" w14:textId="77777777" w:rsidR="00BD52A7" w:rsidRPr="00911B5F" w:rsidRDefault="00BD52A7" w:rsidP="00BD52A7">
      <w:pPr>
        <w:ind w:firstLine="709"/>
        <w:jc w:val="both"/>
        <w:rPr>
          <w:sz w:val="26"/>
          <w:szCs w:val="26"/>
        </w:rPr>
      </w:pPr>
    </w:p>
    <w:p w14:paraId="0630441B" w14:textId="77777777" w:rsidR="005233B3" w:rsidRPr="004B3BD1" w:rsidRDefault="005233B3" w:rsidP="005233B3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5</w:t>
      </w:r>
    </w:p>
    <w:p w14:paraId="04B1839F" w14:textId="77777777" w:rsidR="005233B3" w:rsidRPr="004B3BD1" w:rsidRDefault="005233B3" w:rsidP="005233B3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07EDC33D" w14:textId="77777777" w:rsidR="00150D62" w:rsidRDefault="00150D62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5FB2225A" w14:textId="77777777" w:rsidR="005233B3" w:rsidRDefault="005233B3" w:rsidP="005233B3">
      <w:pPr>
        <w:pStyle w:val="2"/>
        <w:jc w:val="center"/>
        <w:rPr>
          <w:sz w:val="26"/>
          <w:szCs w:val="26"/>
        </w:rPr>
      </w:pPr>
    </w:p>
    <w:p w14:paraId="4FDCD03A" w14:textId="77777777" w:rsidR="005233B3" w:rsidRPr="004B3BD1" w:rsidRDefault="005233B3" w:rsidP="005233B3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652D32BC" w14:textId="77777777" w:rsidR="005233B3" w:rsidRPr="004B3BD1" w:rsidRDefault="005233B3" w:rsidP="005233B3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proofErr w:type="spellStart"/>
      <w:r>
        <w:rPr>
          <w:sz w:val="26"/>
          <w:szCs w:val="26"/>
        </w:rPr>
        <w:t>Логовск</w:t>
      </w:r>
      <w:r w:rsidRPr="004B3BD1">
        <w:rPr>
          <w:sz w:val="26"/>
          <w:szCs w:val="26"/>
        </w:rPr>
        <w:t>ого</w:t>
      </w:r>
      <w:proofErr w:type="spellEnd"/>
      <w:r w:rsidRPr="004B3BD1">
        <w:rPr>
          <w:sz w:val="26"/>
          <w:szCs w:val="26"/>
        </w:rPr>
        <w:t xml:space="preserve">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proofErr w:type="spellStart"/>
      <w:r>
        <w:rPr>
          <w:color w:val="000000"/>
          <w:sz w:val="26"/>
          <w:szCs w:val="26"/>
          <w:lang w:eastAsia="en-US"/>
        </w:rPr>
        <w:t>Логовской</w:t>
      </w:r>
      <w:proofErr w:type="spellEnd"/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12004532" w14:textId="77777777" w:rsidR="005233B3" w:rsidRPr="004B3BD1" w:rsidRDefault="005233B3" w:rsidP="005233B3">
      <w:pPr>
        <w:jc w:val="center"/>
        <w:rPr>
          <w:sz w:val="26"/>
          <w:szCs w:val="26"/>
        </w:rPr>
      </w:pPr>
    </w:p>
    <w:p w14:paraId="2F6B3C0C" w14:textId="77777777" w:rsidR="005233B3" w:rsidRPr="004B3BD1" w:rsidRDefault="005233B3" w:rsidP="005233B3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proofErr w:type="spellStart"/>
      <w:r>
        <w:rPr>
          <w:b w:val="0"/>
          <w:color w:val="000000"/>
          <w:sz w:val="26"/>
          <w:szCs w:val="26"/>
        </w:rPr>
        <w:t>Логов</w:t>
      </w:r>
      <w:r w:rsidRPr="00656266">
        <w:rPr>
          <w:b w:val="0"/>
          <w:color w:val="000000"/>
          <w:sz w:val="26"/>
          <w:szCs w:val="26"/>
        </w:rPr>
        <w:t>ского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сельсовета  Первомайского района, именуемая в дальнейшем «Сельсовет» в лице главы сельсовета </w:t>
      </w:r>
      <w:proofErr w:type="spellStart"/>
      <w:r>
        <w:rPr>
          <w:b w:val="0"/>
          <w:color w:val="000000"/>
          <w:sz w:val="26"/>
          <w:szCs w:val="26"/>
        </w:rPr>
        <w:t>Рогонова</w:t>
      </w:r>
      <w:proofErr w:type="spellEnd"/>
      <w:r>
        <w:rPr>
          <w:b w:val="0"/>
          <w:color w:val="000000"/>
          <w:sz w:val="26"/>
          <w:szCs w:val="26"/>
        </w:rPr>
        <w:t xml:space="preserve"> Вячеслава Николаевича</w:t>
      </w:r>
      <w:r w:rsidRPr="00656266">
        <w:rPr>
          <w:b w:val="0"/>
          <w:color w:val="000000"/>
          <w:sz w:val="26"/>
          <w:szCs w:val="26"/>
        </w:rPr>
        <w:t>, действующе</w:t>
      </w:r>
      <w:r>
        <w:rPr>
          <w:b w:val="0"/>
          <w:color w:val="000000"/>
          <w:sz w:val="26"/>
          <w:szCs w:val="26"/>
        </w:rPr>
        <w:t>го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proofErr w:type="spellStart"/>
      <w:r>
        <w:rPr>
          <w:b w:val="0"/>
          <w:color w:val="000000"/>
          <w:sz w:val="26"/>
          <w:szCs w:val="26"/>
        </w:rPr>
        <w:t>Логовской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3FEB6AA2" w14:textId="77777777" w:rsidR="005233B3" w:rsidRPr="004B3BD1" w:rsidRDefault="005233B3" w:rsidP="005233B3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45668D43" w14:textId="77777777" w:rsidR="005233B3" w:rsidRPr="004B3BD1" w:rsidRDefault="005233B3" w:rsidP="005233B3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0A4616F7" w14:textId="77777777" w:rsidR="005233B3" w:rsidRPr="00656266" w:rsidRDefault="005233B3" w:rsidP="005233B3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 указанных переданных полномочий на 2026 год предусматривается в сумме  </w:t>
      </w:r>
      <w:r>
        <w:rPr>
          <w:iCs/>
          <w:sz w:val="26"/>
          <w:szCs w:val="26"/>
        </w:rPr>
        <w:t>1 129,5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3DEBAA1E" w14:textId="77777777" w:rsidR="005233B3" w:rsidRPr="004B3BD1" w:rsidRDefault="005233B3" w:rsidP="005233B3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14EA1712" w14:textId="77777777" w:rsidR="005233B3" w:rsidRPr="004B3BD1" w:rsidRDefault="005233B3" w:rsidP="005233B3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7383BCAB" w14:textId="77777777" w:rsidR="005233B3" w:rsidRPr="004B3BD1" w:rsidRDefault="005233B3" w:rsidP="005233B3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1FE9CFA1" w14:textId="77777777" w:rsidR="005233B3" w:rsidRPr="004B3BD1" w:rsidRDefault="005233B3" w:rsidP="005233B3">
      <w:pPr>
        <w:ind w:firstLine="709"/>
        <w:jc w:val="both"/>
        <w:rPr>
          <w:sz w:val="26"/>
          <w:szCs w:val="26"/>
        </w:rPr>
      </w:pPr>
    </w:p>
    <w:p w14:paraId="67CF0F5B" w14:textId="77777777" w:rsidR="005233B3" w:rsidRPr="00B01A68" w:rsidRDefault="005233B3" w:rsidP="005233B3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0D8CF4EC" w14:textId="77777777" w:rsidR="005233B3" w:rsidRDefault="005233B3" w:rsidP="005233B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Pr="00B01A68">
        <w:rPr>
          <w:sz w:val="26"/>
          <w:szCs w:val="26"/>
        </w:rPr>
        <w:t>Глава сельсовета</w:t>
      </w:r>
    </w:p>
    <w:p w14:paraId="739CB38F" w14:textId="77777777" w:rsidR="005233B3" w:rsidRDefault="005233B3" w:rsidP="005233B3">
      <w:pPr>
        <w:ind w:firstLine="709"/>
        <w:jc w:val="both"/>
        <w:rPr>
          <w:sz w:val="26"/>
          <w:szCs w:val="26"/>
        </w:rPr>
      </w:pPr>
    </w:p>
    <w:p w14:paraId="5DA16D22" w14:textId="77777777" w:rsidR="005233B3" w:rsidRDefault="005233B3" w:rsidP="005233B3">
      <w:r>
        <w:rPr>
          <w:sz w:val="26"/>
          <w:szCs w:val="26"/>
        </w:rPr>
        <w:t xml:space="preserve">           </w:t>
      </w:r>
      <w:r w:rsidRPr="004B3BD1">
        <w:rPr>
          <w:sz w:val="26"/>
          <w:szCs w:val="26"/>
        </w:rPr>
        <w:t xml:space="preserve">____________    </w:t>
      </w:r>
      <w:r>
        <w:rPr>
          <w:sz w:val="26"/>
          <w:szCs w:val="26"/>
        </w:rPr>
        <w:t xml:space="preserve">М.Н. </w:t>
      </w:r>
      <w:proofErr w:type="spellStart"/>
      <w:r>
        <w:rPr>
          <w:sz w:val="26"/>
          <w:szCs w:val="26"/>
        </w:rPr>
        <w:t>Сабына</w:t>
      </w:r>
      <w:proofErr w:type="spellEnd"/>
      <w:r>
        <w:rPr>
          <w:sz w:val="26"/>
          <w:szCs w:val="26"/>
        </w:rPr>
        <w:t xml:space="preserve">                                  </w:t>
      </w:r>
      <w:r w:rsidRPr="004B3BD1">
        <w:rPr>
          <w:sz w:val="26"/>
          <w:szCs w:val="26"/>
        </w:rPr>
        <w:t xml:space="preserve">_________ </w:t>
      </w:r>
      <w:r w:rsidR="00BA0898">
        <w:rPr>
          <w:sz w:val="26"/>
          <w:szCs w:val="26"/>
        </w:rPr>
        <w:t xml:space="preserve">В.Н. </w:t>
      </w:r>
      <w:proofErr w:type="spellStart"/>
      <w:r w:rsidR="00BA0898">
        <w:rPr>
          <w:sz w:val="26"/>
          <w:szCs w:val="26"/>
        </w:rPr>
        <w:t>Рогонов</w:t>
      </w:r>
      <w:proofErr w:type="spellEnd"/>
    </w:p>
    <w:p w14:paraId="14E498AE" w14:textId="77777777" w:rsidR="005233B3" w:rsidRDefault="005233B3" w:rsidP="00007A18">
      <w:pPr>
        <w:pStyle w:val="2"/>
        <w:ind w:left="6096"/>
        <w:rPr>
          <w:sz w:val="26"/>
          <w:szCs w:val="26"/>
        </w:rPr>
      </w:pPr>
    </w:p>
    <w:p w14:paraId="20C21132" w14:textId="77777777" w:rsidR="005233B3" w:rsidRDefault="005233B3" w:rsidP="005233B3"/>
    <w:p w14:paraId="501A77AA" w14:textId="77777777" w:rsidR="005233B3" w:rsidRDefault="005233B3" w:rsidP="005233B3"/>
    <w:p w14:paraId="226DA00F" w14:textId="77777777" w:rsidR="005233B3" w:rsidRDefault="005233B3" w:rsidP="005233B3"/>
    <w:p w14:paraId="62A2171F" w14:textId="77777777" w:rsidR="005233B3" w:rsidRDefault="005233B3" w:rsidP="005233B3"/>
    <w:p w14:paraId="7F5DD886" w14:textId="77777777" w:rsidR="005233B3" w:rsidRDefault="005233B3" w:rsidP="005233B3"/>
    <w:p w14:paraId="4E488BD5" w14:textId="77777777" w:rsidR="005233B3" w:rsidRDefault="005233B3" w:rsidP="005233B3"/>
    <w:p w14:paraId="50294DA9" w14:textId="77777777" w:rsidR="005233B3" w:rsidRDefault="005233B3" w:rsidP="005233B3"/>
    <w:p w14:paraId="5B9519B8" w14:textId="77777777" w:rsidR="005233B3" w:rsidRDefault="005233B3" w:rsidP="005233B3"/>
    <w:p w14:paraId="02089312" w14:textId="77777777" w:rsidR="005233B3" w:rsidRDefault="005233B3" w:rsidP="005233B3"/>
    <w:p w14:paraId="1DFECA3F" w14:textId="77777777" w:rsidR="005233B3" w:rsidRPr="005233B3" w:rsidRDefault="005233B3" w:rsidP="005233B3"/>
    <w:p w14:paraId="52A188E9" w14:textId="77777777" w:rsidR="00BA0898" w:rsidRPr="004B3BD1" w:rsidRDefault="00BA0898" w:rsidP="00BA0898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6</w:t>
      </w:r>
    </w:p>
    <w:p w14:paraId="1A0E4211" w14:textId="77777777" w:rsidR="00BA0898" w:rsidRPr="004B3BD1" w:rsidRDefault="00BA0898" w:rsidP="00BA0898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4767B228" w14:textId="77777777" w:rsidR="00150D62" w:rsidRDefault="00150D62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6D8826BE" w14:textId="77777777" w:rsidR="00BA0898" w:rsidRDefault="00BA0898" w:rsidP="00BA0898">
      <w:pPr>
        <w:pStyle w:val="2"/>
        <w:jc w:val="center"/>
        <w:rPr>
          <w:sz w:val="26"/>
          <w:szCs w:val="26"/>
        </w:rPr>
      </w:pPr>
    </w:p>
    <w:p w14:paraId="1B43346C" w14:textId="77777777" w:rsidR="00BA0898" w:rsidRPr="004B3BD1" w:rsidRDefault="00BA0898" w:rsidP="00BA0898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7C3ECE33" w14:textId="77777777" w:rsidR="00BA0898" w:rsidRPr="004B3BD1" w:rsidRDefault="00BA0898" w:rsidP="00BA0898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r>
        <w:rPr>
          <w:sz w:val="26"/>
          <w:szCs w:val="26"/>
        </w:rPr>
        <w:t>Первомайск</w:t>
      </w:r>
      <w:r w:rsidRPr="004B3BD1">
        <w:rPr>
          <w:sz w:val="26"/>
          <w:szCs w:val="26"/>
        </w:rPr>
        <w:t xml:space="preserve">ого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r>
        <w:rPr>
          <w:color w:val="000000"/>
          <w:sz w:val="26"/>
          <w:szCs w:val="26"/>
          <w:lang w:eastAsia="en-US"/>
        </w:rPr>
        <w:t>Первомайский</w:t>
      </w:r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107978DC" w14:textId="77777777" w:rsidR="00BA0898" w:rsidRPr="004B3BD1" w:rsidRDefault="00BA0898" w:rsidP="00BA0898">
      <w:pPr>
        <w:jc w:val="center"/>
        <w:rPr>
          <w:sz w:val="26"/>
          <w:szCs w:val="26"/>
        </w:rPr>
      </w:pPr>
    </w:p>
    <w:p w14:paraId="1F1E4CFE" w14:textId="77777777" w:rsidR="00BA0898" w:rsidRPr="004B3BD1" w:rsidRDefault="00BA0898" w:rsidP="00BA0898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r w:rsidRPr="00BD5B97">
        <w:rPr>
          <w:b w:val="0"/>
          <w:sz w:val="26"/>
          <w:szCs w:val="26"/>
        </w:rPr>
        <w:t>Первомайского</w:t>
      </w:r>
      <w:r w:rsidRPr="00656266">
        <w:rPr>
          <w:b w:val="0"/>
          <w:color w:val="000000"/>
          <w:sz w:val="26"/>
          <w:szCs w:val="26"/>
        </w:rPr>
        <w:t xml:space="preserve"> сельсовета  Первомайского района, именуемая в дальнейшем «Сельсовет» в лице главы сельсовета </w:t>
      </w:r>
      <w:proofErr w:type="spellStart"/>
      <w:r>
        <w:rPr>
          <w:b w:val="0"/>
          <w:color w:val="000000"/>
          <w:sz w:val="26"/>
          <w:szCs w:val="26"/>
        </w:rPr>
        <w:t>Коверзнева</w:t>
      </w:r>
      <w:proofErr w:type="spellEnd"/>
      <w:r>
        <w:rPr>
          <w:b w:val="0"/>
          <w:color w:val="000000"/>
          <w:sz w:val="26"/>
          <w:szCs w:val="26"/>
        </w:rPr>
        <w:t xml:space="preserve"> Алексея Викторовича</w:t>
      </w:r>
      <w:r w:rsidRPr="00656266">
        <w:rPr>
          <w:b w:val="0"/>
          <w:color w:val="000000"/>
          <w:sz w:val="26"/>
          <w:szCs w:val="26"/>
        </w:rPr>
        <w:t>, действующе</w:t>
      </w:r>
      <w:r>
        <w:rPr>
          <w:b w:val="0"/>
          <w:color w:val="000000"/>
          <w:sz w:val="26"/>
          <w:szCs w:val="26"/>
        </w:rPr>
        <w:t>го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r w:rsidRPr="00BA0898">
        <w:rPr>
          <w:b w:val="0"/>
          <w:color w:val="000000"/>
          <w:sz w:val="26"/>
          <w:szCs w:val="26"/>
          <w:lang w:eastAsia="en-US"/>
        </w:rPr>
        <w:t>Первомайский</w:t>
      </w:r>
      <w:r>
        <w:rPr>
          <w:b w:val="0"/>
          <w:color w:val="000000"/>
          <w:sz w:val="26"/>
          <w:szCs w:val="26"/>
        </w:rPr>
        <w:t xml:space="preserve"> </w:t>
      </w:r>
      <w:r w:rsidRPr="00656266">
        <w:rPr>
          <w:b w:val="0"/>
          <w:color w:val="000000"/>
          <w:sz w:val="26"/>
          <w:szCs w:val="26"/>
        </w:rPr>
        <w:t>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687C612C" w14:textId="77777777" w:rsidR="00BA0898" w:rsidRPr="004B3BD1" w:rsidRDefault="00BA0898" w:rsidP="00BA0898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06A8B7F8" w14:textId="77777777" w:rsidR="00BA0898" w:rsidRPr="004B3BD1" w:rsidRDefault="00BA0898" w:rsidP="00BA0898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11A6568D" w14:textId="77777777" w:rsidR="00BA0898" w:rsidRPr="00656266" w:rsidRDefault="00BA0898" w:rsidP="00BA0898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 указанных переданных полномочий на 2026 год предусматривается в сумме  </w:t>
      </w:r>
      <w:r>
        <w:rPr>
          <w:iCs/>
          <w:sz w:val="26"/>
          <w:szCs w:val="26"/>
        </w:rPr>
        <w:t>1 467,8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35530E34" w14:textId="77777777" w:rsidR="00BA0898" w:rsidRPr="004B3BD1" w:rsidRDefault="00BA0898" w:rsidP="00BA0898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4E54B675" w14:textId="77777777" w:rsidR="00BA0898" w:rsidRPr="004B3BD1" w:rsidRDefault="00BA0898" w:rsidP="00BA0898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22E890FB" w14:textId="77777777" w:rsidR="00BA0898" w:rsidRPr="004B3BD1" w:rsidRDefault="00BA0898" w:rsidP="00BA0898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4F0EA4EE" w14:textId="77777777" w:rsidR="00BA0898" w:rsidRPr="004B3BD1" w:rsidRDefault="00BA0898" w:rsidP="00BA0898">
      <w:pPr>
        <w:ind w:firstLine="709"/>
        <w:jc w:val="both"/>
        <w:rPr>
          <w:sz w:val="26"/>
          <w:szCs w:val="26"/>
        </w:rPr>
      </w:pPr>
    </w:p>
    <w:p w14:paraId="7FDA1DB1" w14:textId="77777777" w:rsidR="00BA0898" w:rsidRPr="00B01A68" w:rsidRDefault="00BA0898" w:rsidP="00BA0898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6DB20A55" w14:textId="77777777" w:rsidR="00BA0898" w:rsidRDefault="00BA0898" w:rsidP="00BA089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Pr="00B01A68">
        <w:rPr>
          <w:sz w:val="26"/>
          <w:szCs w:val="26"/>
        </w:rPr>
        <w:t>Глава сельсовета</w:t>
      </w:r>
    </w:p>
    <w:p w14:paraId="6243429B" w14:textId="77777777" w:rsidR="00BA0898" w:rsidRDefault="00BA0898" w:rsidP="00BA0898">
      <w:pPr>
        <w:pStyle w:val="2"/>
        <w:rPr>
          <w:sz w:val="26"/>
          <w:szCs w:val="26"/>
        </w:rPr>
      </w:pPr>
    </w:p>
    <w:p w14:paraId="495F2B85" w14:textId="77777777" w:rsidR="00BA0898" w:rsidRDefault="00BA0898" w:rsidP="00BA0898">
      <w:pPr>
        <w:pStyle w:val="2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B3BD1">
        <w:rPr>
          <w:sz w:val="26"/>
          <w:szCs w:val="26"/>
        </w:rPr>
        <w:t xml:space="preserve">____________    </w:t>
      </w:r>
      <w:r>
        <w:rPr>
          <w:sz w:val="26"/>
          <w:szCs w:val="26"/>
        </w:rPr>
        <w:t xml:space="preserve">М.Н. </w:t>
      </w:r>
      <w:proofErr w:type="spellStart"/>
      <w:r>
        <w:rPr>
          <w:sz w:val="26"/>
          <w:szCs w:val="26"/>
        </w:rPr>
        <w:t>Сабына</w:t>
      </w:r>
      <w:proofErr w:type="spellEnd"/>
      <w:r>
        <w:rPr>
          <w:sz w:val="26"/>
          <w:szCs w:val="26"/>
        </w:rPr>
        <w:t xml:space="preserve">                                  </w:t>
      </w:r>
      <w:r w:rsidRPr="004B3BD1">
        <w:rPr>
          <w:sz w:val="26"/>
          <w:szCs w:val="26"/>
        </w:rPr>
        <w:t xml:space="preserve">_________ </w:t>
      </w:r>
      <w:r>
        <w:rPr>
          <w:sz w:val="26"/>
          <w:szCs w:val="26"/>
        </w:rPr>
        <w:t xml:space="preserve">А.В. </w:t>
      </w:r>
      <w:proofErr w:type="spellStart"/>
      <w:r>
        <w:rPr>
          <w:sz w:val="26"/>
          <w:szCs w:val="26"/>
        </w:rPr>
        <w:t>Коверзнев</w:t>
      </w:r>
      <w:proofErr w:type="spellEnd"/>
    </w:p>
    <w:p w14:paraId="631566C7" w14:textId="77777777" w:rsidR="00BA0898" w:rsidRDefault="00BA0898" w:rsidP="00BA0898">
      <w:pPr>
        <w:pStyle w:val="2"/>
        <w:ind w:left="6096"/>
        <w:rPr>
          <w:sz w:val="26"/>
          <w:szCs w:val="26"/>
        </w:rPr>
      </w:pPr>
    </w:p>
    <w:p w14:paraId="4714DBDA" w14:textId="77777777" w:rsidR="00BA0898" w:rsidRDefault="00BA0898" w:rsidP="00BA0898">
      <w:pPr>
        <w:pStyle w:val="2"/>
        <w:ind w:left="6096"/>
        <w:rPr>
          <w:sz w:val="26"/>
          <w:szCs w:val="26"/>
        </w:rPr>
      </w:pPr>
    </w:p>
    <w:p w14:paraId="064301D5" w14:textId="77777777" w:rsidR="00BA0898" w:rsidRDefault="00BA0898" w:rsidP="00BA0898">
      <w:pPr>
        <w:pStyle w:val="2"/>
        <w:ind w:left="6096"/>
        <w:rPr>
          <w:sz w:val="26"/>
          <w:szCs w:val="26"/>
        </w:rPr>
      </w:pPr>
    </w:p>
    <w:p w14:paraId="53A9EE5E" w14:textId="77777777" w:rsidR="00BA0898" w:rsidRDefault="00BA0898" w:rsidP="00BA0898">
      <w:pPr>
        <w:pStyle w:val="2"/>
        <w:ind w:left="6096"/>
        <w:rPr>
          <w:sz w:val="26"/>
          <w:szCs w:val="26"/>
        </w:rPr>
      </w:pPr>
    </w:p>
    <w:p w14:paraId="392A6983" w14:textId="77777777" w:rsidR="00BA0898" w:rsidRDefault="00BA0898" w:rsidP="00BA0898">
      <w:pPr>
        <w:pStyle w:val="2"/>
        <w:ind w:left="6096"/>
        <w:rPr>
          <w:sz w:val="26"/>
          <w:szCs w:val="26"/>
        </w:rPr>
      </w:pPr>
    </w:p>
    <w:p w14:paraId="2B1E8681" w14:textId="77777777" w:rsidR="00BA0898" w:rsidRDefault="00BA0898" w:rsidP="00BA0898">
      <w:pPr>
        <w:pStyle w:val="2"/>
        <w:ind w:left="6096"/>
        <w:rPr>
          <w:sz w:val="26"/>
          <w:szCs w:val="26"/>
        </w:rPr>
      </w:pPr>
    </w:p>
    <w:p w14:paraId="4D1ADA61" w14:textId="77777777" w:rsidR="009E555E" w:rsidRDefault="009E555E" w:rsidP="009E555E"/>
    <w:p w14:paraId="1A389B13" w14:textId="77777777" w:rsidR="009E555E" w:rsidRPr="009E555E" w:rsidRDefault="009E555E" w:rsidP="009E555E"/>
    <w:p w14:paraId="08A1E798" w14:textId="77777777" w:rsidR="00BA0898" w:rsidRDefault="00BA0898" w:rsidP="00BA0898">
      <w:pPr>
        <w:pStyle w:val="2"/>
        <w:ind w:left="6096"/>
        <w:rPr>
          <w:sz w:val="26"/>
          <w:szCs w:val="26"/>
        </w:rPr>
      </w:pPr>
    </w:p>
    <w:p w14:paraId="463E74D4" w14:textId="77777777" w:rsidR="00007A18" w:rsidRPr="004B3BD1" w:rsidRDefault="00007A18" w:rsidP="00BA0898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Приложение </w:t>
      </w:r>
      <w:r w:rsidR="009E555E">
        <w:rPr>
          <w:sz w:val="26"/>
          <w:szCs w:val="26"/>
        </w:rPr>
        <w:t>7</w:t>
      </w:r>
    </w:p>
    <w:p w14:paraId="6514D536" w14:textId="77777777" w:rsidR="00007A18" w:rsidRPr="004B3BD1" w:rsidRDefault="00007A18" w:rsidP="00007A18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702A8ECE" w14:textId="77777777" w:rsidR="00150D62" w:rsidRDefault="00150D62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38C59109" w14:textId="77777777" w:rsidR="00007A18" w:rsidRDefault="00007A18" w:rsidP="00007A18">
      <w:pPr>
        <w:pStyle w:val="2"/>
        <w:jc w:val="center"/>
        <w:rPr>
          <w:sz w:val="26"/>
          <w:szCs w:val="26"/>
        </w:rPr>
      </w:pPr>
    </w:p>
    <w:p w14:paraId="0E59E3B5" w14:textId="77777777" w:rsidR="00007A18" w:rsidRPr="004B3BD1" w:rsidRDefault="00007A18" w:rsidP="00007A18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29815DA3" w14:textId="77777777" w:rsidR="00007A18" w:rsidRPr="004B3BD1" w:rsidRDefault="00007A18" w:rsidP="00007A18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proofErr w:type="spellStart"/>
      <w:r w:rsidR="00041310">
        <w:rPr>
          <w:sz w:val="26"/>
          <w:szCs w:val="26"/>
        </w:rPr>
        <w:t>Рассказихин</w:t>
      </w:r>
      <w:r>
        <w:rPr>
          <w:sz w:val="26"/>
          <w:szCs w:val="26"/>
        </w:rPr>
        <w:t>ск</w:t>
      </w:r>
      <w:r w:rsidRPr="004B3BD1">
        <w:rPr>
          <w:sz w:val="26"/>
          <w:szCs w:val="26"/>
        </w:rPr>
        <w:t>ого</w:t>
      </w:r>
      <w:proofErr w:type="spellEnd"/>
      <w:r w:rsidRPr="004B3BD1">
        <w:rPr>
          <w:sz w:val="26"/>
          <w:szCs w:val="26"/>
        </w:rPr>
        <w:t xml:space="preserve">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proofErr w:type="spellStart"/>
      <w:r w:rsidR="00041310">
        <w:rPr>
          <w:color w:val="000000"/>
          <w:sz w:val="26"/>
          <w:szCs w:val="26"/>
          <w:lang w:eastAsia="en-US"/>
        </w:rPr>
        <w:t>Рассказихин</w:t>
      </w:r>
      <w:r>
        <w:rPr>
          <w:color w:val="000000"/>
          <w:sz w:val="26"/>
          <w:szCs w:val="26"/>
          <w:lang w:eastAsia="en-US"/>
        </w:rPr>
        <w:t>ск</w:t>
      </w:r>
      <w:r w:rsidR="00C0780A">
        <w:rPr>
          <w:color w:val="000000"/>
          <w:sz w:val="26"/>
          <w:szCs w:val="26"/>
          <w:lang w:eastAsia="en-US"/>
        </w:rPr>
        <w:t>и</w:t>
      </w:r>
      <w:r>
        <w:rPr>
          <w:color w:val="000000"/>
          <w:sz w:val="26"/>
          <w:szCs w:val="26"/>
          <w:lang w:eastAsia="en-US"/>
        </w:rPr>
        <w:t>й</w:t>
      </w:r>
      <w:proofErr w:type="spellEnd"/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62F2099C" w14:textId="77777777" w:rsidR="00007A18" w:rsidRPr="004B3BD1" w:rsidRDefault="00007A18" w:rsidP="00007A18">
      <w:pPr>
        <w:jc w:val="center"/>
        <w:rPr>
          <w:sz w:val="26"/>
          <w:szCs w:val="26"/>
        </w:rPr>
      </w:pPr>
    </w:p>
    <w:p w14:paraId="7A6785E0" w14:textId="77777777" w:rsidR="00007A18" w:rsidRPr="004B3BD1" w:rsidRDefault="00007A18" w:rsidP="00007A18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proofErr w:type="spellStart"/>
      <w:r w:rsidR="00041310">
        <w:rPr>
          <w:b w:val="0"/>
          <w:color w:val="000000"/>
          <w:sz w:val="26"/>
          <w:szCs w:val="26"/>
        </w:rPr>
        <w:t>Рассказихин</w:t>
      </w:r>
      <w:r w:rsidRPr="00656266">
        <w:rPr>
          <w:b w:val="0"/>
          <w:color w:val="000000"/>
          <w:sz w:val="26"/>
          <w:szCs w:val="26"/>
        </w:rPr>
        <w:t>ского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сельсовета  Первомайского района, именуемая в дальнейшем «Сельсовет» в лице главы сельсовета </w:t>
      </w:r>
      <w:r w:rsidR="00041310">
        <w:rPr>
          <w:b w:val="0"/>
          <w:color w:val="000000"/>
          <w:sz w:val="26"/>
          <w:szCs w:val="26"/>
        </w:rPr>
        <w:t>Емельянова Александра Владимировича</w:t>
      </w:r>
      <w:r w:rsidRPr="00656266">
        <w:rPr>
          <w:b w:val="0"/>
          <w:color w:val="000000"/>
          <w:sz w:val="26"/>
          <w:szCs w:val="26"/>
        </w:rPr>
        <w:t>, действующе</w:t>
      </w:r>
      <w:r w:rsidR="00566548">
        <w:rPr>
          <w:b w:val="0"/>
          <w:color w:val="000000"/>
          <w:sz w:val="26"/>
          <w:szCs w:val="26"/>
        </w:rPr>
        <w:t>го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r w:rsidR="00C0780A">
        <w:rPr>
          <w:b w:val="0"/>
          <w:color w:val="000000"/>
          <w:sz w:val="26"/>
          <w:szCs w:val="26"/>
        </w:rPr>
        <w:t>Первомайский</w:t>
      </w:r>
      <w:r w:rsidRPr="00656266">
        <w:rPr>
          <w:b w:val="0"/>
          <w:color w:val="000000"/>
          <w:sz w:val="26"/>
          <w:szCs w:val="26"/>
        </w:rPr>
        <w:t xml:space="preserve"> 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7087EB44" w14:textId="77777777" w:rsidR="00007A18" w:rsidRPr="004B3BD1" w:rsidRDefault="00007A18" w:rsidP="00007A18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29598A83" w14:textId="77777777" w:rsidR="00007A18" w:rsidRPr="004B3BD1" w:rsidRDefault="00007A18" w:rsidP="00007A18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6B239256" w14:textId="77777777" w:rsidR="00007A18" w:rsidRPr="00656266" w:rsidRDefault="00007A18" w:rsidP="00007A18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указанных переданных полномочий на 2026 год предусматривается в сумме  </w:t>
      </w:r>
      <w:r w:rsidR="00041310">
        <w:rPr>
          <w:iCs/>
          <w:sz w:val="26"/>
          <w:szCs w:val="26"/>
        </w:rPr>
        <w:t>743,0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4EB1E9C6" w14:textId="77777777" w:rsidR="00007A18" w:rsidRPr="004B3BD1" w:rsidRDefault="00007A18" w:rsidP="00007A18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1A622693" w14:textId="77777777" w:rsidR="00007A18" w:rsidRPr="004B3BD1" w:rsidRDefault="00007A18" w:rsidP="00007A18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426EA07B" w14:textId="77777777" w:rsidR="00007A18" w:rsidRPr="004B3BD1" w:rsidRDefault="00007A18" w:rsidP="00007A18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290F68AD" w14:textId="77777777" w:rsidR="00007A18" w:rsidRPr="004B3BD1" w:rsidRDefault="00007A18" w:rsidP="00007A18">
      <w:pPr>
        <w:ind w:firstLine="709"/>
        <w:jc w:val="both"/>
        <w:rPr>
          <w:sz w:val="26"/>
          <w:szCs w:val="26"/>
        </w:rPr>
      </w:pPr>
    </w:p>
    <w:p w14:paraId="4F2F6E18" w14:textId="77777777" w:rsidR="00007A18" w:rsidRPr="00B01A68" w:rsidRDefault="00007A18" w:rsidP="00007A18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699F5FDD" w14:textId="77777777" w:rsidR="00007A18" w:rsidRDefault="00007A18" w:rsidP="00007A1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Pr="00B01A68">
        <w:rPr>
          <w:sz w:val="26"/>
          <w:szCs w:val="26"/>
        </w:rPr>
        <w:t>Глава сельсовета</w:t>
      </w:r>
    </w:p>
    <w:p w14:paraId="222D96A0" w14:textId="77777777" w:rsidR="00007A18" w:rsidRDefault="00007A18" w:rsidP="00007A18">
      <w:pPr>
        <w:ind w:firstLine="709"/>
        <w:jc w:val="both"/>
        <w:rPr>
          <w:sz w:val="26"/>
          <w:szCs w:val="26"/>
        </w:rPr>
      </w:pPr>
    </w:p>
    <w:p w14:paraId="49F83CD5" w14:textId="77777777" w:rsidR="00911B5F" w:rsidRDefault="00AC504F" w:rsidP="00007A18">
      <w:r>
        <w:rPr>
          <w:sz w:val="26"/>
          <w:szCs w:val="26"/>
        </w:rPr>
        <w:t xml:space="preserve">          </w:t>
      </w:r>
      <w:r w:rsidR="00007A18" w:rsidRPr="004B3BD1">
        <w:rPr>
          <w:sz w:val="26"/>
          <w:szCs w:val="26"/>
        </w:rPr>
        <w:t xml:space="preserve">____________    </w:t>
      </w:r>
      <w:r w:rsidR="00007A18">
        <w:rPr>
          <w:sz w:val="26"/>
          <w:szCs w:val="26"/>
        </w:rPr>
        <w:t xml:space="preserve">М.Н. </w:t>
      </w:r>
      <w:proofErr w:type="spellStart"/>
      <w:r w:rsidR="00007A18">
        <w:rPr>
          <w:sz w:val="26"/>
          <w:szCs w:val="26"/>
        </w:rPr>
        <w:t>Сабына</w:t>
      </w:r>
      <w:proofErr w:type="spellEnd"/>
      <w:r w:rsidR="00007A18">
        <w:rPr>
          <w:sz w:val="26"/>
          <w:szCs w:val="26"/>
        </w:rPr>
        <w:t xml:space="preserve">                                  </w:t>
      </w:r>
      <w:r w:rsidR="00007A18" w:rsidRPr="004B3BD1">
        <w:rPr>
          <w:sz w:val="26"/>
          <w:szCs w:val="26"/>
        </w:rPr>
        <w:t xml:space="preserve">_________ </w:t>
      </w:r>
      <w:r w:rsidR="00041310">
        <w:rPr>
          <w:sz w:val="26"/>
          <w:szCs w:val="26"/>
        </w:rPr>
        <w:t>А.В. Емельянов</w:t>
      </w:r>
    </w:p>
    <w:p w14:paraId="5342A6DF" w14:textId="77777777" w:rsidR="00911B5F" w:rsidRPr="00911B5F" w:rsidRDefault="00911B5F" w:rsidP="00911B5F"/>
    <w:p w14:paraId="3F089DA4" w14:textId="77777777" w:rsidR="00566548" w:rsidRDefault="00566548" w:rsidP="005A2D0E">
      <w:pPr>
        <w:pStyle w:val="2"/>
        <w:ind w:left="6096"/>
        <w:rPr>
          <w:sz w:val="26"/>
          <w:szCs w:val="26"/>
        </w:rPr>
      </w:pPr>
    </w:p>
    <w:p w14:paraId="4894743E" w14:textId="77777777" w:rsidR="00D04B11" w:rsidRPr="00D04B11" w:rsidRDefault="00D04B11" w:rsidP="00D04B11"/>
    <w:p w14:paraId="023C5C4C" w14:textId="77777777" w:rsidR="00566548" w:rsidRDefault="00566548" w:rsidP="005A2D0E">
      <w:pPr>
        <w:pStyle w:val="2"/>
        <w:ind w:left="6096"/>
        <w:rPr>
          <w:sz w:val="26"/>
          <w:szCs w:val="26"/>
        </w:rPr>
      </w:pPr>
    </w:p>
    <w:p w14:paraId="60AD870E" w14:textId="77777777" w:rsidR="00566548" w:rsidRDefault="00566548" w:rsidP="005A2D0E">
      <w:pPr>
        <w:pStyle w:val="2"/>
        <w:ind w:left="6096"/>
        <w:rPr>
          <w:sz w:val="26"/>
          <w:szCs w:val="26"/>
        </w:rPr>
      </w:pPr>
    </w:p>
    <w:p w14:paraId="7C230DCF" w14:textId="77777777" w:rsidR="00D04B11" w:rsidRDefault="00D04B11" w:rsidP="00D04B11"/>
    <w:p w14:paraId="67D5BA5A" w14:textId="77777777" w:rsidR="00D04B11" w:rsidRPr="00D04B11" w:rsidRDefault="00D04B11" w:rsidP="00D04B11"/>
    <w:p w14:paraId="0D5B0E27" w14:textId="77777777" w:rsidR="00566548" w:rsidRDefault="00566548" w:rsidP="005A2D0E">
      <w:pPr>
        <w:pStyle w:val="2"/>
        <w:ind w:left="6096"/>
        <w:rPr>
          <w:sz w:val="26"/>
          <w:szCs w:val="26"/>
        </w:rPr>
      </w:pPr>
    </w:p>
    <w:p w14:paraId="793AA084" w14:textId="77777777" w:rsidR="00D04B11" w:rsidRDefault="00D04B11" w:rsidP="00D04B11"/>
    <w:p w14:paraId="592CEA8D" w14:textId="77777777" w:rsidR="00D04B11" w:rsidRPr="00D04B11" w:rsidRDefault="00D04B11" w:rsidP="00D04B11"/>
    <w:p w14:paraId="2B2F1424" w14:textId="77777777" w:rsidR="005A2D0E" w:rsidRPr="004B3BD1" w:rsidRDefault="005A2D0E" w:rsidP="005A2D0E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  <w:r w:rsidR="00E2362C">
        <w:rPr>
          <w:sz w:val="26"/>
          <w:szCs w:val="26"/>
        </w:rPr>
        <w:t>8</w:t>
      </w:r>
    </w:p>
    <w:p w14:paraId="482478A7" w14:textId="77777777" w:rsidR="005A2D0E" w:rsidRPr="004B3BD1" w:rsidRDefault="005A2D0E" w:rsidP="005A2D0E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2BB572B8" w14:textId="77777777" w:rsidR="00150D62" w:rsidRDefault="00150D62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2FCD2B5E" w14:textId="77777777" w:rsidR="005A2D0E" w:rsidRDefault="005A2D0E" w:rsidP="004963AF">
      <w:pPr>
        <w:pStyle w:val="2"/>
        <w:jc w:val="center"/>
        <w:rPr>
          <w:sz w:val="26"/>
          <w:szCs w:val="26"/>
        </w:rPr>
      </w:pPr>
    </w:p>
    <w:p w14:paraId="6D057669" w14:textId="77777777" w:rsidR="004B3BD1" w:rsidRPr="004B3BD1" w:rsidRDefault="004B3BD1" w:rsidP="004963AF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059C7C01" w14:textId="77777777" w:rsidR="004B3BD1" w:rsidRPr="004B3BD1" w:rsidRDefault="004B3BD1" w:rsidP="004963AF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 w:rsidR="00BD5B97"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 w:rsidR="00BD5B97"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 w:rsidR="003D1299"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Северного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Северный сельсовет на 202</w:t>
      </w:r>
      <w:r w:rsidR="00BD5B97"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5F4DEE87" w14:textId="77777777" w:rsidR="004B3BD1" w:rsidRPr="004B3BD1" w:rsidRDefault="004B3BD1" w:rsidP="004B3BD1">
      <w:pPr>
        <w:jc w:val="center"/>
        <w:rPr>
          <w:sz w:val="26"/>
          <w:szCs w:val="26"/>
        </w:rPr>
      </w:pPr>
    </w:p>
    <w:p w14:paraId="4BC4ABC6" w14:textId="77777777" w:rsidR="004B3BD1" w:rsidRPr="004B3BD1" w:rsidRDefault="004B3BD1" w:rsidP="004963AF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="00BD5B97"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="00BD5B97" w:rsidRPr="00BD5B97">
        <w:rPr>
          <w:b w:val="0"/>
          <w:sz w:val="26"/>
          <w:szCs w:val="26"/>
        </w:rPr>
        <w:t>Сабыны</w:t>
      </w:r>
      <w:proofErr w:type="spellEnd"/>
      <w:r w:rsidR="00BD5B97"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и администрация Северного сельсовета Первомайского района, именуемая в дальнейшем «сельсовет» в лице главы  сельсовета </w:t>
      </w:r>
      <w:proofErr w:type="spellStart"/>
      <w:r w:rsidRPr="004B3BD1">
        <w:rPr>
          <w:b w:val="0"/>
          <w:sz w:val="26"/>
          <w:szCs w:val="26"/>
        </w:rPr>
        <w:t>Половниковой</w:t>
      </w:r>
      <w:proofErr w:type="spellEnd"/>
      <w:r w:rsidRPr="004B3BD1">
        <w:rPr>
          <w:b w:val="0"/>
          <w:sz w:val="26"/>
          <w:szCs w:val="26"/>
        </w:rPr>
        <w:t xml:space="preserve"> Оксаны Анатольевны, действующей на основании Устава муниципального образования Северный  сельсовет, с другой стороны, заключили настоящее Дополнительное соглашение  о нижеследующем.</w:t>
      </w:r>
    </w:p>
    <w:p w14:paraId="52FEB900" w14:textId="77777777" w:rsidR="004B3BD1" w:rsidRPr="004B3BD1" w:rsidRDefault="004B3BD1" w:rsidP="004963AF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 w:rsidR="00BD5B97"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 w:rsidR="00BD5B97"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 w:rsidR="00FE5997"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110C0853" w14:textId="77777777" w:rsidR="004B3BD1" w:rsidRPr="004B3BD1" w:rsidRDefault="00E2362C" w:rsidP="004963AF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</w:t>
      </w:r>
      <w:r w:rsidR="004963AF">
        <w:rPr>
          <w:bCs/>
          <w:sz w:val="26"/>
          <w:szCs w:val="26"/>
        </w:rPr>
        <w:t>)</w:t>
      </w:r>
      <w:r w:rsidR="004B3BD1"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15A80B08" w14:textId="77777777" w:rsidR="004B3BD1" w:rsidRPr="004B3BD1" w:rsidRDefault="004963AF" w:rsidP="004963AF">
      <w:pPr>
        <w:pStyle w:val="ae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«5.3. </w:t>
      </w:r>
      <w:r w:rsidR="004B3BD1" w:rsidRPr="004B3BD1">
        <w:rPr>
          <w:rFonts w:ascii="Times New Roman" w:hAnsi="Times New Roman"/>
          <w:sz w:val="26"/>
          <w:szCs w:val="26"/>
        </w:rPr>
        <w:t>Объем межбюджетных трансфертов из районного бюджета на исполнение выше указанных переданных полномочий на 202</w:t>
      </w:r>
      <w:r w:rsidR="00052C62">
        <w:rPr>
          <w:rFonts w:ascii="Times New Roman" w:hAnsi="Times New Roman"/>
          <w:sz w:val="26"/>
          <w:szCs w:val="26"/>
        </w:rPr>
        <w:t>6</w:t>
      </w:r>
      <w:r w:rsidR="004B3BD1" w:rsidRPr="004B3BD1">
        <w:rPr>
          <w:rFonts w:ascii="Times New Roman" w:hAnsi="Times New Roman"/>
          <w:sz w:val="26"/>
          <w:szCs w:val="26"/>
        </w:rPr>
        <w:t xml:space="preserve"> год предусматривается в сумме </w:t>
      </w:r>
      <w:r w:rsidR="00E2362C">
        <w:rPr>
          <w:rFonts w:ascii="Times New Roman" w:hAnsi="Times New Roman"/>
          <w:sz w:val="26"/>
          <w:szCs w:val="26"/>
        </w:rPr>
        <w:t>4 143,8</w:t>
      </w:r>
      <w:r w:rsidR="004B3BD1" w:rsidRPr="004B3BD1">
        <w:rPr>
          <w:rFonts w:ascii="Times New Roman" w:hAnsi="Times New Roman"/>
          <w:sz w:val="26"/>
          <w:szCs w:val="26"/>
        </w:rPr>
        <w:t xml:space="preserve"> тыс. руб. из них:</w:t>
      </w:r>
    </w:p>
    <w:p w14:paraId="6ABBF231" w14:textId="77777777" w:rsidR="004B3BD1" w:rsidRPr="004B3BD1" w:rsidRDefault="004B3BD1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sz w:val="26"/>
          <w:szCs w:val="26"/>
        </w:rPr>
        <w:t>- объем межбюджетных трансфертов</w:t>
      </w:r>
      <w:r w:rsidRPr="004B3BD1">
        <w:rPr>
          <w:rStyle w:val="140"/>
          <w:rFonts w:ascii="Times New Roman" w:hAnsi="Times New Roman"/>
          <w:sz w:val="26"/>
          <w:szCs w:val="26"/>
        </w:rPr>
        <w:t xml:space="preserve"> в соответствии с частями 1-8 пункта 2.1. настоящего соглашения в сумме </w:t>
      </w:r>
      <w:r w:rsidR="00E2362C">
        <w:rPr>
          <w:rStyle w:val="140"/>
          <w:rFonts w:ascii="Times New Roman" w:hAnsi="Times New Roman"/>
          <w:sz w:val="26"/>
          <w:szCs w:val="26"/>
        </w:rPr>
        <w:t>833,8</w:t>
      </w:r>
      <w:r w:rsidRPr="004B3BD1">
        <w:rPr>
          <w:rStyle w:val="140"/>
          <w:rFonts w:ascii="Times New Roman" w:hAnsi="Times New Roman"/>
          <w:sz w:val="26"/>
          <w:szCs w:val="26"/>
        </w:rPr>
        <w:t xml:space="preserve"> тыс. рублей.</w:t>
      </w:r>
    </w:p>
    <w:p w14:paraId="47473C29" w14:textId="77777777" w:rsidR="004B3BD1" w:rsidRPr="004B3BD1" w:rsidRDefault="004B3BD1" w:rsidP="004963AF">
      <w:pPr>
        <w:ind w:firstLine="709"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sz w:val="26"/>
          <w:szCs w:val="26"/>
        </w:rPr>
        <w:t xml:space="preserve">- трансферт на реализацию Проекта поддержки местных инициатив в Алтайском крае определен в соответствии с Порядком предоставления из краевого бюджета субсидии на реализацию инициативных проектов развития (создания) общественной инфраструктуры муниципальных образований, в том числе условия предоставления субсидии и методика ее расчета, утвержденными постановлением Правительства Алтайского края от </w:t>
      </w:r>
      <w:r w:rsidR="00052C62">
        <w:rPr>
          <w:sz w:val="26"/>
          <w:szCs w:val="26"/>
        </w:rPr>
        <w:t>13.12</w:t>
      </w:r>
      <w:r w:rsidRPr="004B3BD1">
        <w:rPr>
          <w:sz w:val="26"/>
          <w:szCs w:val="26"/>
        </w:rPr>
        <w:t>.20</w:t>
      </w:r>
      <w:r w:rsidR="00052C62">
        <w:rPr>
          <w:sz w:val="26"/>
          <w:szCs w:val="26"/>
        </w:rPr>
        <w:t>23</w:t>
      </w:r>
      <w:r w:rsidRPr="004B3BD1">
        <w:rPr>
          <w:sz w:val="26"/>
          <w:szCs w:val="26"/>
        </w:rPr>
        <w:t xml:space="preserve"> № 4</w:t>
      </w:r>
      <w:r w:rsidR="00052C62">
        <w:rPr>
          <w:sz w:val="26"/>
          <w:szCs w:val="26"/>
        </w:rPr>
        <w:t>8</w:t>
      </w:r>
      <w:r w:rsidRPr="004B3BD1">
        <w:rPr>
          <w:sz w:val="26"/>
          <w:szCs w:val="26"/>
        </w:rPr>
        <w:t xml:space="preserve">3, в сумме </w:t>
      </w:r>
      <w:r w:rsidR="00052C62">
        <w:rPr>
          <w:sz w:val="26"/>
          <w:szCs w:val="26"/>
        </w:rPr>
        <w:t>3 310,0</w:t>
      </w:r>
      <w:r w:rsidRPr="004B3BD1">
        <w:rPr>
          <w:sz w:val="26"/>
          <w:szCs w:val="26"/>
        </w:rPr>
        <w:t xml:space="preserve"> тыс. рублей, ремонт дорог п. Северный, с. </w:t>
      </w:r>
      <w:r w:rsidR="00052C62">
        <w:rPr>
          <w:sz w:val="26"/>
          <w:szCs w:val="26"/>
        </w:rPr>
        <w:t>Лебяжье</w:t>
      </w:r>
      <w:r w:rsidRPr="004B3BD1">
        <w:rPr>
          <w:sz w:val="26"/>
          <w:szCs w:val="26"/>
        </w:rPr>
        <w:t>, Северного сельсовета Первомайского района, осуществляемый в рамках</w:t>
      </w:r>
      <w:r w:rsidR="004963AF">
        <w:rPr>
          <w:sz w:val="26"/>
          <w:szCs w:val="26"/>
        </w:rPr>
        <w:t xml:space="preserve"> </w:t>
      </w:r>
      <w:r w:rsidRPr="004B3BD1">
        <w:rPr>
          <w:sz w:val="26"/>
          <w:szCs w:val="26"/>
        </w:rPr>
        <w:t>реализации Проекта поддержки местных инициатив в Алтайском крае</w:t>
      </w:r>
      <w:r w:rsidR="004963AF">
        <w:rPr>
          <w:sz w:val="26"/>
          <w:szCs w:val="26"/>
        </w:rPr>
        <w:t>.</w:t>
      </w:r>
      <w:r w:rsidRPr="004B3BD1">
        <w:rPr>
          <w:sz w:val="26"/>
          <w:szCs w:val="26"/>
        </w:rPr>
        <w:t>».</w:t>
      </w:r>
    </w:p>
    <w:p w14:paraId="12DBBC20" w14:textId="77777777" w:rsidR="004B3BD1" w:rsidRPr="004B3BD1" w:rsidRDefault="004B3BD1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12CCD931" w14:textId="77777777" w:rsidR="004B3BD1" w:rsidRPr="004B3BD1" w:rsidRDefault="004963AF" w:rsidP="004963AF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="004B3BD1"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57B4DDCE" w14:textId="77777777" w:rsidR="004B3BD1" w:rsidRPr="004B3BD1" w:rsidRDefault="004B3BD1" w:rsidP="004963AF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 w:rsidR="004963AF">
        <w:rPr>
          <w:bCs/>
          <w:sz w:val="26"/>
          <w:szCs w:val="26"/>
        </w:rPr>
        <w:t>:</w:t>
      </w:r>
    </w:p>
    <w:p w14:paraId="50ADF9BB" w14:textId="77777777" w:rsidR="004B3BD1" w:rsidRPr="004B3BD1" w:rsidRDefault="004B3BD1" w:rsidP="004963AF">
      <w:pPr>
        <w:ind w:firstLine="709"/>
        <w:jc w:val="both"/>
        <w:rPr>
          <w:sz w:val="26"/>
          <w:szCs w:val="26"/>
        </w:rPr>
      </w:pPr>
    </w:p>
    <w:p w14:paraId="3D52693B" w14:textId="77777777" w:rsidR="00052C62" w:rsidRPr="00B01A68" w:rsidRDefault="00052C62" w:rsidP="00052C62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1D9BBE4C" w14:textId="77777777" w:rsidR="00052C62" w:rsidRDefault="00E2362C" w:rsidP="00052C6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="00052C62" w:rsidRPr="00B01A68">
        <w:rPr>
          <w:sz w:val="26"/>
          <w:szCs w:val="26"/>
        </w:rPr>
        <w:t>Глава сельсовета</w:t>
      </w:r>
    </w:p>
    <w:p w14:paraId="7AE0367C" w14:textId="77777777" w:rsidR="004B3BD1" w:rsidRPr="004B3BD1" w:rsidRDefault="004B3BD1" w:rsidP="004963AF">
      <w:pPr>
        <w:ind w:firstLine="709"/>
        <w:jc w:val="both"/>
        <w:rPr>
          <w:sz w:val="26"/>
          <w:szCs w:val="26"/>
        </w:rPr>
      </w:pPr>
    </w:p>
    <w:p w14:paraId="06971AD4" w14:textId="77777777" w:rsidR="004B3BD1" w:rsidRPr="004B3BD1" w:rsidRDefault="004B3BD1" w:rsidP="004963AF">
      <w:pPr>
        <w:ind w:firstLine="709"/>
        <w:jc w:val="both"/>
        <w:rPr>
          <w:sz w:val="26"/>
          <w:szCs w:val="26"/>
        </w:rPr>
      </w:pPr>
    </w:p>
    <w:p w14:paraId="6DECDA28" w14:textId="77777777" w:rsidR="00E2362C" w:rsidRDefault="004B3BD1" w:rsidP="00E2362C">
      <w:pPr>
        <w:ind w:firstLine="709"/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 ____________    </w:t>
      </w:r>
      <w:r w:rsidR="00052C62">
        <w:rPr>
          <w:sz w:val="26"/>
          <w:szCs w:val="26"/>
        </w:rPr>
        <w:t xml:space="preserve">М.Н. </w:t>
      </w:r>
      <w:proofErr w:type="spellStart"/>
      <w:r w:rsidR="00052C62">
        <w:rPr>
          <w:sz w:val="26"/>
          <w:szCs w:val="26"/>
        </w:rPr>
        <w:t>Сабына</w:t>
      </w:r>
      <w:proofErr w:type="spellEnd"/>
      <w:r w:rsidR="00052C62">
        <w:rPr>
          <w:sz w:val="26"/>
          <w:szCs w:val="26"/>
        </w:rPr>
        <w:t xml:space="preserve">   </w:t>
      </w:r>
      <w:r w:rsidRPr="004B3BD1">
        <w:rPr>
          <w:sz w:val="26"/>
          <w:szCs w:val="26"/>
        </w:rPr>
        <w:t xml:space="preserve">                             _________ О.А. </w:t>
      </w:r>
      <w:proofErr w:type="spellStart"/>
      <w:r w:rsidRPr="004B3BD1">
        <w:rPr>
          <w:sz w:val="26"/>
          <w:szCs w:val="26"/>
        </w:rPr>
        <w:t>Половникова</w:t>
      </w:r>
      <w:proofErr w:type="spellEnd"/>
    </w:p>
    <w:p w14:paraId="327A11A4" w14:textId="77777777" w:rsidR="00202EE3" w:rsidRDefault="00E2362C" w:rsidP="00E2362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</w:p>
    <w:p w14:paraId="100383A4" w14:textId="77777777" w:rsidR="00392EB1" w:rsidRPr="004B3BD1" w:rsidRDefault="00392EB1" w:rsidP="00392EB1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9</w:t>
      </w:r>
    </w:p>
    <w:p w14:paraId="71DDF3DB" w14:textId="77777777" w:rsidR="00392EB1" w:rsidRPr="004B3BD1" w:rsidRDefault="00392EB1" w:rsidP="00392EB1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6AFEB650" w14:textId="77777777" w:rsidR="00150D62" w:rsidRDefault="00150D62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56749A1F" w14:textId="77777777" w:rsidR="00392EB1" w:rsidRDefault="00392EB1" w:rsidP="00392EB1">
      <w:pPr>
        <w:pStyle w:val="2"/>
        <w:jc w:val="center"/>
        <w:rPr>
          <w:sz w:val="26"/>
          <w:szCs w:val="26"/>
        </w:rPr>
      </w:pPr>
    </w:p>
    <w:p w14:paraId="52498CD3" w14:textId="77777777" w:rsidR="00392EB1" w:rsidRPr="004B3BD1" w:rsidRDefault="00392EB1" w:rsidP="00392EB1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6AAC5444" w14:textId="77777777" w:rsidR="00392EB1" w:rsidRPr="004B3BD1" w:rsidRDefault="00392EB1" w:rsidP="00392EB1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r>
        <w:rPr>
          <w:sz w:val="26"/>
          <w:szCs w:val="26"/>
        </w:rPr>
        <w:t>Сибирск</w:t>
      </w:r>
      <w:r w:rsidRPr="004B3BD1">
        <w:rPr>
          <w:sz w:val="26"/>
          <w:szCs w:val="26"/>
        </w:rPr>
        <w:t xml:space="preserve">ого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r>
        <w:rPr>
          <w:color w:val="000000"/>
          <w:sz w:val="26"/>
          <w:szCs w:val="26"/>
          <w:lang w:eastAsia="en-US"/>
        </w:rPr>
        <w:t>Сибирский</w:t>
      </w:r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702997D5" w14:textId="77777777" w:rsidR="00392EB1" w:rsidRPr="004B3BD1" w:rsidRDefault="00392EB1" w:rsidP="00392EB1">
      <w:pPr>
        <w:jc w:val="center"/>
        <w:rPr>
          <w:sz w:val="26"/>
          <w:szCs w:val="26"/>
        </w:rPr>
      </w:pPr>
    </w:p>
    <w:p w14:paraId="06B2AC23" w14:textId="77777777" w:rsidR="00392EB1" w:rsidRPr="004B3BD1" w:rsidRDefault="00392EB1" w:rsidP="00392EB1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r>
        <w:rPr>
          <w:b w:val="0"/>
          <w:color w:val="000000"/>
          <w:sz w:val="26"/>
          <w:szCs w:val="26"/>
        </w:rPr>
        <w:t>Сибирс</w:t>
      </w:r>
      <w:r w:rsidRPr="00656266">
        <w:rPr>
          <w:b w:val="0"/>
          <w:color w:val="000000"/>
          <w:sz w:val="26"/>
          <w:szCs w:val="26"/>
        </w:rPr>
        <w:t xml:space="preserve">кого сельсовета  Первомайского района, именуемая в дальнейшем «Сельсовет» в лице главы сельсовета </w:t>
      </w:r>
      <w:r>
        <w:rPr>
          <w:b w:val="0"/>
          <w:color w:val="000000"/>
          <w:sz w:val="26"/>
          <w:szCs w:val="26"/>
        </w:rPr>
        <w:t>Захарьевой Марины Владимировны</w:t>
      </w:r>
      <w:r w:rsidRPr="00656266">
        <w:rPr>
          <w:b w:val="0"/>
          <w:color w:val="000000"/>
          <w:sz w:val="26"/>
          <w:szCs w:val="26"/>
        </w:rPr>
        <w:t>, действующе</w:t>
      </w:r>
      <w:r>
        <w:rPr>
          <w:b w:val="0"/>
          <w:color w:val="000000"/>
          <w:sz w:val="26"/>
          <w:szCs w:val="26"/>
        </w:rPr>
        <w:t>й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r>
        <w:rPr>
          <w:b w:val="0"/>
          <w:color w:val="000000"/>
          <w:sz w:val="26"/>
          <w:szCs w:val="26"/>
        </w:rPr>
        <w:t>Сибир</w:t>
      </w:r>
      <w:r w:rsidRPr="00656266">
        <w:rPr>
          <w:b w:val="0"/>
          <w:color w:val="000000"/>
          <w:sz w:val="26"/>
          <w:szCs w:val="26"/>
        </w:rPr>
        <w:t>ский 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0F82619B" w14:textId="77777777" w:rsidR="00392EB1" w:rsidRPr="004B3BD1" w:rsidRDefault="00392EB1" w:rsidP="00392EB1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17E73534" w14:textId="77777777" w:rsidR="00392EB1" w:rsidRPr="004B3BD1" w:rsidRDefault="00392EB1" w:rsidP="00392EB1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1BF0C0B8" w14:textId="77777777" w:rsidR="00392EB1" w:rsidRPr="00656266" w:rsidRDefault="00392EB1" w:rsidP="00392EB1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 указанных переданных полномочий на 2026 год предусматривается в сумме  </w:t>
      </w:r>
      <w:r>
        <w:rPr>
          <w:iCs/>
          <w:sz w:val="26"/>
          <w:szCs w:val="26"/>
        </w:rPr>
        <w:t>1 899,5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7E1E087D" w14:textId="77777777" w:rsidR="00392EB1" w:rsidRPr="004B3BD1" w:rsidRDefault="00392EB1" w:rsidP="00392EB1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6138A5B5" w14:textId="77777777" w:rsidR="00392EB1" w:rsidRPr="004B3BD1" w:rsidRDefault="00392EB1" w:rsidP="00392EB1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553A0C29" w14:textId="77777777" w:rsidR="00392EB1" w:rsidRPr="004B3BD1" w:rsidRDefault="00392EB1" w:rsidP="00392EB1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2EF160F4" w14:textId="77777777" w:rsidR="00392EB1" w:rsidRPr="004B3BD1" w:rsidRDefault="00392EB1" w:rsidP="00392EB1">
      <w:pPr>
        <w:ind w:firstLine="709"/>
        <w:jc w:val="both"/>
        <w:rPr>
          <w:sz w:val="26"/>
          <w:szCs w:val="26"/>
        </w:rPr>
      </w:pPr>
    </w:p>
    <w:p w14:paraId="7D21453B" w14:textId="77777777" w:rsidR="00392EB1" w:rsidRPr="00B01A68" w:rsidRDefault="00392EB1" w:rsidP="00392EB1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0069EB6A" w14:textId="77777777" w:rsidR="00392EB1" w:rsidRDefault="00392EB1" w:rsidP="00392EB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Pr="00B01A68">
        <w:rPr>
          <w:sz w:val="26"/>
          <w:szCs w:val="26"/>
        </w:rPr>
        <w:t>Глава сельсовета</w:t>
      </w:r>
    </w:p>
    <w:p w14:paraId="7A78E219" w14:textId="77777777" w:rsidR="00392EB1" w:rsidRDefault="00392EB1" w:rsidP="00392EB1">
      <w:pPr>
        <w:ind w:firstLine="709"/>
        <w:jc w:val="both"/>
        <w:rPr>
          <w:sz w:val="26"/>
          <w:szCs w:val="26"/>
        </w:rPr>
      </w:pPr>
    </w:p>
    <w:p w14:paraId="0A86D9D0" w14:textId="77777777" w:rsidR="00202EE3" w:rsidRDefault="00392EB1" w:rsidP="00392EB1">
      <w:pPr>
        <w:ind w:firstLine="709"/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____________    </w:t>
      </w:r>
      <w:r>
        <w:rPr>
          <w:sz w:val="26"/>
          <w:szCs w:val="26"/>
        </w:rPr>
        <w:t xml:space="preserve">М.Н. </w:t>
      </w:r>
      <w:proofErr w:type="spellStart"/>
      <w:r>
        <w:rPr>
          <w:sz w:val="26"/>
          <w:szCs w:val="26"/>
        </w:rPr>
        <w:t>Сабына</w:t>
      </w:r>
      <w:proofErr w:type="spellEnd"/>
      <w:r>
        <w:rPr>
          <w:sz w:val="26"/>
          <w:szCs w:val="26"/>
        </w:rPr>
        <w:t xml:space="preserve">                                  </w:t>
      </w:r>
      <w:r w:rsidRPr="004B3BD1">
        <w:rPr>
          <w:sz w:val="26"/>
          <w:szCs w:val="26"/>
        </w:rPr>
        <w:t xml:space="preserve">_________ </w:t>
      </w:r>
      <w:r>
        <w:rPr>
          <w:sz w:val="26"/>
          <w:szCs w:val="26"/>
        </w:rPr>
        <w:t>М.В. Захарьева</w:t>
      </w:r>
    </w:p>
    <w:p w14:paraId="725EC4AB" w14:textId="77777777" w:rsidR="00392EB1" w:rsidRDefault="00E2362C" w:rsidP="00E2362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8ABD898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33A11E74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471A1CCF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4FD014C7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7CB9FF7D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068B5F84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2BDBFD3B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318E95B4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4611E8FE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38242081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5CFFD299" w14:textId="77777777" w:rsidR="00392EB1" w:rsidRDefault="00392EB1" w:rsidP="00E2362C">
      <w:pPr>
        <w:ind w:firstLine="709"/>
        <w:jc w:val="both"/>
        <w:rPr>
          <w:sz w:val="26"/>
          <w:szCs w:val="26"/>
        </w:rPr>
      </w:pPr>
    </w:p>
    <w:p w14:paraId="5D3F1A56" w14:textId="77777777" w:rsidR="005A2D0E" w:rsidRPr="004B3BD1" w:rsidRDefault="00392EB1" w:rsidP="00E2362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</w:t>
      </w:r>
      <w:r w:rsidR="005A2D0E" w:rsidRPr="004B3BD1">
        <w:rPr>
          <w:sz w:val="26"/>
          <w:szCs w:val="26"/>
        </w:rPr>
        <w:t xml:space="preserve">Приложение </w:t>
      </w:r>
      <w:r w:rsidR="00E2362C">
        <w:rPr>
          <w:sz w:val="26"/>
          <w:szCs w:val="26"/>
        </w:rPr>
        <w:t>10</w:t>
      </w:r>
    </w:p>
    <w:p w14:paraId="7D289EA8" w14:textId="45436118" w:rsidR="00150D62" w:rsidRDefault="005A2D0E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  <w:r>
        <w:rPr>
          <w:sz w:val="26"/>
          <w:szCs w:val="26"/>
        </w:rPr>
        <w:t xml:space="preserve">                                                                 </w:t>
      </w:r>
      <w:r w:rsidR="009B4D50">
        <w:rPr>
          <w:sz w:val="26"/>
          <w:szCs w:val="26"/>
        </w:rPr>
        <w:t xml:space="preserve">          </w:t>
      </w:r>
      <w:r w:rsidR="00150D62" w:rsidRPr="004B3BD1">
        <w:rPr>
          <w:sz w:val="26"/>
          <w:szCs w:val="26"/>
        </w:rPr>
        <w:t xml:space="preserve">от </w:t>
      </w:r>
      <w:r w:rsidR="00150D62">
        <w:rPr>
          <w:sz w:val="26"/>
          <w:szCs w:val="26"/>
        </w:rPr>
        <w:t xml:space="preserve">25.08.2026 </w:t>
      </w:r>
      <w:r w:rsidR="00150D62" w:rsidRPr="004B3BD1">
        <w:rPr>
          <w:sz w:val="26"/>
          <w:szCs w:val="26"/>
        </w:rPr>
        <w:t xml:space="preserve">№ </w:t>
      </w:r>
      <w:r w:rsidR="00150D62">
        <w:rPr>
          <w:sz w:val="26"/>
          <w:szCs w:val="26"/>
        </w:rPr>
        <w:t>74</w:t>
      </w:r>
    </w:p>
    <w:p w14:paraId="7A852FA8" w14:textId="1A5B8D2B" w:rsidR="004B3BD1" w:rsidRDefault="004B3BD1" w:rsidP="005A2D0E">
      <w:pPr>
        <w:jc w:val="center"/>
        <w:rPr>
          <w:sz w:val="26"/>
          <w:szCs w:val="26"/>
        </w:rPr>
      </w:pPr>
    </w:p>
    <w:p w14:paraId="391818DB" w14:textId="77777777" w:rsidR="004B3BD1" w:rsidRPr="004B3BD1" w:rsidRDefault="004B3BD1" w:rsidP="004963AF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6C7E5FB9" w14:textId="77777777" w:rsidR="004B3BD1" w:rsidRPr="004B3BD1" w:rsidRDefault="004B3BD1" w:rsidP="004963AF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 xml:space="preserve">к соглашению, утвержденному решением Первомайского районного Собрания депутатов от </w:t>
      </w:r>
      <w:r w:rsidR="003D1299" w:rsidRPr="004B3BD1">
        <w:rPr>
          <w:sz w:val="26"/>
          <w:szCs w:val="26"/>
        </w:rPr>
        <w:t>2</w:t>
      </w:r>
      <w:r w:rsidR="003D1299">
        <w:rPr>
          <w:sz w:val="26"/>
          <w:szCs w:val="26"/>
        </w:rPr>
        <w:t>8</w:t>
      </w:r>
      <w:r w:rsidR="003D1299" w:rsidRPr="004B3BD1">
        <w:rPr>
          <w:sz w:val="26"/>
          <w:szCs w:val="26"/>
        </w:rPr>
        <w:t>.10.202</w:t>
      </w:r>
      <w:r w:rsidR="003D1299">
        <w:rPr>
          <w:sz w:val="26"/>
          <w:szCs w:val="26"/>
        </w:rPr>
        <w:t>5</w:t>
      </w:r>
      <w:r w:rsidR="003D1299" w:rsidRPr="004B3BD1">
        <w:rPr>
          <w:sz w:val="26"/>
          <w:szCs w:val="26"/>
        </w:rPr>
        <w:t xml:space="preserve"> № </w:t>
      </w:r>
      <w:r w:rsidR="003D1299"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Солнечного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Солнечный сельсовет на 202</w:t>
      </w:r>
      <w:r w:rsidR="006737AC"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472B3810" w14:textId="77777777" w:rsidR="004B3BD1" w:rsidRPr="004B3BD1" w:rsidRDefault="004B3BD1" w:rsidP="004B3BD1">
      <w:pPr>
        <w:jc w:val="center"/>
        <w:rPr>
          <w:sz w:val="26"/>
          <w:szCs w:val="26"/>
        </w:rPr>
      </w:pPr>
    </w:p>
    <w:p w14:paraId="6012A164" w14:textId="77777777" w:rsidR="004B3BD1" w:rsidRPr="004B3BD1" w:rsidRDefault="004B3BD1" w:rsidP="004963AF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</w:t>
      </w:r>
      <w:r w:rsidR="00E2362C">
        <w:rPr>
          <w:b w:val="0"/>
          <w:sz w:val="26"/>
          <w:szCs w:val="26"/>
        </w:rPr>
        <w:t>лице</w:t>
      </w:r>
      <w:r w:rsidR="006737AC" w:rsidRPr="00BD5B97">
        <w:rPr>
          <w:b w:val="0"/>
          <w:sz w:val="26"/>
          <w:szCs w:val="26"/>
        </w:rPr>
        <w:t xml:space="preserve"> главы Первомайского района </w:t>
      </w:r>
      <w:proofErr w:type="spellStart"/>
      <w:r w:rsidR="006737AC" w:rsidRPr="00BD5B97">
        <w:rPr>
          <w:b w:val="0"/>
          <w:sz w:val="26"/>
          <w:szCs w:val="26"/>
        </w:rPr>
        <w:t>Сабыны</w:t>
      </w:r>
      <w:proofErr w:type="spellEnd"/>
      <w:r w:rsidR="006737AC" w:rsidRPr="00BD5B97">
        <w:rPr>
          <w:b w:val="0"/>
          <w:sz w:val="26"/>
          <w:szCs w:val="26"/>
        </w:rPr>
        <w:t xml:space="preserve"> Максима Николаевича</w:t>
      </w:r>
      <w:r w:rsidR="006737AC" w:rsidRPr="004B3BD1">
        <w:rPr>
          <w:b w:val="0"/>
          <w:sz w:val="26"/>
          <w:szCs w:val="26"/>
        </w:rPr>
        <w:t>, действующей на основании Устава муниципального образования Первомайский район</w:t>
      </w:r>
      <w:r w:rsidRPr="004B3BD1">
        <w:rPr>
          <w:b w:val="0"/>
          <w:sz w:val="26"/>
          <w:szCs w:val="26"/>
        </w:rPr>
        <w:t xml:space="preserve"> с одной стороны, и администрация Солнечного сельсовета Первомайского района, именуемая в дальнейшем «сельсовет» в лице главы  сельсовета </w:t>
      </w:r>
      <w:proofErr w:type="spellStart"/>
      <w:r w:rsidRPr="004B3BD1">
        <w:rPr>
          <w:b w:val="0"/>
          <w:sz w:val="26"/>
          <w:szCs w:val="26"/>
        </w:rPr>
        <w:t>Литасова</w:t>
      </w:r>
      <w:proofErr w:type="spellEnd"/>
      <w:r w:rsidRPr="004B3BD1">
        <w:rPr>
          <w:b w:val="0"/>
          <w:sz w:val="26"/>
          <w:szCs w:val="26"/>
        </w:rPr>
        <w:t xml:space="preserve"> Владимира Михайловича, действующего на основании Устава муниципального образования Солнечный  сельсовет, с другой стороны, заключили настоящее Дополнительное соглашение  о нижеследующем.</w:t>
      </w:r>
    </w:p>
    <w:p w14:paraId="45C66287" w14:textId="77777777" w:rsidR="004B3BD1" w:rsidRPr="004B3BD1" w:rsidRDefault="004963AF" w:rsidP="004963AF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>
        <w:rPr>
          <w:bCs/>
          <w:sz w:val="26"/>
          <w:szCs w:val="26"/>
        </w:rPr>
        <w:tab/>
      </w:r>
      <w:r w:rsidR="004B3BD1" w:rsidRPr="004B3BD1">
        <w:rPr>
          <w:bCs/>
          <w:sz w:val="26"/>
          <w:szCs w:val="26"/>
        </w:rPr>
        <w:t xml:space="preserve">Внести в Соглашение, </w:t>
      </w:r>
      <w:r w:rsidR="004B3BD1" w:rsidRPr="004B3BD1">
        <w:rPr>
          <w:sz w:val="26"/>
          <w:szCs w:val="26"/>
        </w:rPr>
        <w:t xml:space="preserve">утвержденное решением Первомайского районного Собрания депутатов от </w:t>
      </w:r>
      <w:r w:rsidR="006737AC" w:rsidRPr="004B3BD1">
        <w:rPr>
          <w:sz w:val="26"/>
          <w:szCs w:val="26"/>
        </w:rPr>
        <w:t>2</w:t>
      </w:r>
      <w:r w:rsidR="006737AC">
        <w:rPr>
          <w:sz w:val="26"/>
          <w:szCs w:val="26"/>
        </w:rPr>
        <w:t>8</w:t>
      </w:r>
      <w:r w:rsidR="006737AC" w:rsidRPr="004B3BD1">
        <w:rPr>
          <w:sz w:val="26"/>
          <w:szCs w:val="26"/>
        </w:rPr>
        <w:t>.10.202</w:t>
      </w:r>
      <w:r w:rsidR="006737AC">
        <w:rPr>
          <w:sz w:val="26"/>
          <w:szCs w:val="26"/>
        </w:rPr>
        <w:t>5</w:t>
      </w:r>
      <w:r w:rsidR="006737AC" w:rsidRPr="004B3BD1">
        <w:rPr>
          <w:sz w:val="26"/>
          <w:szCs w:val="26"/>
        </w:rPr>
        <w:t xml:space="preserve"> № </w:t>
      </w:r>
      <w:r w:rsidR="006737AC">
        <w:rPr>
          <w:sz w:val="26"/>
          <w:szCs w:val="26"/>
        </w:rPr>
        <w:t>97</w:t>
      </w:r>
      <w:r w:rsidR="004B3BD1" w:rsidRPr="004B3BD1">
        <w:rPr>
          <w:sz w:val="26"/>
          <w:szCs w:val="26"/>
        </w:rPr>
        <w:t>,</w:t>
      </w:r>
      <w:r w:rsidR="004B3BD1" w:rsidRPr="004B3BD1">
        <w:rPr>
          <w:bCs/>
          <w:sz w:val="26"/>
          <w:szCs w:val="26"/>
        </w:rPr>
        <w:t xml:space="preserve"> следующие изменения:</w:t>
      </w:r>
    </w:p>
    <w:p w14:paraId="66BEAFC7" w14:textId="77777777" w:rsidR="004B3BD1" w:rsidRPr="004B3BD1" w:rsidRDefault="00E2362C" w:rsidP="004963AF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</w:t>
      </w:r>
      <w:r w:rsidR="004963AF">
        <w:rPr>
          <w:bCs/>
          <w:sz w:val="26"/>
          <w:szCs w:val="26"/>
        </w:rPr>
        <w:t>)</w:t>
      </w:r>
      <w:r w:rsidR="004B3BD1" w:rsidRPr="004B3BD1">
        <w:rPr>
          <w:bCs/>
          <w:sz w:val="26"/>
          <w:szCs w:val="26"/>
        </w:rPr>
        <w:t xml:space="preserve"> пункт 5.3. раздела 5 изложить в следующей редакции:</w:t>
      </w:r>
    </w:p>
    <w:p w14:paraId="3C6A6439" w14:textId="77777777" w:rsidR="004B3BD1" w:rsidRPr="004B3BD1" w:rsidRDefault="004B3BD1" w:rsidP="004963AF">
      <w:pPr>
        <w:pStyle w:val="ae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3BD1">
        <w:rPr>
          <w:rFonts w:ascii="Times New Roman" w:hAnsi="Times New Roman"/>
          <w:bCs/>
          <w:sz w:val="26"/>
          <w:szCs w:val="26"/>
        </w:rPr>
        <w:t>«5.3.</w:t>
      </w:r>
      <w:r w:rsidR="004963AF">
        <w:rPr>
          <w:rFonts w:ascii="Times New Roman" w:hAnsi="Times New Roman"/>
          <w:bCs/>
          <w:sz w:val="26"/>
          <w:szCs w:val="26"/>
        </w:rPr>
        <w:t xml:space="preserve"> </w:t>
      </w:r>
      <w:r w:rsidRPr="004B3BD1">
        <w:rPr>
          <w:rFonts w:ascii="Times New Roman" w:hAnsi="Times New Roman"/>
          <w:sz w:val="26"/>
          <w:szCs w:val="26"/>
        </w:rPr>
        <w:t>Объем межбюджетных трансфертов из районного бюджета на исполнение выше указанных переданных полномочий на 202</w:t>
      </w:r>
      <w:r w:rsidR="00FB71EE">
        <w:rPr>
          <w:rFonts w:ascii="Times New Roman" w:hAnsi="Times New Roman"/>
          <w:sz w:val="26"/>
          <w:szCs w:val="26"/>
        </w:rPr>
        <w:t>6</w:t>
      </w:r>
      <w:r w:rsidRPr="004B3BD1">
        <w:rPr>
          <w:rFonts w:ascii="Times New Roman" w:hAnsi="Times New Roman"/>
          <w:sz w:val="26"/>
          <w:szCs w:val="26"/>
        </w:rPr>
        <w:t xml:space="preserve"> год предусматривается в сумме </w:t>
      </w:r>
      <w:r w:rsidR="00005622">
        <w:rPr>
          <w:rFonts w:ascii="Times New Roman" w:hAnsi="Times New Roman"/>
          <w:sz w:val="26"/>
          <w:szCs w:val="26"/>
        </w:rPr>
        <w:t>2</w:t>
      </w:r>
      <w:r w:rsidR="00FB71EE">
        <w:rPr>
          <w:rFonts w:ascii="Times New Roman" w:hAnsi="Times New Roman"/>
          <w:sz w:val="26"/>
          <w:szCs w:val="26"/>
        </w:rPr>
        <w:t> </w:t>
      </w:r>
      <w:r w:rsidR="00E2362C">
        <w:rPr>
          <w:rFonts w:ascii="Times New Roman" w:hAnsi="Times New Roman"/>
          <w:sz w:val="26"/>
          <w:szCs w:val="26"/>
        </w:rPr>
        <w:t>986</w:t>
      </w:r>
      <w:r w:rsidR="00FB71EE">
        <w:rPr>
          <w:rFonts w:ascii="Times New Roman" w:hAnsi="Times New Roman"/>
          <w:sz w:val="26"/>
          <w:szCs w:val="26"/>
        </w:rPr>
        <w:t>,</w:t>
      </w:r>
      <w:r w:rsidR="00E2362C">
        <w:rPr>
          <w:rFonts w:ascii="Times New Roman" w:hAnsi="Times New Roman"/>
          <w:sz w:val="26"/>
          <w:szCs w:val="26"/>
        </w:rPr>
        <w:t>6</w:t>
      </w:r>
      <w:r w:rsidR="00FB71EE">
        <w:rPr>
          <w:rFonts w:ascii="Times New Roman" w:hAnsi="Times New Roman"/>
          <w:sz w:val="26"/>
          <w:szCs w:val="26"/>
        </w:rPr>
        <w:t>34</w:t>
      </w:r>
      <w:r w:rsidRPr="004B3BD1">
        <w:rPr>
          <w:rFonts w:ascii="Times New Roman" w:hAnsi="Times New Roman"/>
          <w:sz w:val="26"/>
          <w:szCs w:val="26"/>
        </w:rPr>
        <w:t xml:space="preserve"> тыс. руб. из них:</w:t>
      </w:r>
    </w:p>
    <w:p w14:paraId="5893AD02" w14:textId="77777777" w:rsidR="004B3BD1" w:rsidRPr="004B3BD1" w:rsidRDefault="004B3BD1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sz w:val="26"/>
          <w:szCs w:val="26"/>
        </w:rPr>
        <w:t>- объем межбюджетных трансфертов</w:t>
      </w:r>
      <w:r w:rsidRPr="004B3BD1">
        <w:rPr>
          <w:rStyle w:val="140"/>
          <w:rFonts w:ascii="Times New Roman" w:hAnsi="Times New Roman"/>
          <w:sz w:val="26"/>
          <w:szCs w:val="26"/>
        </w:rPr>
        <w:t xml:space="preserve"> в соответствии с частями 1-8 пункта 2.1. настоящего соглашения</w:t>
      </w:r>
      <w:r w:rsidR="004963AF">
        <w:rPr>
          <w:rStyle w:val="140"/>
          <w:rFonts w:ascii="Times New Roman" w:hAnsi="Times New Roman"/>
          <w:sz w:val="26"/>
          <w:szCs w:val="26"/>
        </w:rPr>
        <w:t xml:space="preserve"> </w:t>
      </w:r>
      <w:r w:rsidRPr="004B3BD1">
        <w:rPr>
          <w:rStyle w:val="140"/>
          <w:rFonts w:ascii="Times New Roman" w:hAnsi="Times New Roman"/>
          <w:sz w:val="26"/>
          <w:szCs w:val="26"/>
        </w:rPr>
        <w:t xml:space="preserve">в сумме </w:t>
      </w:r>
      <w:r w:rsidR="00E2362C">
        <w:rPr>
          <w:rStyle w:val="140"/>
          <w:rFonts w:ascii="Times New Roman" w:hAnsi="Times New Roman"/>
          <w:sz w:val="26"/>
          <w:szCs w:val="26"/>
        </w:rPr>
        <w:t>761,0</w:t>
      </w:r>
      <w:r w:rsidRPr="004B3BD1">
        <w:rPr>
          <w:rStyle w:val="140"/>
          <w:rFonts w:ascii="Times New Roman" w:hAnsi="Times New Roman"/>
          <w:sz w:val="26"/>
          <w:szCs w:val="26"/>
        </w:rPr>
        <w:t xml:space="preserve"> тыс. рублей.</w:t>
      </w:r>
    </w:p>
    <w:p w14:paraId="3460F873" w14:textId="77777777" w:rsidR="004B3BD1" w:rsidRPr="004B3BD1" w:rsidRDefault="004B3BD1" w:rsidP="004963AF">
      <w:pPr>
        <w:ind w:firstLine="709"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sz w:val="26"/>
          <w:szCs w:val="26"/>
        </w:rPr>
        <w:t xml:space="preserve">- трансферт на реализацию Проекта поддержки местных инициатив в Алтайском крае определен в соответствии с Порядком предоставления из краевого бюджета субсидии на реализацию инициативных проектов развития (создания) общественной инфраструктуры муниципальных образований, в том числе условия предоставления субсидии и методика ее расчета, утвержденными постановлением Правительства Алтайского края от </w:t>
      </w:r>
      <w:r w:rsidR="00FB71EE">
        <w:rPr>
          <w:sz w:val="26"/>
          <w:szCs w:val="26"/>
        </w:rPr>
        <w:t>13.12.2023</w:t>
      </w:r>
      <w:r w:rsidRPr="004B3BD1">
        <w:rPr>
          <w:sz w:val="26"/>
          <w:szCs w:val="26"/>
        </w:rPr>
        <w:t xml:space="preserve"> № 4</w:t>
      </w:r>
      <w:r w:rsidR="00FB71EE">
        <w:rPr>
          <w:sz w:val="26"/>
          <w:szCs w:val="26"/>
        </w:rPr>
        <w:t>8</w:t>
      </w:r>
      <w:r w:rsidRPr="004B3BD1">
        <w:rPr>
          <w:sz w:val="26"/>
          <w:szCs w:val="26"/>
        </w:rPr>
        <w:t xml:space="preserve">3, в сумме </w:t>
      </w:r>
      <w:r w:rsidR="00FB71EE">
        <w:rPr>
          <w:sz w:val="26"/>
          <w:szCs w:val="26"/>
        </w:rPr>
        <w:t>2 225,634</w:t>
      </w:r>
      <w:r w:rsidRPr="004B3BD1">
        <w:rPr>
          <w:sz w:val="26"/>
          <w:szCs w:val="26"/>
        </w:rPr>
        <w:t xml:space="preserve"> тыс. рублей, ремонт </w:t>
      </w:r>
      <w:r w:rsidR="00FB71EE">
        <w:rPr>
          <w:sz w:val="28"/>
          <w:szCs w:val="28"/>
        </w:rPr>
        <w:t>дороги по ул. Кольцевая, от дома № 2 до дома № 14 по четной стороне</w:t>
      </w:r>
      <w:r w:rsidRPr="004B3BD1">
        <w:rPr>
          <w:sz w:val="26"/>
          <w:szCs w:val="26"/>
        </w:rPr>
        <w:t xml:space="preserve"> с. Солнечное, Солнечного сельсовета Первомайского района, осуществляемый в рамках</w:t>
      </w:r>
      <w:r w:rsidR="004963AF">
        <w:rPr>
          <w:sz w:val="26"/>
          <w:szCs w:val="26"/>
        </w:rPr>
        <w:t xml:space="preserve"> </w:t>
      </w:r>
      <w:r w:rsidRPr="004B3BD1">
        <w:rPr>
          <w:sz w:val="26"/>
          <w:szCs w:val="26"/>
        </w:rPr>
        <w:t>реализации Проекта поддержки местных инициатив в Алтайском крае</w:t>
      </w:r>
      <w:r w:rsidR="004963AF">
        <w:rPr>
          <w:sz w:val="26"/>
          <w:szCs w:val="26"/>
        </w:rPr>
        <w:t>.</w:t>
      </w:r>
      <w:r w:rsidRPr="004B3BD1">
        <w:rPr>
          <w:sz w:val="26"/>
          <w:szCs w:val="26"/>
        </w:rPr>
        <w:t>».</w:t>
      </w:r>
    </w:p>
    <w:p w14:paraId="07281BA3" w14:textId="77777777" w:rsidR="004B3BD1" w:rsidRPr="004B3BD1" w:rsidRDefault="004B3BD1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28B8F71C" w14:textId="77777777" w:rsidR="004B3BD1" w:rsidRPr="004B3BD1" w:rsidRDefault="004963AF" w:rsidP="004963AF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="004B3BD1"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5AECBE2B" w14:textId="77777777" w:rsidR="004B3BD1" w:rsidRPr="004B3BD1" w:rsidRDefault="004B3BD1" w:rsidP="004963AF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 w:rsidR="004963AF">
        <w:rPr>
          <w:bCs/>
          <w:sz w:val="26"/>
          <w:szCs w:val="26"/>
        </w:rPr>
        <w:t>:</w:t>
      </w:r>
    </w:p>
    <w:p w14:paraId="47485F06" w14:textId="77777777" w:rsidR="004B3BD1" w:rsidRPr="004B3BD1" w:rsidRDefault="004B3BD1" w:rsidP="004B3BD1">
      <w:pPr>
        <w:jc w:val="both"/>
        <w:rPr>
          <w:sz w:val="26"/>
          <w:szCs w:val="26"/>
        </w:rPr>
      </w:pPr>
    </w:p>
    <w:p w14:paraId="3E723622" w14:textId="77777777" w:rsidR="00FB71EE" w:rsidRPr="00B01A68" w:rsidRDefault="00FB71EE" w:rsidP="00FB71EE">
      <w:pPr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Администрация района                                        </w:t>
      </w:r>
      <w:r>
        <w:rPr>
          <w:sz w:val="26"/>
          <w:szCs w:val="26"/>
        </w:rPr>
        <w:t xml:space="preserve">        </w:t>
      </w:r>
      <w:r w:rsidRPr="00B01A68">
        <w:rPr>
          <w:sz w:val="26"/>
          <w:szCs w:val="26"/>
        </w:rPr>
        <w:t xml:space="preserve">    Администрация сельсовета</w:t>
      </w:r>
    </w:p>
    <w:p w14:paraId="3E937EBC" w14:textId="77777777" w:rsidR="00FB71EE" w:rsidRDefault="00E2362C" w:rsidP="00FB71E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 района                   </w:t>
      </w:r>
      <w:r w:rsidR="00FB71EE" w:rsidRPr="00B01A68">
        <w:rPr>
          <w:sz w:val="26"/>
          <w:szCs w:val="26"/>
        </w:rPr>
        <w:t xml:space="preserve">                                         </w:t>
      </w:r>
      <w:r w:rsidR="00FB71EE">
        <w:rPr>
          <w:sz w:val="26"/>
          <w:szCs w:val="26"/>
        </w:rPr>
        <w:t xml:space="preserve">        </w:t>
      </w:r>
      <w:r w:rsidR="00FB71EE" w:rsidRPr="00B01A68">
        <w:rPr>
          <w:sz w:val="26"/>
          <w:szCs w:val="26"/>
        </w:rPr>
        <w:t xml:space="preserve"> Глава сельсовета</w:t>
      </w:r>
    </w:p>
    <w:p w14:paraId="3B71B79B" w14:textId="77777777" w:rsidR="004B3BD1" w:rsidRPr="004B3BD1" w:rsidRDefault="004B3BD1" w:rsidP="004B3BD1">
      <w:pPr>
        <w:jc w:val="both"/>
        <w:rPr>
          <w:sz w:val="26"/>
          <w:szCs w:val="26"/>
        </w:rPr>
      </w:pPr>
    </w:p>
    <w:p w14:paraId="149D8FD3" w14:textId="77777777" w:rsidR="004B3BD1" w:rsidRPr="004B3BD1" w:rsidRDefault="004B3BD1" w:rsidP="004B3BD1">
      <w:pPr>
        <w:jc w:val="both"/>
        <w:rPr>
          <w:sz w:val="26"/>
          <w:szCs w:val="26"/>
        </w:rPr>
      </w:pPr>
    </w:p>
    <w:p w14:paraId="7BA3554F" w14:textId="77777777" w:rsidR="004B3BD1" w:rsidRPr="004B3BD1" w:rsidRDefault="004B3BD1" w:rsidP="004B3BD1">
      <w:pPr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 ____________    </w:t>
      </w:r>
      <w:r w:rsidR="00FB71EE">
        <w:rPr>
          <w:sz w:val="26"/>
          <w:szCs w:val="26"/>
        </w:rPr>
        <w:t xml:space="preserve">М.Н. </w:t>
      </w:r>
      <w:proofErr w:type="spellStart"/>
      <w:r w:rsidR="00FB71EE">
        <w:rPr>
          <w:sz w:val="26"/>
          <w:szCs w:val="26"/>
        </w:rPr>
        <w:t>Сабына</w:t>
      </w:r>
      <w:proofErr w:type="spellEnd"/>
      <w:r w:rsidR="00FB71EE">
        <w:rPr>
          <w:sz w:val="26"/>
          <w:szCs w:val="26"/>
        </w:rPr>
        <w:t xml:space="preserve">            </w:t>
      </w:r>
      <w:r w:rsidRPr="004B3BD1">
        <w:rPr>
          <w:sz w:val="26"/>
          <w:szCs w:val="26"/>
        </w:rPr>
        <w:t xml:space="preserve">                             _____________ В.М. </w:t>
      </w:r>
      <w:proofErr w:type="spellStart"/>
      <w:r w:rsidRPr="004B3BD1">
        <w:rPr>
          <w:sz w:val="26"/>
          <w:szCs w:val="26"/>
        </w:rPr>
        <w:t>Литасов</w:t>
      </w:r>
      <w:proofErr w:type="spellEnd"/>
    </w:p>
    <w:p w14:paraId="440CB8BA" w14:textId="77777777" w:rsidR="005161FD" w:rsidRPr="004B3BD1" w:rsidRDefault="005161FD" w:rsidP="005161FD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11</w:t>
      </w:r>
    </w:p>
    <w:p w14:paraId="37178951" w14:textId="77777777" w:rsidR="005161FD" w:rsidRPr="004B3BD1" w:rsidRDefault="005161FD" w:rsidP="005161FD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44F0B195" w14:textId="77777777" w:rsidR="00150D62" w:rsidRDefault="00150D62" w:rsidP="00150D62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25.08.2026 </w:t>
      </w:r>
      <w:r w:rsidRPr="004B3BD1">
        <w:rPr>
          <w:sz w:val="26"/>
          <w:szCs w:val="26"/>
        </w:rPr>
        <w:t xml:space="preserve">№ </w:t>
      </w:r>
      <w:r>
        <w:rPr>
          <w:sz w:val="26"/>
          <w:szCs w:val="26"/>
        </w:rPr>
        <w:t>74</w:t>
      </w:r>
    </w:p>
    <w:p w14:paraId="02529121" w14:textId="77777777" w:rsidR="005161FD" w:rsidRDefault="005161FD" w:rsidP="005161FD">
      <w:pPr>
        <w:pStyle w:val="2"/>
        <w:jc w:val="center"/>
        <w:rPr>
          <w:sz w:val="26"/>
          <w:szCs w:val="26"/>
        </w:rPr>
      </w:pPr>
    </w:p>
    <w:p w14:paraId="349644C1" w14:textId="77777777" w:rsidR="005161FD" w:rsidRPr="004B3BD1" w:rsidRDefault="005161FD" w:rsidP="005161FD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03D86893" w14:textId="77777777" w:rsidR="005161FD" w:rsidRPr="004B3BD1" w:rsidRDefault="005161FD" w:rsidP="005161FD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>к соглашению, утвержденному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 xml:space="preserve">, о передаче администрацией Первомайского района  администрации </w:t>
      </w:r>
      <w:proofErr w:type="spellStart"/>
      <w:r>
        <w:rPr>
          <w:sz w:val="26"/>
          <w:szCs w:val="26"/>
        </w:rPr>
        <w:t>Сорочелоговск</w:t>
      </w:r>
      <w:r w:rsidRPr="004B3BD1">
        <w:rPr>
          <w:sz w:val="26"/>
          <w:szCs w:val="26"/>
        </w:rPr>
        <w:t>ого</w:t>
      </w:r>
      <w:proofErr w:type="spellEnd"/>
      <w:r w:rsidRPr="004B3BD1">
        <w:rPr>
          <w:sz w:val="26"/>
          <w:szCs w:val="26"/>
        </w:rPr>
        <w:t xml:space="preserve">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 xml:space="preserve"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</w:t>
      </w:r>
      <w:proofErr w:type="spellStart"/>
      <w:r>
        <w:rPr>
          <w:color w:val="000000"/>
          <w:sz w:val="26"/>
          <w:szCs w:val="26"/>
          <w:lang w:eastAsia="en-US"/>
        </w:rPr>
        <w:t>Сорочелоговской</w:t>
      </w:r>
      <w:proofErr w:type="spellEnd"/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20308C52" w14:textId="77777777" w:rsidR="005161FD" w:rsidRPr="004B3BD1" w:rsidRDefault="005161FD" w:rsidP="005161FD">
      <w:pPr>
        <w:jc w:val="center"/>
        <w:rPr>
          <w:sz w:val="26"/>
          <w:szCs w:val="26"/>
        </w:rPr>
      </w:pPr>
    </w:p>
    <w:p w14:paraId="0183F31F" w14:textId="77777777" w:rsidR="005161FD" w:rsidRPr="004B3BD1" w:rsidRDefault="005161FD" w:rsidP="005161FD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Pr="00BD5B97">
        <w:rPr>
          <w:b w:val="0"/>
          <w:sz w:val="26"/>
          <w:szCs w:val="26"/>
        </w:rPr>
        <w:t xml:space="preserve">главы Первомайского района </w:t>
      </w:r>
      <w:proofErr w:type="spellStart"/>
      <w:r w:rsidRPr="00BD5B97">
        <w:rPr>
          <w:b w:val="0"/>
          <w:sz w:val="26"/>
          <w:szCs w:val="26"/>
        </w:rPr>
        <w:t>Сабыны</w:t>
      </w:r>
      <w:proofErr w:type="spellEnd"/>
      <w:r w:rsidRPr="00BD5B97">
        <w:rPr>
          <w:b w:val="0"/>
          <w:sz w:val="26"/>
          <w:szCs w:val="26"/>
        </w:rPr>
        <w:t xml:space="preserve"> Максима Николаевича</w:t>
      </w:r>
      <w:r w:rsidRPr="004B3BD1">
        <w:rPr>
          <w:b w:val="0"/>
          <w:sz w:val="26"/>
          <w:szCs w:val="26"/>
        </w:rPr>
        <w:t xml:space="preserve">, действующей на основании Устава муниципального образования Первомайский район с одной стороны, </w:t>
      </w:r>
      <w:r w:rsidRPr="00656266">
        <w:rPr>
          <w:b w:val="0"/>
          <w:color w:val="000000"/>
          <w:sz w:val="26"/>
          <w:szCs w:val="26"/>
        </w:rPr>
        <w:t xml:space="preserve">и администрация </w:t>
      </w:r>
      <w:proofErr w:type="spellStart"/>
      <w:r>
        <w:rPr>
          <w:b w:val="0"/>
          <w:color w:val="000000"/>
          <w:sz w:val="26"/>
          <w:szCs w:val="26"/>
        </w:rPr>
        <w:t>Сорочелогов</w:t>
      </w:r>
      <w:r w:rsidRPr="00656266">
        <w:rPr>
          <w:b w:val="0"/>
          <w:color w:val="000000"/>
          <w:sz w:val="26"/>
          <w:szCs w:val="26"/>
        </w:rPr>
        <w:t>ского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сельсовета  Первомайского района, именуемая в дальнейшем «Сельсовет» в лице главы сельсовета </w:t>
      </w:r>
      <w:r>
        <w:rPr>
          <w:b w:val="0"/>
          <w:color w:val="000000"/>
          <w:sz w:val="26"/>
          <w:szCs w:val="26"/>
        </w:rPr>
        <w:t>Иванова Владимира Николаевича</w:t>
      </w:r>
      <w:r w:rsidRPr="00656266">
        <w:rPr>
          <w:b w:val="0"/>
          <w:color w:val="000000"/>
          <w:sz w:val="26"/>
          <w:szCs w:val="26"/>
        </w:rPr>
        <w:t>, действующе</w:t>
      </w:r>
      <w:r>
        <w:rPr>
          <w:b w:val="0"/>
          <w:color w:val="000000"/>
          <w:sz w:val="26"/>
          <w:szCs w:val="26"/>
        </w:rPr>
        <w:t>го</w:t>
      </w:r>
      <w:r w:rsidRPr="00656266">
        <w:rPr>
          <w:b w:val="0"/>
          <w:color w:val="000000"/>
          <w:sz w:val="26"/>
          <w:szCs w:val="26"/>
        </w:rPr>
        <w:t xml:space="preserve"> на основании Устава муниципального образования </w:t>
      </w:r>
      <w:proofErr w:type="spellStart"/>
      <w:r>
        <w:rPr>
          <w:b w:val="0"/>
          <w:color w:val="000000"/>
          <w:sz w:val="26"/>
          <w:szCs w:val="26"/>
        </w:rPr>
        <w:t>Сорочелоговской</w:t>
      </w:r>
      <w:proofErr w:type="spellEnd"/>
      <w:r w:rsidRPr="00656266">
        <w:rPr>
          <w:b w:val="0"/>
          <w:color w:val="000000"/>
          <w:sz w:val="26"/>
          <w:szCs w:val="26"/>
        </w:rPr>
        <w:t xml:space="preserve"> сельсовет</w:t>
      </w:r>
      <w:r w:rsidRPr="004B3BD1">
        <w:rPr>
          <w:b w:val="0"/>
          <w:sz w:val="26"/>
          <w:szCs w:val="26"/>
        </w:rPr>
        <w:t>, с другой стороны, заключили настоящее Дополнительное соглашение  о нижеследующем.</w:t>
      </w:r>
    </w:p>
    <w:p w14:paraId="3E128AC2" w14:textId="77777777" w:rsidR="005161FD" w:rsidRPr="004B3BD1" w:rsidRDefault="005161FD" w:rsidP="005161FD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>утвержденное решением Первомайского районного Собрания депутатов от 2</w:t>
      </w:r>
      <w:r>
        <w:rPr>
          <w:sz w:val="26"/>
          <w:szCs w:val="26"/>
        </w:rPr>
        <w:t>8</w:t>
      </w:r>
      <w:r w:rsidRPr="004B3BD1">
        <w:rPr>
          <w:sz w:val="26"/>
          <w:szCs w:val="26"/>
        </w:rPr>
        <w:t>.10.202</w:t>
      </w:r>
      <w:r>
        <w:rPr>
          <w:sz w:val="26"/>
          <w:szCs w:val="26"/>
        </w:rPr>
        <w:t>5</w:t>
      </w:r>
      <w:r w:rsidRPr="004B3BD1">
        <w:rPr>
          <w:sz w:val="26"/>
          <w:szCs w:val="26"/>
        </w:rPr>
        <w:t xml:space="preserve"> № </w:t>
      </w:r>
      <w:r>
        <w:rPr>
          <w:sz w:val="26"/>
          <w:szCs w:val="26"/>
        </w:rPr>
        <w:t>97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68620B8B" w14:textId="77777777" w:rsidR="005161FD" w:rsidRPr="004B3BD1" w:rsidRDefault="005161FD" w:rsidP="005161FD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</w:t>
      </w:r>
      <w:r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1461BB5A" w14:textId="77777777" w:rsidR="005161FD" w:rsidRPr="00656266" w:rsidRDefault="005161FD" w:rsidP="005161FD">
      <w:pPr>
        <w:tabs>
          <w:tab w:val="left" w:pos="709"/>
        </w:tabs>
        <w:ind w:firstLine="567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656266">
        <w:rPr>
          <w:sz w:val="26"/>
          <w:szCs w:val="26"/>
        </w:rPr>
        <w:t xml:space="preserve">«5.3 Объем межбюджетных трансфертов  из  районного  бюджета на  исполнение  выше  указанных переданных полномочий на 2026 год предусматривается в сумме  </w:t>
      </w:r>
      <w:r>
        <w:rPr>
          <w:iCs/>
          <w:sz w:val="26"/>
          <w:szCs w:val="26"/>
        </w:rPr>
        <w:t>750,4</w:t>
      </w:r>
      <w:r w:rsidRPr="00656266">
        <w:rPr>
          <w:iCs/>
          <w:sz w:val="26"/>
          <w:szCs w:val="26"/>
        </w:rPr>
        <w:t xml:space="preserve"> </w:t>
      </w:r>
      <w:r w:rsidRPr="00656266">
        <w:rPr>
          <w:sz w:val="26"/>
          <w:szCs w:val="26"/>
        </w:rPr>
        <w:t>тыс. руб.».</w:t>
      </w:r>
    </w:p>
    <w:p w14:paraId="045D15BC" w14:textId="77777777" w:rsidR="005161FD" w:rsidRPr="004B3BD1" w:rsidRDefault="005161FD" w:rsidP="005161FD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14:paraId="02177CF5" w14:textId="77777777" w:rsidR="005161FD" w:rsidRPr="004B3BD1" w:rsidRDefault="005161FD" w:rsidP="005161FD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5A216432" w14:textId="77777777" w:rsidR="005161FD" w:rsidRPr="004B3BD1" w:rsidRDefault="005161FD" w:rsidP="005161FD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>
        <w:rPr>
          <w:bCs/>
          <w:sz w:val="26"/>
          <w:szCs w:val="26"/>
        </w:rPr>
        <w:t>:</w:t>
      </w:r>
    </w:p>
    <w:p w14:paraId="4E0DBDEA" w14:textId="77777777" w:rsidR="005161FD" w:rsidRPr="004B3BD1" w:rsidRDefault="005161FD" w:rsidP="005161FD">
      <w:pPr>
        <w:ind w:firstLine="709"/>
        <w:jc w:val="both"/>
        <w:rPr>
          <w:sz w:val="26"/>
          <w:szCs w:val="26"/>
        </w:rPr>
      </w:pPr>
    </w:p>
    <w:p w14:paraId="003B8C22" w14:textId="77777777" w:rsidR="005161FD" w:rsidRPr="00B01A68" w:rsidRDefault="005161FD" w:rsidP="005161FD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077BAAD4" w14:textId="77777777" w:rsidR="005161FD" w:rsidRDefault="005161FD" w:rsidP="005161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</w:t>
      </w:r>
      <w:r w:rsidRPr="00B01A68">
        <w:rPr>
          <w:sz w:val="26"/>
          <w:szCs w:val="26"/>
        </w:rPr>
        <w:t>Глава сельсовета</w:t>
      </w:r>
    </w:p>
    <w:p w14:paraId="2E553C84" w14:textId="77777777" w:rsidR="005161FD" w:rsidRDefault="005161FD" w:rsidP="005161FD">
      <w:pPr>
        <w:ind w:firstLine="709"/>
        <w:jc w:val="both"/>
        <w:rPr>
          <w:sz w:val="26"/>
          <w:szCs w:val="26"/>
        </w:rPr>
      </w:pPr>
    </w:p>
    <w:p w14:paraId="06C3E2A3" w14:textId="01254A82" w:rsidR="004963AF" w:rsidRDefault="005161FD" w:rsidP="00B6633B">
      <w:pPr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B3BD1">
        <w:rPr>
          <w:sz w:val="26"/>
          <w:szCs w:val="26"/>
        </w:rPr>
        <w:t xml:space="preserve">____________    </w:t>
      </w:r>
      <w:r>
        <w:rPr>
          <w:sz w:val="26"/>
          <w:szCs w:val="26"/>
        </w:rPr>
        <w:t xml:space="preserve">М.Н. </w:t>
      </w:r>
      <w:proofErr w:type="spellStart"/>
      <w:r>
        <w:rPr>
          <w:sz w:val="26"/>
          <w:szCs w:val="26"/>
        </w:rPr>
        <w:t>Сабына</w:t>
      </w:r>
      <w:proofErr w:type="spellEnd"/>
      <w:r>
        <w:rPr>
          <w:sz w:val="26"/>
          <w:szCs w:val="26"/>
        </w:rPr>
        <w:t xml:space="preserve">                                  </w:t>
      </w:r>
      <w:r w:rsidRPr="004B3BD1">
        <w:rPr>
          <w:sz w:val="26"/>
          <w:szCs w:val="26"/>
        </w:rPr>
        <w:t xml:space="preserve">_________ </w:t>
      </w:r>
      <w:r>
        <w:rPr>
          <w:sz w:val="26"/>
          <w:szCs w:val="26"/>
        </w:rPr>
        <w:t>В.Н. Иванов</w:t>
      </w:r>
    </w:p>
    <w:p w14:paraId="23DA384C" w14:textId="77777777" w:rsidR="004963AF" w:rsidRDefault="004963AF" w:rsidP="004B3BD1">
      <w:pPr>
        <w:jc w:val="both"/>
        <w:rPr>
          <w:sz w:val="26"/>
          <w:szCs w:val="26"/>
        </w:rPr>
      </w:pPr>
    </w:p>
    <w:p w14:paraId="05AE6E1D" w14:textId="77777777" w:rsidR="004963AF" w:rsidRDefault="004963AF" w:rsidP="004B3BD1">
      <w:pPr>
        <w:jc w:val="both"/>
        <w:rPr>
          <w:sz w:val="26"/>
          <w:szCs w:val="26"/>
        </w:rPr>
      </w:pPr>
    </w:p>
    <w:p w14:paraId="0FC31259" w14:textId="77777777" w:rsidR="004963AF" w:rsidRDefault="004963AF" w:rsidP="004B3BD1">
      <w:pPr>
        <w:jc w:val="both"/>
        <w:rPr>
          <w:sz w:val="26"/>
          <w:szCs w:val="26"/>
        </w:rPr>
      </w:pPr>
    </w:p>
    <w:p w14:paraId="49A3A292" w14:textId="77777777" w:rsidR="004963AF" w:rsidRDefault="004963AF" w:rsidP="004B3BD1">
      <w:pPr>
        <w:jc w:val="both"/>
        <w:rPr>
          <w:sz w:val="26"/>
          <w:szCs w:val="26"/>
        </w:rPr>
      </w:pPr>
    </w:p>
    <w:p w14:paraId="25A08465" w14:textId="77777777" w:rsidR="004963AF" w:rsidRDefault="004963AF" w:rsidP="004B3BD1">
      <w:pPr>
        <w:jc w:val="both"/>
        <w:rPr>
          <w:sz w:val="26"/>
          <w:szCs w:val="26"/>
        </w:rPr>
      </w:pPr>
    </w:p>
    <w:p w14:paraId="1A03E9DD" w14:textId="77777777" w:rsidR="004963AF" w:rsidRDefault="004963AF" w:rsidP="004B3BD1">
      <w:pPr>
        <w:jc w:val="both"/>
        <w:rPr>
          <w:sz w:val="26"/>
          <w:szCs w:val="26"/>
        </w:rPr>
      </w:pPr>
    </w:p>
    <w:p w14:paraId="232F8E97" w14:textId="77777777" w:rsidR="004963AF" w:rsidRPr="004B3BD1" w:rsidRDefault="004963AF" w:rsidP="004B3BD1">
      <w:pPr>
        <w:jc w:val="both"/>
        <w:rPr>
          <w:sz w:val="26"/>
          <w:szCs w:val="26"/>
        </w:rPr>
      </w:pPr>
    </w:p>
    <w:p w14:paraId="727DFF62" w14:textId="77777777" w:rsidR="004B3BD1" w:rsidRPr="004B3BD1" w:rsidRDefault="004B3BD1" w:rsidP="004B3BD1">
      <w:pPr>
        <w:jc w:val="both"/>
        <w:rPr>
          <w:sz w:val="26"/>
          <w:szCs w:val="26"/>
        </w:rPr>
      </w:pPr>
    </w:p>
    <w:p w14:paraId="66BB4C35" w14:textId="77777777" w:rsidR="004B3BD1" w:rsidRPr="004B3BD1" w:rsidRDefault="004B3BD1" w:rsidP="004B3BD1">
      <w:pPr>
        <w:jc w:val="both"/>
        <w:rPr>
          <w:sz w:val="26"/>
          <w:szCs w:val="26"/>
        </w:rPr>
      </w:pPr>
    </w:p>
    <w:p w14:paraId="3A6785F7" w14:textId="77777777" w:rsidR="004B3BD1" w:rsidRPr="004B3BD1" w:rsidRDefault="004B3BD1" w:rsidP="004B3BD1">
      <w:pPr>
        <w:jc w:val="both"/>
        <w:rPr>
          <w:sz w:val="26"/>
          <w:szCs w:val="26"/>
        </w:rPr>
      </w:pPr>
    </w:p>
    <w:p w14:paraId="308B201C" w14:textId="77777777" w:rsidR="004B3BD1" w:rsidRPr="004B3BD1" w:rsidRDefault="004B3BD1" w:rsidP="004B3BD1">
      <w:pPr>
        <w:jc w:val="both"/>
        <w:rPr>
          <w:sz w:val="26"/>
          <w:szCs w:val="26"/>
        </w:rPr>
      </w:pPr>
    </w:p>
    <w:p w14:paraId="645BA1AB" w14:textId="77777777" w:rsidR="004B3BD1" w:rsidRPr="004B3BD1" w:rsidRDefault="004B3BD1" w:rsidP="004B3BD1">
      <w:pPr>
        <w:jc w:val="both"/>
        <w:rPr>
          <w:sz w:val="26"/>
          <w:szCs w:val="26"/>
        </w:rPr>
      </w:pPr>
    </w:p>
    <w:sectPr w:rsidR="004B3BD1" w:rsidRPr="004B3BD1" w:rsidSect="001C47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851" w:right="567" w:bottom="1134" w:left="1276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8B3E6" w14:textId="77777777" w:rsidR="00161A79" w:rsidRDefault="00161A79">
      <w:r>
        <w:separator/>
      </w:r>
    </w:p>
  </w:endnote>
  <w:endnote w:type="continuationSeparator" w:id="0">
    <w:p w14:paraId="69BD1ADD" w14:textId="77777777" w:rsidR="00161A79" w:rsidRDefault="0016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708BA" w14:textId="77777777" w:rsidR="001C47B2" w:rsidRDefault="001C47B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7F0C9" w14:textId="77777777" w:rsidR="00DB6C47" w:rsidRDefault="00DB6C47">
    <w:pPr>
      <w:pStyle w:val="ab"/>
      <w:jc w:val="right"/>
    </w:pPr>
  </w:p>
  <w:p w14:paraId="3AFD0678" w14:textId="77777777" w:rsidR="00DB6C47" w:rsidRDefault="00DB6C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107F0" w14:textId="77777777" w:rsidR="001C47B2" w:rsidRDefault="001C47B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FC5D8" w14:textId="77777777" w:rsidR="00161A79" w:rsidRDefault="00161A79">
      <w:r>
        <w:separator/>
      </w:r>
    </w:p>
  </w:footnote>
  <w:footnote w:type="continuationSeparator" w:id="0">
    <w:p w14:paraId="22B63514" w14:textId="77777777" w:rsidR="00161A79" w:rsidRDefault="00161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DB639" w14:textId="77777777" w:rsidR="001C47B2" w:rsidRDefault="001C47B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DCFA" w14:textId="77777777" w:rsidR="00DB6C47" w:rsidRDefault="003004F5">
    <w:pPr>
      <w:pStyle w:val="a9"/>
      <w:jc w:val="center"/>
    </w:pPr>
    <w:r>
      <w:fldChar w:fldCharType="begin"/>
    </w:r>
    <w:r w:rsidR="00DB6C47">
      <w:instrText>PAGE   \* MERGEFORMAT</w:instrText>
    </w:r>
    <w:r>
      <w:fldChar w:fldCharType="separate"/>
    </w:r>
    <w:r w:rsidR="005161FD">
      <w:rPr>
        <w:noProof/>
      </w:rPr>
      <w:t>12</w:t>
    </w:r>
    <w:r>
      <w:fldChar w:fldCharType="end"/>
    </w:r>
  </w:p>
  <w:p w14:paraId="71C844D3" w14:textId="77777777" w:rsidR="00DB6C47" w:rsidRDefault="00DB6C47">
    <w:pPr>
      <w:pStyle w:val="a9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31CC" w14:textId="77777777" w:rsidR="00DB6C47" w:rsidRDefault="00814577" w:rsidP="001E243D">
    <w:pPr>
      <w:pStyle w:val="a9"/>
      <w:ind w:right="-1"/>
      <w:jc w:val="center"/>
    </w:pPr>
    <w:r>
      <w:rPr>
        <w:noProof/>
      </w:rPr>
      <w:drawing>
        <wp:inline distT="0" distB="0" distL="0" distR="0" wp14:anchorId="65383F9E" wp14:editId="39ED7B9F">
          <wp:extent cx="438150" cy="723900"/>
          <wp:effectExtent l="0" t="0" r="0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588D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564E1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232395"/>
    <w:multiLevelType w:val="hybridMultilevel"/>
    <w:tmpl w:val="0248CF22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E94056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A60FE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7081A2C"/>
    <w:multiLevelType w:val="hybridMultilevel"/>
    <w:tmpl w:val="6AF0FADE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73B0600"/>
    <w:multiLevelType w:val="hybridMultilevel"/>
    <w:tmpl w:val="B99875A8"/>
    <w:lvl w:ilvl="0" w:tplc="9E70C506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9913038"/>
    <w:multiLevelType w:val="hybridMultilevel"/>
    <w:tmpl w:val="0A3AC53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F07DBA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E16450"/>
    <w:multiLevelType w:val="hybridMultilevel"/>
    <w:tmpl w:val="93F2362A"/>
    <w:lvl w:ilvl="0" w:tplc="31FC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FC173A"/>
    <w:multiLevelType w:val="hybridMultilevel"/>
    <w:tmpl w:val="809A2DCE"/>
    <w:lvl w:ilvl="0" w:tplc="84D6A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5228498">
      <w:start w:val="1"/>
      <w:numFmt w:val="decimal"/>
      <w:lvlText w:val="%2)"/>
      <w:lvlJc w:val="left"/>
      <w:pPr>
        <w:tabs>
          <w:tab w:val="num" w:pos="1977"/>
        </w:tabs>
        <w:ind w:left="1977" w:hanging="11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1876BB"/>
    <w:multiLevelType w:val="hybridMultilevel"/>
    <w:tmpl w:val="DCE6275A"/>
    <w:lvl w:ilvl="0" w:tplc="2AE63A4C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FE1908"/>
    <w:multiLevelType w:val="hybridMultilevel"/>
    <w:tmpl w:val="AF7CDC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9C5117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9FB5EC3"/>
    <w:multiLevelType w:val="hybridMultilevel"/>
    <w:tmpl w:val="5C3849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12"/>
  </w:num>
  <w:num w:numId="9">
    <w:abstractNumId w:val="7"/>
  </w:num>
  <w:num w:numId="10">
    <w:abstractNumId w:val="4"/>
  </w:num>
  <w:num w:numId="11">
    <w:abstractNumId w:val="1"/>
  </w:num>
  <w:num w:numId="12">
    <w:abstractNumId w:val="8"/>
  </w:num>
  <w:num w:numId="13">
    <w:abstractNumId w:val="14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017"/>
    <w:rsid w:val="00004017"/>
    <w:rsid w:val="000051C4"/>
    <w:rsid w:val="00005622"/>
    <w:rsid w:val="00006C69"/>
    <w:rsid w:val="00007A18"/>
    <w:rsid w:val="000110B8"/>
    <w:rsid w:val="00015430"/>
    <w:rsid w:val="00016A46"/>
    <w:rsid w:val="00020262"/>
    <w:rsid w:val="00022809"/>
    <w:rsid w:val="000311F3"/>
    <w:rsid w:val="00041310"/>
    <w:rsid w:val="00052511"/>
    <w:rsid w:val="00052C62"/>
    <w:rsid w:val="00052CA2"/>
    <w:rsid w:val="00061410"/>
    <w:rsid w:val="00063D82"/>
    <w:rsid w:val="000712ED"/>
    <w:rsid w:val="000760D9"/>
    <w:rsid w:val="00081631"/>
    <w:rsid w:val="000825C7"/>
    <w:rsid w:val="00084E8E"/>
    <w:rsid w:val="00086833"/>
    <w:rsid w:val="000A659D"/>
    <w:rsid w:val="000A734B"/>
    <w:rsid w:val="000D18EC"/>
    <w:rsid w:val="000D7E6A"/>
    <w:rsid w:val="000F2DFE"/>
    <w:rsid w:val="00101AA0"/>
    <w:rsid w:val="00110811"/>
    <w:rsid w:val="00111175"/>
    <w:rsid w:val="00115247"/>
    <w:rsid w:val="00121E46"/>
    <w:rsid w:val="0012266E"/>
    <w:rsid w:val="00125FA0"/>
    <w:rsid w:val="0013114A"/>
    <w:rsid w:val="00131BEC"/>
    <w:rsid w:val="0013200A"/>
    <w:rsid w:val="00150D62"/>
    <w:rsid w:val="00154CE8"/>
    <w:rsid w:val="00161A79"/>
    <w:rsid w:val="0017778B"/>
    <w:rsid w:val="0018532A"/>
    <w:rsid w:val="001872A4"/>
    <w:rsid w:val="00196ABF"/>
    <w:rsid w:val="001A4EBD"/>
    <w:rsid w:val="001A5F4C"/>
    <w:rsid w:val="001B05C3"/>
    <w:rsid w:val="001C47B2"/>
    <w:rsid w:val="001C6CB0"/>
    <w:rsid w:val="001E243D"/>
    <w:rsid w:val="001E4718"/>
    <w:rsid w:val="001E7766"/>
    <w:rsid w:val="001F1573"/>
    <w:rsid w:val="001F55FF"/>
    <w:rsid w:val="001F5A54"/>
    <w:rsid w:val="002003D9"/>
    <w:rsid w:val="00200E3F"/>
    <w:rsid w:val="00202EE3"/>
    <w:rsid w:val="00203372"/>
    <w:rsid w:val="00211BC0"/>
    <w:rsid w:val="00213384"/>
    <w:rsid w:val="002141AE"/>
    <w:rsid w:val="0021486C"/>
    <w:rsid w:val="002154F3"/>
    <w:rsid w:val="00227200"/>
    <w:rsid w:val="00233609"/>
    <w:rsid w:val="00237552"/>
    <w:rsid w:val="002434B8"/>
    <w:rsid w:val="00253862"/>
    <w:rsid w:val="00266405"/>
    <w:rsid w:val="00273899"/>
    <w:rsid w:val="002740CA"/>
    <w:rsid w:val="00280930"/>
    <w:rsid w:val="002A2B16"/>
    <w:rsid w:val="002C3330"/>
    <w:rsid w:val="002E68D9"/>
    <w:rsid w:val="002F74D1"/>
    <w:rsid w:val="003004F5"/>
    <w:rsid w:val="00322578"/>
    <w:rsid w:val="0033371F"/>
    <w:rsid w:val="00334EEE"/>
    <w:rsid w:val="00345B54"/>
    <w:rsid w:val="003476E5"/>
    <w:rsid w:val="00347A08"/>
    <w:rsid w:val="00355809"/>
    <w:rsid w:val="00362BB6"/>
    <w:rsid w:val="00364FB7"/>
    <w:rsid w:val="003771B6"/>
    <w:rsid w:val="003772A6"/>
    <w:rsid w:val="003804A5"/>
    <w:rsid w:val="003815D3"/>
    <w:rsid w:val="00386F48"/>
    <w:rsid w:val="00392EB1"/>
    <w:rsid w:val="003A5537"/>
    <w:rsid w:val="003A59C7"/>
    <w:rsid w:val="003C0FE2"/>
    <w:rsid w:val="003D0FB8"/>
    <w:rsid w:val="003D1299"/>
    <w:rsid w:val="003E029D"/>
    <w:rsid w:val="003F3CE5"/>
    <w:rsid w:val="004573AD"/>
    <w:rsid w:val="004576DA"/>
    <w:rsid w:val="00462DD5"/>
    <w:rsid w:val="0047465B"/>
    <w:rsid w:val="0049566B"/>
    <w:rsid w:val="004963AF"/>
    <w:rsid w:val="004A40CA"/>
    <w:rsid w:val="004B3BD1"/>
    <w:rsid w:val="004F3690"/>
    <w:rsid w:val="0051543E"/>
    <w:rsid w:val="005161FD"/>
    <w:rsid w:val="005209F5"/>
    <w:rsid w:val="0052108C"/>
    <w:rsid w:val="00522FC3"/>
    <w:rsid w:val="005233B3"/>
    <w:rsid w:val="00527C7D"/>
    <w:rsid w:val="0053260F"/>
    <w:rsid w:val="00532F26"/>
    <w:rsid w:val="00534F86"/>
    <w:rsid w:val="00540270"/>
    <w:rsid w:val="00542EA6"/>
    <w:rsid w:val="00550B29"/>
    <w:rsid w:val="00555AAC"/>
    <w:rsid w:val="00566548"/>
    <w:rsid w:val="0058160B"/>
    <w:rsid w:val="005A0711"/>
    <w:rsid w:val="005A2D0E"/>
    <w:rsid w:val="005A540A"/>
    <w:rsid w:val="005C08C3"/>
    <w:rsid w:val="005C2A04"/>
    <w:rsid w:val="005C39C8"/>
    <w:rsid w:val="005C6F8B"/>
    <w:rsid w:val="005D3DFA"/>
    <w:rsid w:val="005D55FC"/>
    <w:rsid w:val="005D7E50"/>
    <w:rsid w:val="005E45EA"/>
    <w:rsid w:val="006001BD"/>
    <w:rsid w:val="0061377D"/>
    <w:rsid w:val="00617585"/>
    <w:rsid w:val="006200FD"/>
    <w:rsid w:val="00624B7A"/>
    <w:rsid w:val="00624D2E"/>
    <w:rsid w:val="006273C2"/>
    <w:rsid w:val="006344A5"/>
    <w:rsid w:val="00636D5E"/>
    <w:rsid w:val="0064707A"/>
    <w:rsid w:val="00656266"/>
    <w:rsid w:val="006737AC"/>
    <w:rsid w:val="00675F33"/>
    <w:rsid w:val="006940E2"/>
    <w:rsid w:val="006A5AA8"/>
    <w:rsid w:val="006A7CE1"/>
    <w:rsid w:val="006B18A4"/>
    <w:rsid w:val="006C63B1"/>
    <w:rsid w:val="006C745B"/>
    <w:rsid w:val="006D1C16"/>
    <w:rsid w:val="006D34DF"/>
    <w:rsid w:val="00700E85"/>
    <w:rsid w:val="00712550"/>
    <w:rsid w:val="00716E21"/>
    <w:rsid w:val="00720BEC"/>
    <w:rsid w:val="00722062"/>
    <w:rsid w:val="0075418D"/>
    <w:rsid w:val="0078421F"/>
    <w:rsid w:val="007842E2"/>
    <w:rsid w:val="007A0356"/>
    <w:rsid w:val="007A7E22"/>
    <w:rsid w:val="007B73D8"/>
    <w:rsid w:val="007B7555"/>
    <w:rsid w:val="007C4832"/>
    <w:rsid w:val="007F670C"/>
    <w:rsid w:val="00802C86"/>
    <w:rsid w:val="00814577"/>
    <w:rsid w:val="008250FB"/>
    <w:rsid w:val="008273F9"/>
    <w:rsid w:val="008429EF"/>
    <w:rsid w:val="008528A6"/>
    <w:rsid w:val="0085670A"/>
    <w:rsid w:val="00861B46"/>
    <w:rsid w:val="00864B8C"/>
    <w:rsid w:val="00867FEC"/>
    <w:rsid w:val="00881BA7"/>
    <w:rsid w:val="00885B7F"/>
    <w:rsid w:val="00890A72"/>
    <w:rsid w:val="00894B36"/>
    <w:rsid w:val="00896E2D"/>
    <w:rsid w:val="008976E3"/>
    <w:rsid w:val="008A6201"/>
    <w:rsid w:val="008A7F79"/>
    <w:rsid w:val="008C6C71"/>
    <w:rsid w:val="00902E64"/>
    <w:rsid w:val="00903513"/>
    <w:rsid w:val="00911B5F"/>
    <w:rsid w:val="00912766"/>
    <w:rsid w:val="00917D49"/>
    <w:rsid w:val="00922138"/>
    <w:rsid w:val="009313CB"/>
    <w:rsid w:val="00935847"/>
    <w:rsid w:val="009732E9"/>
    <w:rsid w:val="00977173"/>
    <w:rsid w:val="009823FA"/>
    <w:rsid w:val="00985407"/>
    <w:rsid w:val="0099291E"/>
    <w:rsid w:val="009B4D50"/>
    <w:rsid w:val="009C10D7"/>
    <w:rsid w:val="009D0900"/>
    <w:rsid w:val="009D6373"/>
    <w:rsid w:val="009E555E"/>
    <w:rsid w:val="00A023AF"/>
    <w:rsid w:val="00A079DB"/>
    <w:rsid w:val="00A10F91"/>
    <w:rsid w:val="00A20CAD"/>
    <w:rsid w:val="00A2328C"/>
    <w:rsid w:val="00A23566"/>
    <w:rsid w:val="00A41253"/>
    <w:rsid w:val="00A57E07"/>
    <w:rsid w:val="00A87FD5"/>
    <w:rsid w:val="00A947C3"/>
    <w:rsid w:val="00AA1F39"/>
    <w:rsid w:val="00AB268D"/>
    <w:rsid w:val="00AB3B2F"/>
    <w:rsid w:val="00AB5EE0"/>
    <w:rsid w:val="00AC504F"/>
    <w:rsid w:val="00AD6310"/>
    <w:rsid w:val="00AE5396"/>
    <w:rsid w:val="00AF388C"/>
    <w:rsid w:val="00AF5941"/>
    <w:rsid w:val="00AF5F00"/>
    <w:rsid w:val="00B03D75"/>
    <w:rsid w:val="00B060AD"/>
    <w:rsid w:val="00B111C1"/>
    <w:rsid w:val="00B20316"/>
    <w:rsid w:val="00B22F13"/>
    <w:rsid w:val="00B23C6A"/>
    <w:rsid w:val="00B256EF"/>
    <w:rsid w:val="00B4371A"/>
    <w:rsid w:val="00B458E8"/>
    <w:rsid w:val="00B50D33"/>
    <w:rsid w:val="00B52634"/>
    <w:rsid w:val="00B6633B"/>
    <w:rsid w:val="00B82EBF"/>
    <w:rsid w:val="00B8386B"/>
    <w:rsid w:val="00B928E4"/>
    <w:rsid w:val="00BA0898"/>
    <w:rsid w:val="00BA4588"/>
    <w:rsid w:val="00BC3C5C"/>
    <w:rsid w:val="00BC6B87"/>
    <w:rsid w:val="00BC70DA"/>
    <w:rsid w:val="00BD2382"/>
    <w:rsid w:val="00BD27E1"/>
    <w:rsid w:val="00BD52A7"/>
    <w:rsid w:val="00BD594D"/>
    <w:rsid w:val="00BD5B97"/>
    <w:rsid w:val="00BD7E8D"/>
    <w:rsid w:val="00BE2F6E"/>
    <w:rsid w:val="00BE7743"/>
    <w:rsid w:val="00BF434A"/>
    <w:rsid w:val="00C07413"/>
    <w:rsid w:val="00C0780A"/>
    <w:rsid w:val="00C16D62"/>
    <w:rsid w:val="00C208DF"/>
    <w:rsid w:val="00C24539"/>
    <w:rsid w:val="00C34237"/>
    <w:rsid w:val="00C363A8"/>
    <w:rsid w:val="00C443D6"/>
    <w:rsid w:val="00C5068E"/>
    <w:rsid w:val="00C57189"/>
    <w:rsid w:val="00C70C37"/>
    <w:rsid w:val="00C763AA"/>
    <w:rsid w:val="00C92027"/>
    <w:rsid w:val="00C9244A"/>
    <w:rsid w:val="00CB0DFA"/>
    <w:rsid w:val="00CB36C0"/>
    <w:rsid w:val="00CB48FE"/>
    <w:rsid w:val="00CC252C"/>
    <w:rsid w:val="00CC2E50"/>
    <w:rsid w:val="00CE1E53"/>
    <w:rsid w:val="00CF1966"/>
    <w:rsid w:val="00CF6B85"/>
    <w:rsid w:val="00D0007F"/>
    <w:rsid w:val="00D02304"/>
    <w:rsid w:val="00D04B11"/>
    <w:rsid w:val="00D04E44"/>
    <w:rsid w:val="00D12BB4"/>
    <w:rsid w:val="00D31138"/>
    <w:rsid w:val="00D46A9E"/>
    <w:rsid w:val="00D631BF"/>
    <w:rsid w:val="00D67A07"/>
    <w:rsid w:val="00D73DB9"/>
    <w:rsid w:val="00D77613"/>
    <w:rsid w:val="00D84ECE"/>
    <w:rsid w:val="00D8661E"/>
    <w:rsid w:val="00D97A50"/>
    <w:rsid w:val="00DA2CA1"/>
    <w:rsid w:val="00DA76B4"/>
    <w:rsid w:val="00DB3F97"/>
    <w:rsid w:val="00DB6C47"/>
    <w:rsid w:val="00DC71BA"/>
    <w:rsid w:val="00DD4ABB"/>
    <w:rsid w:val="00DE199F"/>
    <w:rsid w:val="00DE2490"/>
    <w:rsid w:val="00DE7662"/>
    <w:rsid w:val="00DF7CB7"/>
    <w:rsid w:val="00E1604C"/>
    <w:rsid w:val="00E2362C"/>
    <w:rsid w:val="00E32BFA"/>
    <w:rsid w:val="00E33C0D"/>
    <w:rsid w:val="00E352AA"/>
    <w:rsid w:val="00E467EB"/>
    <w:rsid w:val="00E51EEE"/>
    <w:rsid w:val="00E56AE6"/>
    <w:rsid w:val="00E60C87"/>
    <w:rsid w:val="00E637BC"/>
    <w:rsid w:val="00E74022"/>
    <w:rsid w:val="00E80477"/>
    <w:rsid w:val="00E829F5"/>
    <w:rsid w:val="00EB5749"/>
    <w:rsid w:val="00ED2972"/>
    <w:rsid w:val="00ED3BE7"/>
    <w:rsid w:val="00EE40E3"/>
    <w:rsid w:val="00F04025"/>
    <w:rsid w:val="00F15AC2"/>
    <w:rsid w:val="00F16F11"/>
    <w:rsid w:val="00F21E15"/>
    <w:rsid w:val="00F41671"/>
    <w:rsid w:val="00F57806"/>
    <w:rsid w:val="00F628FC"/>
    <w:rsid w:val="00F77D81"/>
    <w:rsid w:val="00F77E12"/>
    <w:rsid w:val="00F8658D"/>
    <w:rsid w:val="00F91D48"/>
    <w:rsid w:val="00F93237"/>
    <w:rsid w:val="00F93FC1"/>
    <w:rsid w:val="00FA0632"/>
    <w:rsid w:val="00FA7348"/>
    <w:rsid w:val="00FB71EE"/>
    <w:rsid w:val="00FC4A75"/>
    <w:rsid w:val="00FE11E1"/>
    <w:rsid w:val="00FE2B9E"/>
    <w:rsid w:val="00FE3228"/>
    <w:rsid w:val="00FE44CF"/>
    <w:rsid w:val="00FE5997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D31C0A"/>
  <w15:docId w15:val="{1EF9ABD9-6FAA-43D9-9E27-B6BAA074A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BD1"/>
  </w:style>
  <w:style w:type="paragraph" w:styleId="1">
    <w:name w:val="heading 1"/>
    <w:basedOn w:val="a"/>
    <w:next w:val="a"/>
    <w:link w:val="10"/>
    <w:qFormat/>
    <w:rsid w:val="007F670C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F670C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7F670C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F670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7F670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F670C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qFormat/>
    <w:rsid w:val="007F670C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qFormat/>
    <w:rsid w:val="007F670C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link w:val="90"/>
    <w:qFormat/>
    <w:rsid w:val="007F670C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670C"/>
    <w:rPr>
      <w:sz w:val="26"/>
    </w:rPr>
  </w:style>
  <w:style w:type="paragraph" w:styleId="a5">
    <w:name w:val="Body Text Indent"/>
    <w:basedOn w:val="a"/>
    <w:link w:val="21"/>
    <w:rsid w:val="007F670C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link w:val="a8"/>
    <w:rsid w:val="00266405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6001B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6001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22138"/>
  </w:style>
  <w:style w:type="table" w:styleId="ad">
    <w:name w:val="Table Grid"/>
    <w:basedOn w:val="a1"/>
    <w:rsid w:val="00A2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D0FB8"/>
    <w:pPr>
      <w:autoSpaceDE w:val="0"/>
      <w:autoSpaceDN w:val="0"/>
      <w:adjustRightInd w:val="0"/>
    </w:pPr>
  </w:style>
  <w:style w:type="paragraph" w:styleId="ae">
    <w:name w:val="List Paragraph"/>
    <w:basedOn w:val="a"/>
    <w:uiPriority w:val="34"/>
    <w:qFormat/>
    <w:rsid w:val="00052C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50FB"/>
  </w:style>
  <w:style w:type="paragraph" w:customStyle="1" w:styleId="ConsNormal">
    <w:name w:val="ConsNormal"/>
    <w:rsid w:val="00101AA0"/>
    <w:pPr>
      <w:autoSpaceDE w:val="0"/>
      <w:autoSpaceDN w:val="0"/>
      <w:adjustRightInd w:val="0"/>
      <w:ind w:right="19772" w:firstLine="720"/>
    </w:pPr>
    <w:rPr>
      <w:sz w:val="24"/>
      <w:szCs w:val="24"/>
    </w:rPr>
  </w:style>
  <w:style w:type="paragraph" w:customStyle="1" w:styleId="ConsPlusTitle">
    <w:name w:val="ConsPlusTitle"/>
    <w:rsid w:val="00A947C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Normal (Web)"/>
    <w:basedOn w:val="a"/>
    <w:rsid w:val="003F3CE5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Title"/>
    <w:basedOn w:val="a"/>
    <w:link w:val="af1"/>
    <w:qFormat/>
    <w:rsid w:val="0017778B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af0"/>
    <w:rsid w:val="0017778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A023AF"/>
    <w:rPr>
      <w:sz w:val="28"/>
    </w:rPr>
  </w:style>
  <w:style w:type="character" w:customStyle="1" w:styleId="20">
    <w:name w:val="Заголовок 2 Знак"/>
    <w:link w:val="2"/>
    <w:rsid w:val="00A023AF"/>
    <w:rPr>
      <w:sz w:val="28"/>
    </w:rPr>
  </w:style>
  <w:style w:type="character" w:customStyle="1" w:styleId="30">
    <w:name w:val="Заголовок 3 Знак"/>
    <w:link w:val="3"/>
    <w:rsid w:val="00A023AF"/>
    <w:rPr>
      <w:sz w:val="24"/>
    </w:rPr>
  </w:style>
  <w:style w:type="character" w:customStyle="1" w:styleId="50">
    <w:name w:val="Заголовок 5 Знак"/>
    <w:link w:val="5"/>
    <w:rsid w:val="00A023AF"/>
    <w:rPr>
      <w:b/>
      <w:sz w:val="24"/>
    </w:rPr>
  </w:style>
  <w:style w:type="character" w:customStyle="1" w:styleId="70">
    <w:name w:val="Заголовок 7 Знак"/>
    <w:link w:val="7"/>
    <w:rsid w:val="00A023AF"/>
    <w:rPr>
      <w:b/>
      <w:sz w:val="22"/>
    </w:rPr>
  </w:style>
  <w:style w:type="character" w:customStyle="1" w:styleId="80">
    <w:name w:val="Заголовок 8 Знак"/>
    <w:link w:val="8"/>
    <w:rsid w:val="00A023AF"/>
    <w:rPr>
      <w:sz w:val="26"/>
    </w:rPr>
  </w:style>
  <w:style w:type="character" w:customStyle="1" w:styleId="90">
    <w:name w:val="Заголовок 9 Знак"/>
    <w:link w:val="9"/>
    <w:rsid w:val="00A023AF"/>
    <w:rPr>
      <w:b/>
      <w:sz w:val="24"/>
    </w:rPr>
  </w:style>
  <w:style w:type="paragraph" w:customStyle="1" w:styleId="Heading">
    <w:name w:val="Heading"/>
    <w:rsid w:val="00A023AF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styleId="af2">
    <w:name w:val="Plain Text"/>
    <w:basedOn w:val="a"/>
    <w:link w:val="11"/>
    <w:rsid w:val="00A023AF"/>
    <w:rPr>
      <w:rFonts w:ascii="Courier New" w:hAnsi="Courier New"/>
    </w:rPr>
  </w:style>
  <w:style w:type="character" w:customStyle="1" w:styleId="af3">
    <w:name w:val="Текст Знак"/>
    <w:rsid w:val="00A023AF"/>
    <w:rPr>
      <w:rFonts w:ascii="Courier New" w:hAnsi="Courier New" w:cs="Courier New"/>
    </w:rPr>
  </w:style>
  <w:style w:type="character" w:customStyle="1" w:styleId="11">
    <w:name w:val="Текст Знак1"/>
    <w:link w:val="af2"/>
    <w:locked/>
    <w:rsid w:val="00A023AF"/>
    <w:rPr>
      <w:rFonts w:ascii="Courier New" w:hAnsi="Courier New"/>
    </w:rPr>
  </w:style>
  <w:style w:type="paragraph" w:styleId="HTML">
    <w:name w:val="HTML Preformatted"/>
    <w:basedOn w:val="a"/>
    <w:link w:val="HTML0"/>
    <w:rsid w:val="00A023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A023AF"/>
    <w:rPr>
      <w:rFonts w:ascii="Courier New" w:hAnsi="Courier New"/>
      <w:color w:val="000000"/>
    </w:rPr>
  </w:style>
  <w:style w:type="character" w:styleId="af4">
    <w:name w:val="page number"/>
    <w:rsid w:val="00A023AF"/>
    <w:rPr>
      <w:rFonts w:cs="Times New Roman"/>
    </w:rPr>
  </w:style>
  <w:style w:type="paragraph" w:customStyle="1" w:styleId="FR2">
    <w:name w:val="FR2"/>
    <w:rsid w:val="00A023AF"/>
    <w:pPr>
      <w:widowControl w:val="0"/>
      <w:overflowPunct w:val="0"/>
      <w:autoSpaceDE w:val="0"/>
      <w:autoSpaceDN w:val="0"/>
      <w:adjustRightInd w:val="0"/>
      <w:ind w:firstLine="560"/>
      <w:jc w:val="both"/>
      <w:textAlignment w:val="baseline"/>
    </w:pPr>
    <w:rPr>
      <w:rFonts w:eastAsia="Calibri"/>
      <w:sz w:val="28"/>
    </w:rPr>
  </w:style>
  <w:style w:type="character" w:customStyle="1" w:styleId="22">
    <w:name w:val="Основной текст 2 Знак"/>
    <w:link w:val="23"/>
    <w:rsid w:val="00A023AF"/>
    <w:rPr>
      <w:rFonts w:ascii="Arial" w:eastAsia="Calibri" w:hAnsi="Arial"/>
    </w:rPr>
  </w:style>
  <w:style w:type="paragraph" w:styleId="23">
    <w:name w:val="Body Text 2"/>
    <w:basedOn w:val="a"/>
    <w:link w:val="22"/>
    <w:rsid w:val="00A023AF"/>
    <w:pPr>
      <w:spacing w:before="120"/>
      <w:ind w:firstLine="851"/>
      <w:jc w:val="both"/>
    </w:pPr>
    <w:rPr>
      <w:rFonts w:ascii="Arial" w:eastAsia="Calibri" w:hAnsi="Arial"/>
    </w:rPr>
  </w:style>
  <w:style w:type="character" w:customStyle="1" w:styleId="210">
    <w:name w:val="Основной текст 2 Знак1"/>
    <w:basedOn w:val="a0"/>
    <w:uiPriority w:val="99"/>
    <w:semiHidden/>
    <w:rsid w:val="00A023AF"/>
  </w:style>
  <w:style w:type="character" w:styleId="af5">
    <w:name w:val="Strong"/>
    <w:qFormat/>
    <w:rsid w:val="00A023AF"/>
    <w:rPr>
      <w:rFonts w:cs="Times New Roman"/>
      <w:b/>
    </w:rPr>
  </w:style>
  <w:style w:type="character" w:customStyle="1" w:styleId="a8">
    <w:name w:val="Текст выноски Знак"/>
    <w:link w:val="a7"/>
    <w:rsid w:val="00A023AF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link w:val="af7"/>
    <w:semiHidden/>
    <w:rsid w:val="00A023AF"/>
    <w:rPr>
      <w:sz w:val="2"/>
      <w:shd w:val="clear" w:color="auto" w:fill="000080"/>
    </w:rPr>
  </w:style>
  <w:style w:type="paragraph" w:styleId="af7">
    <w:name w:val="Document Map"/>
    <w:basedOn w:val="a"/>
    <w:link w:val="af6"/>
    <w:semiHidden/>
    <w:rsid w:val="00A023AF"/>
    <w:pPr>
      <w:shd w:val="clear" w:color="auto" w:fill="000080"/>
    </w:pPr>
    <w:rPr>
      <w:sz w:val="2"/>
    </w:rPr>
  </w:style>
  <w:style w:type="character" w:customStyle="1" w:styleId="12">
    <w:name w:val="Схема документа Знак1"/>
    <w:uiPriority w:val="99"/>
    <w:semiHidden/>
    <w:rsid w:val="00A023AF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A023A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A023AF"/>
    <w:rPr>
      <w:sz w:val="16"/>
      <w:szCs w:val="16"/>
    </w:rPr>
  </w:style>
  <w:style w:type="paragraph" w:customStyle="1" w:styleId="81">
    <w:name w:val="заголовок 8"/>
    <w:basedOn w:val="a"/>
    <w:next w:val="a"/>
    <w:rsid w:val="00A023AF"/>
    <w:pPr>
      <w:keepNext/>
      <w:tabs>
        <w:tab w:val="left" w:pos="0"/>
      </w:tabs>
      <w:autoSpaceDE w:val="0"/>
      <w:autoSpaceDN w:val="0"/>
      <w:spacing w:before="29"/>
      <w:ind w:right="-1" w:firstLine="567"/>
      <w:jc w:val="both"/>
    </w:pPr>
    <w:rPr>
      <w:rFonts w:ascii="Courier New" w:eastAsia="Calibri" w:hAnsi="Courier New" w:cs="Courier New"/>
      <w:i/>
      <w:iCs/>
      <w:sz w:val="24"/>
      <w:szCs w:val="24"/>
    </w:rPr>
  </w:style>
  <w:style w:type="paragraph" w:customStyle="1" w:styleId="af8">
    <w:name w:val="Примечание"/>
    <w:basedOn w:val="a"/>
    <w:link w:val="af9"/>
    <w:rsid w:val="00A023AF"/>
    <w:pPr>
      <w:widowControl w:val="0"/>
      <w:autoSpaceDE w:val="0"/>
      <w:autoSpaceDN w:val="0"/>
      <w:adjustRightInd w:val="0"/>
      <w:spacing w:before="29"/>
      <w:ind w:firstLine="720"/>
      <w:jc w:val="both"/>
    </w:pPr>
    <w:rPr>
      <w:color w:val="000000"/>
    </w:rPr>
  </w:style>
  <w:style w:type="character" w:customStyle="1" w:styleId="af9">
    <w:name w:val="Примечание Знак"/>
    <w:link w:val="af8"/>
    <w:locked/>
    <w:rsid w:val="00A023AF"/>
    <w:rPr>
      <w:color w:val="000000"/>
    </w:rPr>
  </w:style>
  <w:style w:type="paragraph" w:customStyle="1" w:styleId="afa">
    <w:name w:val="Знак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b">
    <w:name w:val="Гипертекстовая ссылка"/>
    <w:rsid w:val="00A023AF"/>
    <w:rPr>
      <w:color w:val="008000"/>
    </w:rPr>
  </w:style>
  <w:style w:type="paragraph" w:customStyle="1" w:styleId="100">
    <w:name w:val="Знак10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c">
    <w:name w:val="Цветовое выделение"/>
    <w:rsid w:val="00A023AF"/>
    <w:rPr>
      <w:b/>
      <w:color w:val="000080"/>
    </w:rPr>
  </w:style>
  <w:style w:type="paragraph" w:customStyle="1" w:styleId="afd">
    <w:name w:val="Таблицы (моноширинный)"/>
    <w:basedOn w:val="a"/>
    <w:next w:val="a"/>
    <w:rsid w:val="00A023A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ep">
    <w:name w:val="ep"/>
    <w:rsid w:val="00A023AF"/>
  </w:style>
  <w:style w:type="paragraph" w:styleId="24">
    <w:name w:val="Body Text Indent 2"/>
    <w:basedOn w:val="a"/>
    <w:link w:val="25"/>
    <w:rsid w:val="00A023AF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rsid w:val="00A023AF"/>
    <w:rPr>
      <w:sz w:val="24"/>
      <w:szCs w:val="24"/>
    </w:rPr>
  </w:style>
  <w:style w:type="paragraph" w:styleId="26">
    <w:name w:val="List 2"/>
    <w:basedOn w:val="a"/>
    <w:rsid w:val="00A023AF"/>
    <w:pPr>
      <w:ind w:left="566" w:hanging="283"/>
    </w:pPr>
    <w:rPr>
      <w:rFonts w:ascii="Arial" w:eastAsia="Calibri" w:hAnsi="Arial" w:cs="Arial"/>
    </w:rPr>
  </w:style>
  <w:style w:type="character" w:customStyle="1" w:styleId="S1">
    <w:name w:val="S_Маркированный Знак1"/>
    <w:link w:val="S"/>
    <w:locked/>
    <w:rsid w:val="00A023AF"/>
    <w:rPr>
      <w:sz w:val="24"/>
    </w:rPr>
  </w:style>
  <w:style w:type="paragraph" w:customStyle="1" w:styleId="S">
    <w:name w:val="S_Маркированный"/>
    <w:basedOn w:val="afe"/>
    <w:link w:val="S1"/>
    <w:autoRedefine/>
    <w:rsid w:val="00A023AF"/>
    <w:pPr>
      <w:tabs>
        <w:tab w:val="clear" w:pos="360"/>
        <w:tab w:val="left" w:pos="992"/>
      </w:tabs>
      <w:spacing w:line="360" w:lineRule="auto"/>
      <w:ind w:left="0" w:firstLine="709"/>
      <w:jc w:val="both"/>
    </w:pPr>
    <w:rPr>
      <w:rFonts w:eastAsia="Times New Roman"/>
      <w:szCs w:val="20"/>
    </w:rPr>
  </w:style>
  <w:style w:type="paragraph" w:styleId="afe">
    <w:name w:val="List Bullet"/>
    <w:basedOn w:val="a"/>
    <w:rsid w:val="00A023AF"/>
    <w:pPr>
      <w:tabs>
        <w:tab w:val="num" w:pos="360"/>
      </w:tabs>
      <w:ind w:left="360" w:hanging="360"/>
    </w:pPr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2"/>
    <w:rsid w:val="00A023AF"/>
    <w:pPr>
      <w:spacing w:line="360" w:lineRule="auto"/>
      <w:ind w:firstLine="709"/>
      <w:jc w:val="both"/>
    </w:pPr>
    <w:rPr>
      <w:rFonts w:ascii="Arial" w:hAnsi="Arial"/>
      <w:sz w:val="24"/>
    </w:rPr>
  </w:style>
  <w:style w:type="character" w:customStyle="1" w:styleId="S2">
    <w:name w:val="S_Обычный Знак"/>
    <w:link w:val="S0"/>
    <w:locked/>
    <w:rsid w:val="00A023AF"/>
    <w:rPr>
      <w:rFonts w:ascii="Arial" w:hAnsi="Arial"/>
      <w:sz w:val="24"/>
    </w:rPr>
  </w:style>
  <w:style w:type="character" w:customStyle="1" w:styleId="S3">
    <w:name w:val="S_Обычный в таблице Знак"/>
    <w:link w:val="S4"/>
    <w:locked/>
    <w:rsid w:val="00A023AF"/>
    <w:rPr>
      <w:sz w:val="24"/>
    </w:rPr>
  </w:style>
  <w:style w:type="paragraph" w:customStyle="1" w:styleId="S4">
    <w:name w:val="S_Обычный в таблице"/>
    <w:basedOn w:val="a"/>
    <w:link w:val="S3"/>
    <w:rsid w:val="00A023AF"/>
    <w:pPr>
      <w:jc w:val="center"/>
    </w:pPr>
    <w:rPr>
      <w:sz w:val="24"/>
    </w:rPr>
  </w:style>
  <w:style w:type="paragraph" w:styleId="33">
    <w:name w:val="Body Text 3"/>
    <w:basedOn w:val="a"/>
    <w:link w:val="34"/>
    <w:rsid w:val="00A023A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A023AF"/>
    <w:rPr>
      <w:sz w:val="16"/>
      <w:szCs w:val="16"/>
    </w:rPr>
  </w:style>
  <w:style w:type="character" w:customStyle="1" w:styleId="13">
    <w:name w:val="Основной текст с отступом Знак1"/>
    <w:locked/>
    <w:rsid w:val="00A023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с отступом Знак"/>
    <w:rsid w:val="00A023A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text">
    <w:name w:val="Context"/>
    <w:rsid w:val="00A023AF"/>
    <w:pPr>
      <w:widowControl w:val="0"/>
      <w:autoSpaceDE w:val="0"/>
      <w:autoSpaceDN w:val="0"/>
      <w:adjustRightInd w:val="0"/>
      <w:spacing w:before="29"/>
      <w:ind w:firstLine="709"/>
      <w:jc w:val="both"/>
    </w:pPr>
    <w:rPr>
      <w:rFonts w:ascii="Arial" w:eastAsia="Calibri" w:hAnsi="Arial" w:cs="Arial"/>
      <w:b/>
      <w:bCs/>
      <w:sz w:val="18"/>
      <w:szCs w:val="18"/>
    </w:rPr>
  </w:style>
  <w:style w:type="paragraph" w:customStyle="1" w:styleId="u">
    <w:name w:val="u"/>
    <w:basedOn w:val="a"/>
    <w:rsid w:val="00A023AF"/>
    <w:pPr>
      <w:ind w:firstLine="264"/>
      <w:jc w:val="both"/>
    </w:pPr>
    <w:rPr>
      <w:rFonts w:eastAsia="Calibri"/>
      <w:sz w:val="24"/>
      <w:szCs w:val="24"/>
    </w:rPr>
  </w:style>
  <w:style w:type="paragraph" w:customStyle="1" w:styleId="aff0">
    <w:name w:val="Нормальный (таблица)"/>
    <w:basedOn w:val="a"/>
    <w:next w:val="a"/>
    <w:rsid w:val="00A023AF"/>
    <w:pPr>
      <w:autoSpaceDE w:val="0"/>
      <w:autoSpaceDN w:val="0"/>
      <w:adjustRightInd w:val="0"/>
      <w:jc w:val="both"/>
    </w:pPr>
    <w:rPr>
      <w:rFonts w:ascii="Arial" w:eastAsia="Calibri" w:hAnsi="Arial"/>
      <w:sz w:val="24"/>
      <w:szCs w:val="24"/>
    </w:rPr>
  </w:style>
  <w:style w:type="character" w:customStyle="1" w:styleId="a4">
    <w:name w:val="Основной текст Знак"/>
    <w:link w:val="a3"/>
    <w:rsid w:val="00A023AF"/>
    <w:rPr>
      <w:sz w:val="26"/>
    </w:rPr>
  </w:style>
  <w:style w:type="paragraph" w:customStyle="1" w:styleId="aff1">
    <w:name w:val="Прижатый влево"/>
    <w:basedOn w:val="a"/>
    <w:next w:val="a"/>
    <w:rsid w:val="00A023AF"/>
    <w:pPr>
      <w:autoSpaceDE w:val="0"/>
      <w:autoSpaceDN w:val="0"/>
      <w:adjustRightInd w:val="0"/>
    </w:pPr>
    <w:rPr>
      <w:rFonts w:ascii="Arial" w:eastAsia="Calibri" w:hAnsi="Arial"/>
      <w:sz w:val="24"/>
      <w:szCs w:val="24"/>
    </w:rPr>
  </w:style>
  <w:style w:type="paragraph" w:customStyle="1" w:styleId="textb">
    <w:name w:val="textb"/>
    <w:basedOn w:val="a"/>
    <w:rsid w:val="00A023AF"/>
    <w:rPr>
      <w:rFonts w:ascii="Arial" w:eastAsia="Calibri" w:hAnsi="Arial" w:cs="Arial"/>
      <w:b/>
      <w:bCs/>
      <w:sz w:val="22"/>
      <w:szCs w:val="22"/>
    </w:rPr>
  </w:style>
  <w:style w:type="paragraph" w:customStyle="1" w:styleId="txt">
    <w:name w:val="txt"/>
    <w:basedOn w:val="a"/>
    <w:rsid w:val="00A023AF"/>
    <w:pPr>
      <w:spacing w:before="100" w:beforeAutospacing="1" w:after="100" w:afterAutospacing="1"/>
    </w:pPr>
    <w:rPr>
      <w:rFonts w:ascii="Verdana" w:eastAsia="Calibri" w:hAnsi="Verdana" w:cs="Verdana"/>
      <w:color w:val="000000"/>
      <w:sz w:val="17"/>
      <w:szCs w:val="17"/>
    </w:rPr>
  </w:style>
  <w:style w:type="paragraph" w:styleId="27">
    <w:name w:val="Body Text First Indent 2"/>
    <w:basedOn w:val="a5"/>
    <w:link w:val="28"/>
    <w:rsid w:val="00A023AF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21">
    <w:name w:val="Основной текст с отступом Знак2"/>
    <w:link w:val="a5"/>
    <w:rsid w:val="00A023AF"/>
    <w:rPr>
      <w:sz w:val="28"/>
    </w:rPr>
  </w:style>
  <w:style w:type="character" w:customStyle="1" w:styleId="28">
    <w:name w:val="Красная строка 2 Знак"/>
    <w:link w:val="27"/>
    <w:rsid w:val="00A023AF"/>
    <w:rPr>
      <w:sz w:val="24"/>
      <w:szCs w:val="24"/>
    </w:rPr>
  </w:style>
  <w:style w:type="paragraph" w:customStyle="1" w:styleId="14">
    <w:name w:val="Абзац списка1"/>
    <w:basedOn w:val="a"/>
    <w:rsid w:val="00A023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40">
    <w:name w:val="Стиль 14 пт"/>
    <w:rsid w:val="004B3BD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v-alt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6;&#1072;&#1085;&#1085;&#1072;\Application%20Data\Microsoft\&#1064;&#1072;&#1073;&#1083;&#1086;&#1085;&#1099;\&#1056;&#1057;&#1044;_&#1088;&#1077;&#1096;&#1077;&#1085;&#1080;&#1077;_&#1056;&#1086;&#1082;&#1082;&#1077;&#1083;&#110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F672A-BEB2-40BA-B8D1-A2FC1DCE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РСД_решение_Роккель</Template>
  <TotalTime>106</TotalTime>
  <Pages>12</Pages>
  <Words>3668</Words>
  <Characters>20911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Жанна</dc:creator>
  <cp:lastModifiedBy>Ирина Пункт</cp:lastModifiedBy>
  <cp:revision>31</cp:revision>
  <cp:lastPrinted>2025-02-05T03:21:00Z</cp:lastPrinted>
  <dcterms:created xsi:type="dcterms:W3CDTF">2026-02-10T06:47:00Z</dcterms:created>
  <dcterms:modified xsi:type="dcterms:W3CDTF">2026-08-26T04:33:00Z</dcterms:modified>
</cp:coreProperties>
</file>