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94678" w14:textId="77777777" w:rsidR="006868C8" w:rsidRPr="007261AA" w:rsidRDefault="006868C8" w:rsidP="00902BB7">
      <w:pPr>
        <w:pStyle w:val="1"/>
        <w:spacing w:after="160"/>
        <w:jc w:val="center"/>
        <w:rPr>
          <w:b/>
          <w:sz w:val="26"/>
          <w:szCs w:val="26"/>
        </w:rPr>
      </w:pPr>
      <w:r w:rsidRPr="007261AA">
        <w:rPr>
          <w:b/>
          <w:sz w:val="26"/>
          <w:szCs w:val="26"/>
        </w:rPr>
        <w:t>АДМИНИСТРАЦИЯ ПЕРВОМАЙСКОГО РАЙОНА АЛТАЙСКОГО КРАЯ</w:t>
      </w:r>
    </w:p>
    <w:p w14:paraId="16B1459C" w14:textId="77777777" w:rsidR="006868C8" w:rsidRPr="007261AA" w:rsidRDefault="006868C8" w:rsidP="006868C8">
      <w:pPr>
        <w:pStyle w:val="2"/>
        <w:jc w:val="center"/>
        <w:rPr>
          <w:rFonts w:ascii="Arial" w:hAnsi="Arial" w:cs="Arial"/>
          <w:b/>
          <w:spacing w:val="100"/>
          <w:sz w:val="36"/>
          <w:szCs w:val="36"/>
        </w:rPr>
      </w:pPr>
      <w:r w:rsidRPr="007261AA">
        <w:rPr>
          <w:rFonts w:ascii="Arial" w:hAnsi="Arial" w:cs="Arial"/>
          <w:b/>
          <w:spacing w:val="100"/>
          <w:sz w:val="36"/>
          <w:szCs w:val="36"/>
        </w:rPr>
        <w:t>ПОСТАНОВЛЕНИЕ</w:t>
      </w:r>
    </w:p>
    <w:p w14:paraId="29C8273F" w14:textId="77777777" w:rsidR="006868C8" w:rsidRDefault="006868C8" w:rsidP="006868C8">
      <w:pPr>
        <w:jc w:val="center"/>
        <w:rPr>
          <w:sz w:val="4"/>
        </w:rPr>
      </w:pPr>
    </w:p>
    <w:tbl>
      <w:tblPr>
        <w:tblW w:w="1006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792"/>
        <w:gridCol w:w="1603"/>
        <w:gridCol w:w="1481"/>
        <w:gridCol w:w="1779"/>
        <w:gridCol w:w="1701"/>
        <w:gridCol w:w="708"/>
      </w:tblGrid>
      <w:tr w:rsidR="006868C8" w:rsidRPr="00063958" w14:paraId="6C745AA5" w14:textId="77777777" w:rsidTr="00D87CB3">
        <w:trPr>
          <w:gridAfter w:val="1"/>
          <w:wAfter w:w="708" w:type="dxa"/>
          <w:cantSplit/>
          <w:trHeight w:val="595"/>
        </w:trPr>
        <w:tc>
          <w:tcPr>
            <w:tcW w:w="9356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7E9670DA" w14:textId="27CBEF57"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14:paraId="5B234760" w14:textId="77777777" w:rsidTr="00D87CB3">
        <w:trPr>
          <w:gridAfter w:val="1"/>
          <w:wAfter w:w="708" w:type="dxa"/>
          <w:cantSplit/>
        </w:trPr>
        <w:tc>
          <w:tcPr>
            <w:tcW w:w="2792" w:type="dxa"/>
            <w:tcBorders>
              <w:bottom w:val="single" w:sz="4" w:space="0" w:color="auto"/>
            </w:tcBorders>
          </w:tcPr>
          <w:p w14:paraId="46C66B18" w14:textId="23491C9A" w:rsidR="006868C8" w:rsidRPr="00D8661E" w:rsidRDefault="004B58A9" w:rsidP="00C659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02.09.2026</w:t>
            </w:r>
          </w:p>
        </w:tc>
        <w:tc>
          <w:tcPr>
            <w:tcW w:w="4863" w:type="dxa"/>
            <w:gridSpan w:val="3"/>
            <w:tcBorders>
              <w:top w:val="single" w:sz="4" w:space="0" w:color="FFFFFF"/>
              <w:bottom w:val="single" w:sz="4" w:space="0" w:color="FFFFFF"/>
            </w:tcBorders>
          </w:tcPr>
          <w:p w14:paraId="45075B00" w14:textId="77777777" w:rsidR="006868C8" w:rsidRPr="001E243D" w:rsidRDefault="006868C8" w:rsidP="00C65963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</w:tcPr>
          <w:p w14:paraId="463ADC53" w14:textId="1FE1ADD2" w:rsidR="006868C8" w:rsidRPr="00063958" w:rsidRDefault="004B58A9" w:rsidP="00C65963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1052</w:t>
            </w:r>
          </w:p>
        </w:tc>
      </w:tr>
      <w:tr w:rsidR="006868C8" w:rsidRPr="00063958" w14:paraId="11A86DF1" w14:textId="77777777" w:rsidTr="00D87CB3">
        <w:trPr>
          <w:gridAfter w:val="1"/>
          <w:wAfter w:w="708" w:type="dxa"/>
          <w:cantSplit/>
        </w:trPr>
        <w:tc>
          <w:tcPr>
            <w:tcW w:w="9356" w:type="dxa"/>
            <w:gridSpan w:val="5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37604F0" w14:textId="77777777" w:rsidR="006868C8" w:rsidRPr="00063958" w:rsidRDefault="006868C8" w:rsidP="00C65963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502EC6">
              <w:rPr>
                <w:sz w:val="24"/>
              </w:rPr>
              <w:t>г.  Новоалтайск</w:t>
            </w:r>
          </w:p>
        </w:tc>
      </w:tr>
      <w:tr w:rsidR="006868C8" w:rsidRPr="00063958" w14:paraId="4352A28B" w14:textId="77777777" w:rsidTr="00D87CB3">
        <w:trPr>
          <w:gridAfter w:val="1"/>
          <w:wAfter w:w="708" w:type="dxa"/>
          <w:cantSplit/>
          <w:trHeight w:val="752"/>
        </w:trPr>
        <w:tc>
          <w:tcPr>
            <w:tcW w:w="9356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058E68AF" w14:textId="77777777"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5C71DD" w:rsidRPr="005C71DD" w14:paraId="005C09A1" w14:textId="77777777" w:rsidTr="00D87CB3">
        <w:trPr>
          <w:cantSplit/>
        </w:trPr>
        <w:tc>
          <w:tcPr>
            <w:tcW w:w="4395" w:type="dxa"/>
            <w:gridSpan w:val="2"/>
          </w:tcPr>
          <w:p w14:paraId="51947D41" w14:textId="7C8AD73E" w:rsidR="00D87CB3" w:rsidRPr="005C71DD" w:rsidRDefault="00D87CB3" w:rsidP="00860A51">
            <w:pPr>
              <w:pStyle w:val="a5"/>
              <w:ind w:firstLine="0"/>
              <w:rPr>
                <w:sz w:val="24"/>
                <w:szCs w:val="24"/>
              </w:rPr>
            </w:pPr>
            <w:bookmarkStart w:id="0" w:name="_Hlk188619595"/>
            <w:r w:rsidRPr="004B58A9">
              <w:rPr>
                <w:sz w:val="24"/>
                <w:szCs w:val="24"/>
              </w:rPr>
              <w:t>О внесении изменений в Положени</w:t>
            </w:r>
            <w:r w:rsidR="00850FAE" w:rsidRPr="004B58A9">
              <w:rPr>
                <w:sz w:val="24"/>
                <w:szCs w:val="24"/>
              </w:rPr>
              <w:t>е</w:t>
            </w:r>
            <w:r w:rsidRPr="004B58A9">
              <w:rPr>
                <w:sz w:val="24"/>
                <w:szCs w:val="24"/>
              </w:rPr>
              <w:t xml:space="preserve"> </w:t>
            </w:r>
            <w:bookmarkStart w:id="1" w:name="_Hlk188438277"/>
            <w:r w:rsidRPr="004B58A9">
              <w:rPr>
                <w:sz w:val="24"/>
                <w:szCs w:val="24"/>
              </w:rPr>
              <w:t xml:space="preserve">о Благодарности главы Первомайского района, утвержденное постановлением администрации района от 13.09.2023    </w:t>
            </w:r>
            <w:r w:rsidR="00C35420" w:rsidRPr="004B58A9">
              <w:rPr>
                <w:sz w:val="24"/>
                <w:szCs w:val="24"/>
              </w:rPr>
              <w:t xml:space="preserve">  </w:t>
            </w:r>
            <w:r w:rsidRPr="004B58A9">
              <w:rPr>
                <w:sz w:val="24"/>
                <w:szCs w:val="24"/>
              </w:rPr>
              <w:t>№ 1305</w:t>
            </w:r>
          </w:p>
          <w:bookmarkEnd w:id="0"/>
          <w:bookmarkEnd w:id="1"/>
          <w:p w14:paraId="489604CC" w14:textId="77777777" w:rsidR="00D87CB3" w:rsidRPr="005C71DD" w:rsidRDefault="00D87CB3" w:rsidP="00860A51">
            <w:pPr>
              <w:ind w:left="34"/>
              <w:jc w:val="both"/>
              <w:rPr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E42EC50" w14:textId="77777777" w:rsidR="00D87CB3" w:rsidRPr="005C71DD" w:rsidRDefault="00D87CB3" w:rsidP="00860A51">
            <w:pPr>
              <w:suppressAutoHyphens/>
              <w:spacing w:line="240" w:lineRule="exact"/>
              <w:ind w:left="-108"/>
              <w:rPr>
                <w:sz w:val="24"/>
                <w:szCs w:val="24"/>
              </w:rPr>
            </w:pPr>
          </w:p>
        </w:tc>
        <w:tc>
          <w:tcPr>
            <w:tcW w:w="418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870899D" w14:textId="77777777" w:rsidR="00D87CB3" w:rsidRPr="005C71DD" w:rsidRDefault="00D87CB3" w:rsidP="00860A51">
            <w:pPr>
              <w:suppressAutoHyphens/>
              <w:spacing w:line="240" w:lineRule="exact"/>
              <w:ind w:left="-108"/>
              <w:rPr>
                <w:sz w:val="24"/>
                <w:szCs w:val="24"/>
              </w:rPr>
            </w:pPr>
          </w:p>
        </w:tc>
      </w:tr>
      <w:tr w:rsidR="005C71DD" w:rsidRPr="005C71DD" w14:paraId="31CEEAEB" w14:textId="77777777" w:rsidTr="00862240">
        <w:trPr>
          <w:cantSplit/>
          <w:trHeight w:hRule="exact" w:val="329"/>
        </w:trPr>
        <w:tc>
          <w:tcPr>
            <w:tcW w:w="4395" w:type="dxa"/>
            <w:gridSpan w:val="2"/>
            <w:tcBorders>
              <w:left w:val="single" w:sz="4" w:space="0" w:color="FFFFFF"/>
              <w:bottom w:val="nil"/>
              <w:right w:val="single" w:sz="4" w:space="0" w:color="FFFFFF"/>
            </w:tcBorders>
          </w:tcPr>
          <w:p w14:paraId="65EA24CD" w14:textId="77777777" w:rsidR="00D87CB3" w:rsidRPr="005C71DD" w:rsidRDefault="00D87CB3" w:rsidP="00860A51">
            <w:pPr>
              <w:ind w:left="-108"/>
              <w:rPr>
                <w:sz w:val="24"/>
                <w:szCs w:val="24"/>
              </w:rPr>
            </w:pPr>
          </w:p>
        </w:tc>
        <w:tc>
          <w:tcPr>
            <w:tcW w:w="5669" w:type="dxa"/>
            <w:gridSpan w:val="4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14:paraId="6292B8F8" w14:textId="77777777" w:rsidR="00D87CB3" w:rsidRPr="005C71DD" w:rsidRDefault="00D87CB3" w:rsidP="00860A51">
            <w:pPr>
              <w:spacing w:line="240" w:lineRule="exact"/>
              <w:ind w:left="-108"/>
              <w:rPr>
                <w:sz w:val="24"/>
                <w:szCs w:val="24"/>
              </w:rPr>
            </w:pPr>
          </w:p>
        </w:tc>
      </w:tr>
    </w:tbl>
    <w:p w14:paraId="6A1717A1" w14:textId="73CDE518" w:rsidR="00D87CB3" w:rsidRPr="005C71DD" w:rsidRDefault="00D87CB3" w:rsidP="00D87CB3">
      <w:pPr>
        <w:autoSpaceDE w:val="0"/>
        <w:autoSpaceDN w:val="0"/>
        <w:adjustRightInd w:val="0"/>
        <w:ind w:firstLine="709"/>
        <w:jc w:val="both"/>
        <w:rPr>
          <w:iCs/>
          <w:sz w:val="26"/>
          <w:szCs w:val="26"/>
        </w:rPr>
      </w:pPr>
      <w:r w:rsidRPr="005C71DD">
        <w:rPr>
          <w:sz w:val="26"/>
          <w:szCs w:val="26"/>
        </w:rPr>
        <w:t xml:space="preserve">В целях совершенствования системы поощрения и награждения от имени администрации Первомайского района </w:t>
      </w:r>
      <w:r w:rsidRPr="005C71DD">
        <w:rPr>
          <w:iCs/>
          <w:sz w:val="26"/>
          <w:szCs w:val="26"/>
        </w:rPr>
        <w:t>п о с т а н о в л я ю:</w:t>
      </w:r>
    </w:p>
    <w:p w14:paraId="12F268A9" w14:textId="75704F78" w:rsidR="00D87CB3" w:rsidRDefault="00D87CB3" w:rsidP="00D87CB3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5C71DD">
        <w:rPr>
          <w:sz w:val="26"/>
          <w:szCs w:val="26"/>
        </w:rPr>
        <w:t xml:space="preserve">1. Внести в Положение о </w:t>
      </w:r>
      <w:r w:rsidR="00850FAE">
        <w:rPr>
          <w:sz w:val="26"/>
          <w:szCs w:val="26"/>
        </w:rPr>
        <w:t xml:space="preserve">Благодарности главы </w:t>
      </w:r>
      <w:r w:rsidRPr="005C71DD">
        <w:rPr>
          <w:sz w:val="26"/>
          <w:szCs w:val="26"/>
        </w:rPr>
        <w:t xml:space="preserve">Первомайского района, утвержденное постановлением администрации района от 13.09.2023 № 1305 следующие изменения: </w:t>
      </w:r>
    </w:p>
    <w:p w14:paraId="25AB35D3" w14:textId="3EA690F3" w:rsidR="000D2AD5" w:rsidRDefault="000D37AB" w:rsidP="00464DA7">
      <w:pPr>
        <w:tabs>
          <w:tab w:val="left" w:pos="851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0D2AD5">
        <w:rPr>
          <w:sz w:val="26"/>
          <w:szCs w:val="26"/>
        </w:rPr>
        <w:t xml:space="preserve"> пункте 4:</w:t>
      </w:r>
    </w:p>
    <w:p w14:paraId="2B343487" w14:textId="2335675F" w:rsidR="000D2AD5" w:rsidRDefault="000D2AD5" w:rsidP="00464DA7">
      <w:pPr>
        <w:tabs>
          <w:tab w:val="left" w:pos="851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абзац </w:t>
      </w:r>
      <w:r w:rsidR="00F83EB5">
        <w:rPr>
          <w:sz w:val="26"/>
          <w:szCs w:val="26"/>
        </w:rPr>
        <w:t>9</w:t>
      </w:r>
      <w:r>
        <w:rPr>
          <w:sz w:val="26"/>
          <w:szCs w:val="26"/>
        </w:rPr>
        <w:t xml:space="preserve"> изложить в следующей редакции:</w:t>
      </w:r>
      <w:r w:rsidR="00F83EB5">
        <w:rPr>
          <w:sz w:val="26"/>
          <w:szCs w:val="26"/>
        </w:rPr>
        <w:t xml:space="preserve"> </w:t>
      </w:r>
      <w:r>
        <w:rPr>
          <w:sz w:val="26"/>
          <w:szCs w:val="26"/>
        </w:rPr>
        <w:t>«наградной лист (приложение 3)»;</w:t>
      </w:r>
    </w:p>
    <w:p w14:paraId="4F905A88" w14:textId="70C2D5A1" w:rsidR="000D2AD5" w:rsidRDefault="000D2AD5" w:rsidP="00464DA7">
      <w:pPr>
        <w:tabs>
          <w:tab w:val="left" w:pos="851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абзац </w:t>
      </w:r>
      <w:r w:rsidR="00F83EB5">
        <w:rPr>
          <w:sz w:val="26"/>
          <w:szCs w:val="26"/>
        </w:rPr>
        <w:t>10</w:t>
      </w:r>
      <w:r>
        <w:rPr>
          <w:sz w:val="26"/>
          <w:szCs w:val="26"/>
        </w:rPr>
        <w:t xml:space="preserve"> исключить</w:t>
      </w:r>
      <w:r w:rsidR="00F83EB5">
        <w:rPr>
          <w:sz w:val="26"/>
          <w:szCs w:val="26"/>
        </w:rPr>
        <w:t>;</w:t>
      </w:r>
    </w:p>
    <w:p w14:paraId="24919A4F" w14:textId="61776CAA" w:rsidR="000D2AD5" w:rsidRDefault="00F83EB5" w:rsidP="00464DA7">
      <w:pPr>
        <w:tabs>
          <w:tab w:val="left" w:pos="851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0D2AD5">
        <w:rPr>
          <w:sz w:val="26"/>
          <w:szCs w:val="26"/>
        </w:rPr>
        <w:t>риложение 3 к Положению о Благодарности главы Первомайского района изложить в следующей редакции:</w:t>
      </w:r>
    </w:p>
    <w:p w14:paraId="04638E65" w14:textId="77777777" w:rsidR="00B02E8A" w:rsidRDefault="00B02E8A" w:rsidP="00B02E8A">
      <w:pPr>
        <w:jc w:val="center"/>
        <w:rPr>
          <w:b/>
          <w:sz w:val="24"/>
          <w:szCs w:val="24"/>
        </w:rPr>
      </w:pPr>
    </w:p>
    <w:p w14:paraId="42F37B0B" w14:textId="6625B548" w:rsidR="00B02E8A" w:rsidRPr="00F83EB5" w:rsidRDefault="00B02E8A" w:rsidP="00F83EB5">
      <w:pPr>
        <w:tabs>
          <w:tab w:val="left" w:pos="9639"/>
        </w:tabs>
        <w:ind w:left="5103"/>
        <w:rPr>
          <w:sz w:val="26"/>
          <w:szCs w:val="26"/>
        </w:rPr>
      </w:pPr>
      <w:r>
        <w:rPr>
          <w:b/>
          <w:sz w:val="24"/>
          <w:szCs w:val="24"/>
        </w:rPr>
        <w:t>«</w:t>
      </w:r>
      <w:r w:rsidRPr="00F83EB5">
        <w:rPr>
          <w:sz w:val="26"/>
          <w:szCs w:val="26"/>
        </w:rPr>
        <w:t>Приложение 3к Положению о Благодарности главы</w:t>
      </w:r>
      <w:r w:rsidR="00F83EB5">
        <w:rPr>
          <w:sz w:val="26"/>
          <w:szCs w:val="26"/>
        </w:rPr>
        <w:t xml:space="preserve"> </w:t>
      </w:r>
      <w:r w:rsidRPr="00F83EB5">
        <w:rPr>
          <w:sz w:val="26"/>
          <w:szCs w:val="26"/>
        </w:rPr>
        <w:t xml:space="preserve">Первомайского района </w:t>
      </w:r>
    </w:p>
    <w:p w14:paraId="7975F2C7" w14:textId="0DAE6892" w:rsidR="00B02E8A" w:rsidRDefault="00B02E8A" w:rsidP="00B02E8A">
      <w:pPr>
        <w:jc w:val="center"/>
        <w:rPr>
          <w:b/>
          <w:sz w:val="24"/>
          <w:szCs w:val="24"/>
        </w:rPr>
      </w:pPr>
    </w:p>
    <w:p w14:paraId="76EE685A" w14:textId="77777777" w:rsidR="00B02E8A" w:rsidRDefault="00B02E8A" w:rsidP="00B02E8A">
      <w:pPr>
        <w:jc w:val="center"/>
        <w:rPr>
          <w:b/>
          <w:sz w:val="24"/>
          <w:szCs w:val="24"/>
        </w:rPr>
      </w:pPr>
    </w:p>
    <w:p w14:paraId="44A410F3" w14:textId="6BB4282B" w:rsidR="00B02E8A" w:rsidRPr="0085090E" w:rsidRDefault="00B02E8A" w:rsidP="00B02E8A">
      <w:pPr>
        <w:jc w:val="center"/>
        <w:rPr>
          <w:b/>
          <w:sz w:val="24"/>
          <w:szCs w:val="24"/>
        </w:rPr>
      </w:pPr>
      <w:r w:rsidRPr="0085090E">
        <w:rPr>
          <w:b/>
          <w:sz w:val="24"/>
          <w:szCs w:val="24"/>
        </w:rPr>
        <w:t>НАГРАДНОЙ ЛИСТ</w:t>
      </w:r>
    </w:p>
    <w:p w14:paraId="652B1863" w14:textId="77777777" w:rsidR="00B02E8A" w:rsidRPr="0085090E" w:rsidRDefault="00B02E8A" w:rsidP="00B02E8A">
      <w:pPr>
        <w:jc w:val="center"/>
        <w:rPr>
          <w:sz w:val="24"/>
          <w:szCs w:val="24"/>
          <w:u w:val="single"/>
        </w:rPr>
      </w:pPr>
      <w:r w:rsidRPr="0085090E">
        <w:rPr>
          <w:sz w:val="24"/>
          <w:szCs w:val="24"/>
          <w:u w:val="single"/>
        </w:rPr>
        <w:t xml:space="preserve">Благодарность </w:t>
      </w:r>
      <w:r>
        <w:rPr>
          <w:sz w:val="24"/>
          <w:szCs w:val="24"/>
          <w:u w:val="single"/>
        </w:rPr>
        <w:t>главы Первомайского района</w:t>
      </w:r>
    </w:p>
    <w:p w14:paraId="41536D33" w14:textId="543709D1" w:rsidR="00B02E8A" w:rsidRPr="0085090E" w:rsidRDefault="00B02E8A" w:rsidP="00B02E8A">
      <w:pPr>
        <w:jc w:val="center"/>
        <w:rPr>
          <w:sz w:val="24"/>
          <w:szCs w:val="24"/>
        </w:rPr>
      </w:pPr>
      <w:r w:rsidRPr="004B58A9">
        <w:rPr>
          <w:sz w:val="24"/>
          <w:szCs w:val="24"/>
        </w:rPr>
        <w:t>(наименование)</w:t>
      </w:r>
    </w:p>
    <w:p w14:paraId="38911232" w14:textId="77777777" w:rsidR="00B02E8A" w:rsidRPr="0085090E" w:rsidRDefault="00B02E8A" w:rsidP="00B02E8A">
      <w:pPr>
        <w:rPr>
          <w:sz w:val="24"/>
          <w:szCs w:val="24"/>
        </w:rPr>
      </w:pPr>
    </w:p>
    <w:p w14:paraId="3073EBBF" w14:textId="77777777" w:rsidR="00B02E8A" w:rsidRPr="0085090E" w:rsidRDefault="00B02E8A" w:rsidP="00B02E8A">
      <w:pPr>
        <w:rPr>
          <w:sz w:val="24"/>
          <w:szCs w:val="24"/>
          <w:u w:val="single"/>
        </w:rPr>
      </w:pPr>
      <w:r w:rsidRPr="0085090E">
        <w:rPr>
          <w:sz w:val="24"/>
          <w:szCs w:val="24"/>
        </w:rPr>
        <w:t>1.</w:t>
      </w:r>
      <w:proofErr w:type="gramStart"/>
      <w:r w:rsidRPr="0085090E">
        <w:rPr>
          <w:sz w:val="24"/>
          <w:szCs w:val="24"/>
        </w:rPr>
        <w:t>Фамилия:</w:t>
      </w:r>
      <w:r>
        <w:rPr>
          <w:sz w:val="24"/>
          <w:szCs w:val="24"/>
        </w:rPr>
        <w:t>_</w:t>
      </w:r>
      <w:proofErr w:type="gramEnd"/>
      <w:r>
        <w:rPr>
          <w:sz w:val="24"/>
          <w:szCs w:val="24"/>
        </w:rPr>
        <w:t>______</w:t>
      </w:r>
      <w:r w:rsidRPr="0085090E">
        <w:rPr>
          <w:sz w:val="24"/>
          <w:szCs w:val="24"/>
        </w:rPr>
        <w:t>_____________________________________________</w:t>
      </w:r>
      <w:r>
        <w:rPr>
          <w:sz w:val="24"/>
          <w:szCs w:val="24"/>
        </w:rPr>
        <w:t>___________________</w:t>
      </w:r>
    </w:p>
    <w:p w14:paraId="6A27C138" w14:textId="77777777" w:rsidR="00B02E8A" w:rsidRPr="0085090E" w:rsidRDefault="00B02E8A" w:rsidP="00B02E8A">
      <w:pPr>
        <w:rPr>
          <w:sz w:val="24"/>
          <w:szCs w:val="24"/>
        </w:rPr>
      </w:pPr>
      <w:r w:rsidRPr="0085090E">
        <w:rPr>
          <w:sz w:val="24"/>
          <w:szCs w:val="24"/>
        </w:rPr>
        <w:t xml:space="preserve">Имя: </w:t>
      </w:r>
      <w:r>
        <w:rPr>
          <w:sz w:val="24"/>
          <w:szCs w:val="24"/>
        </w:rPr>
        <w:t>________________</w:t>
      </w:r>
      <w:r w:rsidRPr="0085090E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</w:t>
      </w:r>
    </w:p>
    <w:p w14:paraId="122C8273" w14:textId="77777777" w:rsidR="00B02E8A" w:rsidRPr="0085090E" w:rsidRDefault="00B02E8A" w:rsidP="00B02E8A">
      <w:pPr>
        <w:rPr>
          <w:sz w:val="24"/>
          <w:szCs w:val="24"/>
          <w:u w:val="single"/>
        </w:rPr>
      </w:pPr>
      <w:r w:rsidRPr="0085090E">
        <w:rPr>
          <w:sz w:val="24"/>
          <w:szCs w:val="24"/>
        </w:rPr>
        <w:t>Отчество: ___________________________________________</w:t>
      </w:r>
      <w:r>
        <w:rPr>
          <w:sz w:val="24"/>
          <w:szCs w:val="24"/>
        </w:rPr>
        <w:t>_____________________________</w:t>
      </w:r>
    </w:p>
    <w:p w14:paraId="509527FB" w14:textId="77777777" w:rsidR="00B02E8A" w:rsidRPr="0085090E" w:rsidRDefault="00B02E8A" w:rsidP="00B02E8A">
      <w:pPr>
        <w:rPr>
          <w:sz w:val="24"/>
          <w:szCs w:val="24"/>
          <w:u w:val="single"/>
        </w:rPr>
      </w:pPr>
      <w:r w:rsidRPr="0085090E">
        <w:rPr>
          <w:sz w:val="24"/>
          <w:szCs w:val="24"/>
        </w:rPr>
        <w:t xml:space="preserve">2. Должность, место работы: </w:t>
      </w:r>
      <w:r>
        <w:rPr>
          <w:sz w:val="24"/>
          <w:szCs w:val="24"/>
        </w:rPr>
        <w:t>________________________________________________________</w:t>
      </w:r>
    </w:p>
    <w:p w14:paraId="052B967D" w14:textId="77777777" w:rsidR="00B02E8A" w:rsidRPr="0085090E" w:rsidRDefault="00B02E8A" w:rsidP="00B02E8A">
      <w:pPr>
        <w:rPr>
          <w:sz w:val="24"/>
          <w:szCs w:val="24"/>
        </w:rPr>
      </w:pPr>
      <w:r w:rsidRPr="0085090E">
        <w:rPr>
          <w:sz w:val="24"/>
          <w:szCs w:val="24"/>
        </w:rPr>
        <w:t xml:space="preserve">3. Дата </w:t>
      </w:r>
      <w:proofErr w:type="gramStart"/>
      <w:r w:rsidRPr="0085090E">
        <w:rPr>
          <w:sz w:val="24"/>
          <w:szCs w:val="24"/>
        </w:rPr>
        <w:t>рождения:_</w:t>
      </w:r>
      <w:proofErr w:type="gramEnd"/>
      <w:r w:rsidRPr="0085090E">
        <w:rPr>
          <w:sz w:val="24"/>
          <w:szCs w:val="24"/>
        </w:rPr>
        <w:t>_______________________________________</w:t>
      </w:r>
      <w:r>
        <w:rPr>
          <w:sz w:val="24"/>
          <w:szCs w:val="24"/>
        </w:rPr>
        <w:t>__________________________</w:t>
      </w:r>
    </w:p>
    <w:p w14:paraId="7438E5C4" w14:textId="77777777" w:rsidR="00B02E8A" w:rsidRPr="0085090E" w:rsidRDefault="00B02E8A" w:rsidP="00B02E8A">
      <w:pPr>
        <w:rPr>
          <w:sz w:val="24"/>
          <w:szCs w:val="24"/>
        </w:rPr>
      </w:pPr>
      <w:r w:rsidRPr="0085090E">
        <w:rPr>
          <w:sz w:val="24"/>
          <w:szCs w:val="24"/>
        </w:rPr>
        <w:t xml:space="preserve">                                         </w:t>
      </w:r>
      <w:r>
        <w:rPr>
          <w:sz w:val="24"/>
          <w:szCs w:val="24"/>
        </w:rPr>
        <w:t xml:space="preserve">                       </w:t>
      </w:r>
      <w:r w:rsidRPr="0085090E">
        <w:rPr>
          <w:sz w:val="24"/>
          <w:szCs w:val="24"/>
        </w:rPr>
        <w:t>(число, месяц, год)</w:t>
      </w:r>
    </w:p>
    <w:p w14:paraId="45D37E6C" w14:textId="77777777" w:rsidR="00B02E8A" w:rsidRPr="0085090E" w:rsidRDefault="00B02E8A" w:rsidP="00B02E8A">
      <w:pPr>
        <w:rPr>
          <w:sz w:val="24"/>
          <w:szCs w:val="24"/>
        </w:rPr>
      </w:pPr>
      <w:r w:rsidRPr="0085090E">
        <w:rPr>
          <w:sz w:val="24"/>
          <w:szCs w:val="24"/>
        </w:rPr>
        <w:t xml:space="preserve">4. Место </w:t>
      </w:r>
      <w:proofErr w:type="gramStart"/>
      <w:r w:rsidRPr="0085090E">
        <w:rPr>
          <w:sz w:val="24"/>
          <w:szCs w:val="24"/>
        </w:rPr>
        <w:t>рождения:_</w:t>
      </w:r>
      <w:proofErr w:type="gramEnd"/>
      <w:r w:rsidRPr="0085090E">
        <w:rPr>
          <w:sz w:val="24"/>
          <w:szCs w:val="24"/>
        </w:rPr>
        <w:t>____________________________________</w:t>
      </w:r>
      <w:r>
        <w:rPr>
          <w:sz w:val="24"/>
          <w:szCs w:val="24"/>
        </w:rPr>
        <w:t>___________________________</w:t>
      </w:r>
    </w:p>
    <w:p w14:paraId="5DA5D691" w14:textId="77777777" w:rsidR="00B02E8A" w:rsidRPr="0085090E" w:rsidRDefault="00B02E8A" w:rsidP="00B02E8A">
      <w:pPr>
        <w:rPr>
          <w:sz w:val="24"/>
          <w:szCs w:val="24"/>
          <w:u w:val="single"/>
        </w:rPr>
      </w:pPr>
      <w:r w:rsidRPr="0085090E">
        <w:rPr>
          <w:sz w:val="24"/>
          <w:szCs w:val="24"/>
        </w:rPr>
        <w:t xml:space="preserve">5. </w:t>
      </w:r>
      <w:proofErr w:type="gramStart"/>
      <w:r w:rsidRPr="0085090E">
        <w:rPr>
          <w:sz w:val="24"/>
          <w:szCs w:val="24"/>
        </w:rPr>
        <w:t>Образование:_</w:t>
      </w:r>
      <w:proofErr w:type="gramEnd"/>
      <w:r w:rsidRPr="0085090E">
        <w:rPr>
          <w:sz w:val="24"/>
          <w:szCs w:val="24"/>
        </w:rPr>
        <w:t>________</w:t>
      </w:r>
      <w:r>
        <w:rPr>
          <w:sz w:val="24"/>
          <w:szCs w:val="24"/>
        </w:rPr>
        <w:t>__________________________________________________________</w:t>
      </w:r>
    </w:p>
    <w:p w14:paraId="3E2550A4" w14:textId="77777777" w:rsidR="00B02E8A" w:rsidRPr="0085090E" w:rsidRDefault="00B02E8A" w:rsidP="00B02E8A">
      <w:pPr>
        <w:rPr>
          <w:sz w:val="24"/>
          <w:szCs w:val="24"/>
        </w:rPr>
      </w:pPr>
      <w:r w:rsidRPr="0085090E">
        <w:rPr>
          <w:sz w:val="24"/>
          <w:szCs w:val="24"/>
        </w:rPr>
        <w:t>(специальность (направление подготовки), наименование образовательной организации, год окончания)</w:t>
      </w:r>
    </w:p>
    <w:p w14:paraId="389386DC" w14:textId="77777777" w:rsidR="00B02E8A" w:rsidRPr="0085090E" w:rsidRDefault="00B02E8A" w:rsidP="00B02E8A">
      <w:pPr>
        <w:rPr>
          <w:sz w:val="24"/>
          <w:szCs w:val="24"/>
          <w:u w:val="single"/>
        </w:rPr>
      </w:pPr>
      <w:r w:rsidRPr="0085090E">
        <w:rPr>
          <w:sz w:val="24"/>
          <w:szCs w:val="24"/>
        </w:rPr>
        <w:t xml:space="preserve">6. Ученая степень, ученое </w:t>
      </w:r>
      <w:proofErr w:type="gramStart"/>
      <w:r w:rsidRPr="0085090E">
        <w:rPr>
          <w:sz w:val="24"/>
          <w:szCs w:val="24"/>
        </w:rPr>
        <w:t>звание:_</w:t>
      </w:r>
      <w:proofErr w:type="gramEnd"/>
      <w:r w:rsidRPr="0085090E">
        <w:rPr>
          <w:sz w:val="24"/>
          <w:szCs w:val="24"/>
        </w:rPr>
        <w:t>___________________________</w:t>
      </w:r>
      <w:r>
        <w:rPr>
          <w:sz w:val="24"/>
          <w:szCs w:val="24"/>
        </w:rPr>
        <w:t>________________________</w:t>
      </w:r>
    </w:p>
    <w:p w14:paraId="0EA97340" w14:textId="77777777" w:rsidR="00B02E8A" w:rsidRPr="0085090E" w:rsidRDefault="00B02E8A" w:rsidP="00B02E8A">
      <w:pPr>
        <w:rPr>
          <w:sz w:val="24"/>
          <w:szCs w:val="24"/>
        </w:rPr>
      </w:pPr>
      <w:r w:rsidRPr="0085090E">
        <w:rPr>
          <w:sz w:val="24"/>
          <w:szCs w:val="24"/>
        </w:rPr>
        <w:t xml:space="preserve">7. Какими государственными наградами РФ, государственными наградами СССР, РСФСР, наградами иностранных государств, ведомственными наградами, наградами Алтайского края, </w:t>
      </w:r>
      <w:r w:rsidRPr="0085090E">
        <w:rPr>
          <w:sz w:val="24"/>
          <w:szCs w:val="24"/>
        </w:rPr>
        <w:lastRenderedPageBreak/>
        <w:t>наградами органов государственной власти Алтайского края и органов местного самоуправления награжден и даты награждения:</w:t>
      </w:r>
    </w:p>
    <w:p w14:paraId="15B7231D" w14:textId="77777777" w:rsidR="00B02E8A" w:rsidRPr="0085090E" w:rsidRDefault="00B02E8A" w:rsidP="00B02E8A">
      <w:pPr>
        <w:rPr>
          <w:sz w:val="24"/>
          <w:szCs w:val="24"/>
          <w:u w:val="single"/>
        </w:rPr>
      </w:pPr>
      <w:r w:rsidRPr="0085090E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__________________________________________________________________________</w:t>
      </w:r>
    </w:p>
    <w:p w14:paraId="2DCAC03D" w14:textId="77777777" w:rsidR="00B02E8A" w:rsidRPr="0085090E" w:rsidRDefault="00B02E8A" w:rsidP="00B02E8A">
      <w:pPr>
        <w:rPr>
          <w:sz w:val="24"/>
          <w:szCs w:val="24"/>
        </w:rPr>
      </w:pPr>
      <w:r w:rsidRPr="0085090E">
        <w:rPr>
          <w:sz w:val="24"/>
          <w:szCs w:val="24"/>
        </w:rPr>
        <w:t xml:space="preserve">8. Домашний </w:t>
      </w:r>
      <w:proofErr w:type="gramStart"/>
      <w:r w:rsidRPr="0085090E">
        <w:rPr>
          <w:sz w:val="24"/>
          <w:szCs w:val="24"/>
        </w:rPr>
        <w:t>адрес:_</w:t>
      </w:r>
      <w:proofErr w:type="gramEnd"/>
      <w:r w:rsidRPr="0085090E">
        <w:rPr>
          <w:sz w:val="24"/>
          <w:szCs w:val="24"/>
        </w:rPr>
        <w:t>_____________________________________________________</w:t>
      </w:r>
      <w:r>
        <w:rPr>
          <w:sz w:val="24"/>
          <w:szCs w:val="24"/>
        </w:rPr>
        <w:t>__________</w:t>
      </w:r>
      <w:r w:rsidRPr="0085090E">
        <w:rPr>
          <w:sz w:val="24"/>
          <w:szCs w:val="24"/>
          <w:u w:val="single"/>
        </w:rPr>
        <w:t xml:space="preserve">                                       </w:t>
      </w:r>
    </w:p>
    <w:p w14:paraId="563DC08C" w14:textId="77777777" w:rsidR="00B02E8A" w:rsidRPr="0085090E" w:rsidRDefault="00B02E8A" w:rsidP="00B02E8A">
      <w:pPr>
        <w:rPr>
          <w:sz w:val="24"/>
          <w:szCs w:val="24"/>
          <w:u w:val="single"/>
        </w:rPr>
      </w:pPr>
      <w:r w:rsidRPr="0085090E">
        <w:rPr>
          <w:sz w:val="24"/>
          <w:szCs w:val="24"/>
        </w:rPr>
        <w:t xml:space="preserve">9. Общий стаж </w:t>
      </w:r>
      <w:proofErr w:type="gramStart"/>
      <w:r w:rsidRPr="0085090E">
        <w:rPr>
          <w:sz w:val="24"/>
          <w:szCs w:val="24"/>
        </w:rPr>
        <w:t>работы</w:t>
      </w:r>
      <w:r>
        <w:rPr>
          <w:sz w:val="24"/>
          <w:szCs w:val="24"/>
          <w:u w:val="single"/>
        </w:rPr>
        <w:t>:</w:t>
      </w:r>
      <w:r w:rsidRPr="0085090E">
        <w:rPr>
          <w:sz w:val="24"/>
          <w:szCs w:val="24"/>
        </w:rPr>
        <w:t>_</w:t>
      </w:r>
      <w:proofErr w:type="gramEnd"/>
      <w:r w:rsidRPr="0085090E">
        <w:rPr>
          <w:sz w:val="24"/>
          <w:szCs w:val="24"/>
        </w:rPr>
        <w:t>_____________________________</w:t>
      </w:r>
      <w:r>
        <w:rPr>
          <w:sz w:val="24"/>
          <w:szCs w:val="24"/>
        </w:rPr>
        <w:t>_______________________________</w:t>
      </w:r>
    </w:p>
    <w:p w14:paraId="1A109347" w14:textId="77777777" w:rsidR="00B02E8A" w:rsidRPr="0085090E" w:rsidRDefault="00B02E8A" w:rsidP="00B02E8A">
      <w:pPr>
        <w:rPr>
          <w:sz w:val="24"/>
          <w:szCs w:val="24"/>
        </w:rPr>
      </w:pPr>
      <w:r w:rsidRPr="0085090E">
        <w:rPr>
          <w:sz w:val="24"/>
          <w:szCs w:val="24"/>
        </w:rPr>
        <w:t xml:space="preserve">Стаж работы в </w:t>
      </w:r>
      <w:proofErr w:type="gramStart"/>
      <w:r w:rsidRPr="0085090E">
        <w:rPr>
          <w:sz w:val="24"/>
          <w:szCs w:val="24"/>
        </w:rPr>
        <w:t>отрасли</w:t>
      </w:r>
      <w:r>
        <w:rPr>
          <w:sz w:val="24"/>
          <w:szCs w:val="24"/>
        </w:rPr>
        <w:t>:</w:t>
      </w:r>
      <w:r w:rsidRPr="0085090E">
        <w:rPr>
          <w:sz w:val="24"/>
          <w:szCs w:val="24"/>
        </w:rPr>
        <w:t>_</w:t>
      </w:r>
      <w:proofErr w:type="gramEnd"/>
      <w:r w:rsidRPr="0085090E">
        <w:rPr>
          <w:sz w:val="24"/>
          <w:szCs w:val="24"/>
        </w:rPr>
        <w:t>____________________________</w:t>
      </w:r>
      <w:r>
        <w:rPr>
          <w:sz w:val="24"/>
          <w:szCs w:val="24"/>
        </w:rPr>
        <w:t>________________________________</w:t>
      </w:r>
    </w:p>
    <w:p w14:paraId="08EECB29" w14:textId="77777777" w:rsidR="00B02E8A" w:rsidRPr="0085090E" w:rsidRDefault="00B02E8A" w:rsidP="00B02E8A">
      <w:pPr>
        <w:rPr>
          <w:sz w:val="24"/>
          <w:szCs w:val="24"/>
        </w:rPr>
      </w:pPr>
      <w:r w:rsidRPr="0085090E">
        <w:rPr>
          <w:sz w:val="24"/>
          <w:szCs w:val="24"/>
        </w:rPr>
        <w:t>(если работа в отрасли имеет отношение к награде)</w:t>
      </w:r>
    </w:p>
    <w:p w14:paraId="4BF4987E" w14:textId="77777777" w:rsidR="00B02E8A" w:rsidRPr="0085090E" w:rsidRDefault="00B02E8A" w:rsidP="00B02E8A">
      <w:pPr>
        <w:rPr>
          <w:sz w:val="24"/>
          <w:szCs w:val="24"/>
          <w:u w:val="single"/>
        </w:rPr>
      </w:pPr>
      <w:r w:rsidRPr="0085090E">
        <w:rPr>
          <w:sz w:val="24"/>
          <w:szCs w:val="24"/>
        </w:rPr>
        <w:t xml:space="preserve">Стаж работы в </w:t>
      </w:r>
      <w:proofErr w:type="gramStart"/>
      <w:r w:rsidRPr="0085090E">
        <w:rPr>
          <w:sz w:val="24"/>
          <w:szCs w:val="24"/>
        </w:rPr>
        <w:t>организации</w:t>
      </w:r>
      <w:r>
        <w:rPr>
          <w:sz w:val="24"/>
          <w:szCs w:val="24"/>
        </w:rPr>
        <w:t>:</w:t>
      </w:r>
      <w:r w:rsidRPr="0085090E">
        <w:rPr>
          <w:sz w:val="24"/>
          <w:szCs w:val="24"/>
        </w:rPr>
        <w:t>_</w:t>
      </w:r>
      <w:proofErr w:type="gramEnd"/>
      <w:r w:rsidRPr="0085090E">
        <w:rPr>
          <w:sz w:val="24"/>
          <w:szCs w:val="24"/>
        </w:rPr>
        <w:t>_________________________</w:t>
      </w:r>
      <w:r>
        <w:rPr>
          <w:sz w:val="24"/>
          <w:szCs w:val="24"/>
        </w:rPr>
        <w:t>_______________________________</w:t>
      </w:r>
    </w:p>
    <w:p w14:paraId="018B073F" w14:textId="77777777" w:rsidR="00B02E8A" w:rsidRPr="0085090E" w:rsidRDefault="00B02E8A" w:rsidP="00B02E8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</w:t>
      </w:r>
      <w:r w:rsidRPr="0085090E">
        <w:rPr>
          <w:sz w:val="24"/>
          <w:szCs w:val="24"/>
        </w:rPr>
        <w:t>(если о награждении ходатайствует организация)</w:t>
      </w:r>
    </w:p>
    <w:p w14:paraId="4DA1BDD3" w14:textId="77777777" w:rsidR="00B02E8A" w:rsidRDefault="00B02E8A" w:rsidP="00B02E8A">
      <w:pPr>
        <w:rPr>
          <w:sz w:val="24"/>
          <w:szCs w:val="24"/>
        </w:rPr>
      </w:pPr>
    </w:p>
    <w:p w14:paraId="50FC1B7F" w14:textId="77777777" w:rsidR="00B02E8A" w:rsidRPr="0085090E" w:rsidRDefault="00B02E8A" w:rsidP="00B02E8A">
      <w:pPr>
        <w:rPr>
          <w:sz w:val="24"/>
          <w:szCs w:val="24"/>
        </w:rPr>
      </w:pPr>
      <w:r w:rsidRPr="0085090E">
        <w:rPr>
          <w:sz w:val="24"/>
          <w:szCs w:val="24"/>
        </w:rPr>
        <w:t>10. Трудовая деятельность (включая обучение в профессиональных образовательных организациях и образовательных организациях высшего образования, военную службу)</w:t>
      </w:r>
    </w:p>
    <w:p w14:paraId="72B7C641" w14:textId="77777777" w:rsidR="00B02E8A" w:rsidRPr="0085090E" w:rsidRDefault="00B02E8A" w:rsidP="00B02E8A">
      <w:pPr>
        <w:rPr>
          <w:sz w:val="24"/>
          <w:szCs w:val="24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6"/>
        <w:gridCol w:w="1886"/>
        <w:gridCol w:w="3076"/>
        <w:gridCol w:w="2551"/>
      </w:tblGrid>
      <w:tr w:rsidR="00B02E8A" w:rsidRPr="0085090E" w14:paraId="73BC215F" w14:textId="77777777" w:rsidTr="008B5488">
        <w:trPr>
          <w:trHeight w:val="255"/>
        </w:trPr>
        <w:tc>
          <w:tcPr>
            <w:tcW w:w="4012" w:type="dxa"/>
            <w:gridSpan w:val="2"/>
          </w:tcPr>
          <w:p w14:paraId="0F3D93C4" w14:textId="77777777" w:rsidR="00B02E8A" w:rsidRPr="0085090E" w:rsidRDefault="00B02E8A" w:rsidP="008B5488">
            <w:pPr>
              <w:jc w:val="center"/>
              <w:rPr>
                <w:sz w:val="24"/>
                <w:szCs w:val="24"/>
              </w:rPr>
            </w:pPr>
            <w:r w:rsidRPr="0085090E">
              <w:rPr>
                <w:sz w:val="24"/>
                <w:szCs w:val="24"/>
              </w:rPr>
              <w:t>Месяц и год</w:t>
            </w:r>
          </w:p>
        </w:tc>
        <w:tc>
          <w:tcPr>
            <w:tcW w:w="3076" w:type="dxa"/>
            <w:vMerge w:val="restart"/>
          </w:tcPr>
          <w:p w14:paraId="485A8C43" w14:textId="77777777" w:rsidR="00B02E8A" w:rsidRPr="004B58A9" w:rsidRDefault="00B02E8A" w:rsidP="008B5488">
            <w:pPr>
              <w:rPr>
                <w:sz w:val="24"/>
                <w:szCs w:val="24"/>
              </w:rPr>
            </w:pPr>
            <w:r w:rsidRPr="004B58A9">
              <w:rPr>
                <w:sz w:val="24"/>
                <w:szCs w:val="24"/>
              </w:rPr>
              <w:t>Должность с указанием организации, министерства (ведомства)</w:t>
            </w:r>
          </w:p>
        </w:tc>
        <w:tc>
          <w:tcPr>
            <w:tcW w:w="2551" w:type="dxa"/>
            <w:vMerge w:val="restart"/>
          </w:tcPr>
          <w:p w14:paraId="54C3B9CF" w14:textId="77777777" w:rsidR="00B02E8A" w:rsidRPr="004B58A9" w:rsidRDefault="00B02E8A" w:rsidP="008B5488">
            <w:pPr>
              <w:rPr>
                <w:sz w:val="24"/>
                <w:szCs w:val="24"/>
              </w:rPr>
            </w:pPr>
            <w:r w:rsidRPr="004B58A9">
              <w:rPr>
                <w:sz w:val="24"/>
                <w:szCs w:val="24"/>
              </w:rPr>
              <w:t>Местонахождение организации, министерства (ведомства)</w:t>
            </w:r>
          </w:p>
        </w:tc>
      </w:tr>
      <w:tr w:rsidR="00B02E8A" w:rsidRPr="0085090E" w14:paraId="21185F9C" w14:textId="77777777" w:rsidTr="008B5488">
        <w:trPr>
          <w:trHeight w:val="345"/>
        </w:trPr>
        <w:tc>
          <w:tcPr>
            <w:tcW w:w="2126" w:type="dxa"/>
          </w:tcPr>
          <w:p w14:paraId="13593E4A" w14:textId="77777777" w:rsidR="00B02E8A" w:rsidRPr="0085090E" w:rsidRDefault="00B02E8A" w:rsidP="008B5488">
            <w:pPr>
              <w:jc w:val="center"/>
              <w:rPr>
                <w:sz w:val="24"/>
                <w:szCs w:val="24"/>
              </w:rPr>
            </w:pPr>
            <w:r w:rsidRPr="0085090E">
              <w:rPr>
                <w:sz w:val="24"/>
                <w:szCs w:val="24"/>
              </w:rPr>
              <w:t>поступления</w:t>
            </w:r>
          </w:p>
        </w:tc>
        <w:tc>
          <w:tcPr>
            <w:tcW w:w="1886" w:type="dxa"/>
          </w:tcPr>
          <w:p w14:paraId="61B74B43" w14:textId="77777777" w:rsidR="00B02E8A" w:rsidRPr="0085090E" w:rsidRDefault="00B02E8A" w:rsidP="008B5488">
            <w:pPr>
              <w:jc w:val="center"/>
              <w:rPr>
                <w:sz w:val="24"/>
                <w:szCs w:val="24"/>
              </w:rPr>
            </w:pPr>
            <w:r w:rsidRPr="0085090E">
              <w:rPr>
                <w:sz w:val="24"/>
                <w:szCs w:val="24"/>
              </w:rPr>
              <w:t>ухода</w:t>
            </w:r>
          </w:p>
        </w:tc>
        <w:tc>
          <w:tcPr>
            <w:tcW w:w="3076" w:type="dxa"/>
            <w:vMerge/>
          </w:tcPr>
          <w:p w14:paraId="4FCF33E3" w14:textId="77777777" w:rsidR="00B02E8A" w:rsidRPr="0085090E" w:rsidRDefault="00B02E8A" w:rsidP="008B5488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5B06708B" w14:textId="77777777" w:rsidR="00B02E8A" w:rsidRPr="0085090E" w:rsidRDefault="00B02E8A" w:rsidP="008B5488">
            <w:pPr>
              <w:rPr>
                <w:sz w:val="24"/>
                <w:szCs w:val="24"/>
              </w:rPr>
            </w:pPr>
          </w:p>
        </w:tc>
      </w:tr>
      <w:tr w:rsidR="00B02E8A" w:rsidRPr="0085090E" w14:paraId="2970E408" w14:textId="77777777" w:rsidTr="008B5488">
        <w:trPr>
          <w:trHeight w:val="329"/>
        </w:trPr>
        <w:tc>
          <w:tcPr>
            <w:tcW w:w="2126" w:type="dxa"/>
          </w:tcPr>
          <w:p w14:paraId="3F18B8B7" w14:textId="77777777" w:rsidR="00B02E8A" w:rsidRPr="0085090E" w:rsidRDefault="00B02E8A" w:rsidP="008B5488">
            <w:pPr>
              <w:rPr>
                <w:sz w:val="24"/>
                <w:szCs w:val="24"/>
              </w:rPr>
            </w:pPr>
          </w:p>
        </w:tc>
        <w:tc>
          <w:tcPr>
            <w:tcW w:w="1886" w:type="dxa"/>
          </w:tcPr>
          <w:p w14:paraId="3273248A" w14:textId="77777777" w:rsidR="00B02E8A" w:rsidRPr="0085090E" w:rsidRDefault="00B02E8A" w:rsidP="008B5488">
            <w:pPr>
              <w:rPr>
                <w:sz w:val="24"/>
                <w:szCs w:val="24"/>
              </w:rPr>
            </w:pPr>
          </w:p>
        </w:tc>
        <w:tc>
          <w:tcPr>
            <w:tcW w:w="3076" w:type="dxa"/>
          </w:tcPr>
          <w:p w14:paraId="064D96BB" w14:textId="77777777" w:rsidR="00B02E8A" w:rsidRPr="0085090E" w:rsidRDefault="00B02E8A" w:rsidP="008B5488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699C3A2E" w14:textId="77777777" w:rsidR="00B02E8A" w:rsidRPr="0085090E" w:rsidRDefault="00B02E8A" w:rsidP="008B5488">
            <w:pPr>
              <w:rPr>
                <w:sz w:val="24"/>
                <w:szCs w:val="24"/>
              </w:rPr>
            </w:pPr>
          </w:p>
        </w:tc>
      </w:tr>
      <w:tr w:rsidR="00B02E8A" w:rsidRPr="0085090E" w14:paraId="16ED081C" w14:textId="77777777" w:rsidTr="008B5488">
        <w:trPr>
          <w:trHeight w:val="329"/>
        </w:trPr>
        <w:tc>
          <w:tcPr>
            <w:tcW w:w="2126" w:type="dxa"/>
          </w:tcPr>
          <w:p w14:paraId="6AE8E144" w14:textId="77777777" w:rsidR="00B02E8A" w:rsidRPr="0085090E" w:rsidRDefault="00B02E8A" w:rsidP="008B5488">
            <w:pPr>
              <w:rPr>
                <w:sz w:val="24"/>
                <w:szCs w:val="24"/>
              </w:rPr>
            </w:pPr>
          </w:p>
        </w:tc>
        <w:tc>
          <w:tcPr>
            <w:tcW w:w="1886" w:type="dxa"/>
          </w:tcPr>
          <w:p w14:paraId="0316F028" w14:textId="77777777" w:rsidR="00B02E8A" w:rsidRPr="0085090E" w:rsidRDefault="00B02E8A" w:rsidP="008B5488">
            <w:pPr>
              <w:rPr>
                <w:sz w:val="24"/>
                <w:szCs w:val="24"/>
              </w:rPr>
            </w:pPr>
          </w:p>
        </w:tc>
        <w:tc>
          <w:tcPr>
            <w:tcW w:w="3076" w:type="dxa"/>
          </w:tcPr>
          <w:p w14:paraId="2207EB27" w14:textId="77777777" w:rsidR="00B02E8A" w:rsidRPr="0085090E" w:rsidRDefault="00B02E8A" w:rsidP="008B5488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24D4E8A0" w14:textId="77777777" w:rsidR="00B02E8A" w:rsidRPr="0085090E" w:rsidRDefault="00B02E8A" w:rsidP="008B5488">
            <w:pPr>
              <w:rPr>
                <w:sz w:val="24"/>
                <w:szCs w:val="24"/>
              </w:rPr>
            </w:pPr>
          </w:p>
        </w:tc>
      </w:tr>
      <w:tr w:rsidR="00B02E8A" w:rsidRPr="0085090E" w14:paraId="7E71DA55" w14:textId="77777777" w:rsidTr="008B5488">
        <w:trPr>
          <w:trHeight w:val="329"/>
        </w:trPr>
        <w:tc>
          <w:tcPr>
            <w:tcW w:w="2126" w:type="dxa"/>
          </w:tcPr>
          <w:p w14:paraId="1E5CE6AD" w14:textId="77777777" w:rsidR="00B02E8A" w:rsidRPr="0085090E" w:rsidRDefault="00B02E8A" w:rsidP="008B5488">
            <w:pPr>
              <w:rPr>
                <w:sz w:val="24"/>
                <w:szCs w:val="24"/>
              </w:rPr>
            </w:pPr>
          </w:p>
        </w:tc>
        <w:tc>
          <w:tcPr>
            <w:tcW w:w="1886" w:type="dxa"/>
          </w:tcPr>
          <w:p w14:paraId="6D0A3FC7" w14:textId="77777777" w:rsidR="00B02E8A" w:rsidRPr="0085090E" w:rsidRDefault="00B02E8A" w:rsidP="008B5488">
            <w:pPr>
              <w:rPr>
                <w:sz w:val="24"/>
                <w:szCs w:val="24"/>
              </w:rPr>
            </w:pPr>
          </w:p>
        </w:tc>
        <w:tc>
          <w:tcPr>
            <w:tcW w:w="3076" w:type="dxa"/>
          </w:tcPr>
          <w:p w14:paraId="3D3DB9B1" w14:textId="77777777" w:rsidR="00B02E8A" w:rsidRPr="0085090E" w:rsidRDefault="00B02E8A" w:rsidP="008B5488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040993A5" w14:textId="77777777" w:rsidR="00B02E8A" w:rsidRPr="0085090E" w:rsidRDefault="00B02E8A" w:rsidP="008B5488">
            <w:pPr>
              <w:rPr>
                <w:sz w:val="24"/>
                <w:szCs w:val="24"/>
              </w:rPr>
            </w:pPr>
          </w:p>
        </w:tc>
      </w:tr>
    </w:tbl>
    <w:p w14:paraId="70D1F453" w14:textId="77777777" w:rsidR="00B02E8A" w:rsidRPr="0085090E" w:rsidRDefault="00B02E8A" w:rsidP="00B02E8A">
      <w:pPr>
        <w:rPr>
          <w:sz w:val="24"/>
          <w:szCs w:val="24"/>
        </w:rPr>
      </w:pPr>
    </w:p>
    <w:p w14:paraId="41970153" w14:textId="77777777" w:rsidR="00B02E8A" w:rsidRPr="0085090E" w:rsidRDefault="00B02E8A" w:rsidP="00B02E8A">
      <w:pPr>
        <w:rPr>
          <w:sz w:val="24"/>
          <w:szCs w:val="24"/>
        </w:rPr>
      </w:pPr>
      <w:r w:rsidRPr="0085090E">
        <w:rPr>
          <w:sz w:val="24"/>
          <w:szCs w:val="24"/>
        </w:rPr>
        <w:t>11. Характеристика с указанием конкретных заслуг представляемого к награждению</w:t>
      </w:r>
    </w:p>
    <w:p w14:paraId="6C8586F6" w14:textId="77777777" w:rsidR="00B02E8A" w:rsidRPr="0085090E" w:rsidRDefault="00B02E8A" w:rsidP="00B02E8A">
      <w:pPr>
        <w:rPr>
          <w:sz w:val="24"/>
          <w:szCs w:val="24"/>
        </w:rPr>
      </w:pPr>
      <w:r w:rsidRPr="0085090E">
        <w:rPr>
          <w:sz w:val="24"/>
          <w:szCs w:val="24"/>
        </w:rPr>
        <w:t xml:space="preserve">12. Кандидатура </w:t>
      </w:r>
      <w:proofErr w:type="gramStart"/>
      <w:r w:rsidRPr="0085090E">
        <w:rPr>
          <w:sz w:val="24"/>
          <w:szCs w:val="24"/>
        </w:rPr>
        <w:t>рекомендована:</w:t>
      </w:r>
      <w:r>
        <w:rPr>
          <w:sz w:val="24"/>
          <w:szCs w:val="24"/>
        </w:rPr>
        <w:t>_</w:t>
      </w:r>
      <w:proofErr w:type="gramEnd"/>
      <w:r>
        <w:rPr>
          <w:sz w:val="24"/>
          <w:szCs w:val="24"/>
        </w:rPr>
        <w:t>___________________________________________________</w:t>
      </w:r>
    </w:p>
    <w:p w14:paraId="59978FC4" w14:textId="77777777" w:rsidR="00B02E8A" w:rsidRPr="0085090E" w:rsidRDefault="00B02E8A" w:rsidP="00B02E8A">
      <w:pPr>
        <w:rPr>
          <w:sz w:val="24"/>
          <w:szCs w:val="24"/>
        </w:rPr>
      </w:pPr>
      <w:r w:rsidRPr="0085090E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                                                  </w:t>
      </w:r>
      <w:r w:rsidRPr="0085090E">
        <w:rPr>
          <w:sz w:val="24"/>
          <w:szCs w:val="24"/>
        </w:rPr>
        <w:t>(наименование должности, органа, организации)</w:t>
      </w:r>
    </w:p>
    <w:p w14:paraId="26732A8C" w14:textId="77777777" w:rsidR="00B02E8A" w:rsidRPr="0085090E" w:rsidRDefault="00B02E8A" w:rsidP="00B02E8A">
      <w:pPr>
        <w:rPr>
          <w:sz w:val="24"/>
          <w:szCs w:val="24"/>
        </w:rPr>
      </w:pPr>
    </w:p>
    <w:p w14:paraId="2B33F642" w14:textId="5E807243" w:rsidR="00B02E8A" w:rsidRDefault="00B02E8A" w:rsidP="00B02E8A">
      <w:pPr>
        <w:rPr>
          <w:sz w:val="24"/>
          <w:szCs w:val="24"/>
        </w:rPr>
      </w:pPr>
    </w:p>
    <w:p w14:paraId="00AC5E4B" w14:textId="77777777" w:rsidR="00B02E8A" w:rsidRDefault="00B02E8A" w:rsidP="00B02E8A">
      <w:pPr>
        <w:rPr>
          <w:sz w:val="24"/>
          <w:szCs w:val="24"/>
        </w:rPr>
      </w:pPr>
    </w:p>
    <w:p w14:paraId="037AFAB4" w14:textId="77777777" w:rsidR="00B02E8A" w:rsidRPr="0085090E" w:rsidRDefault="00B02E8A" w:rsidP="00B02E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FF06BC3" w14:textId="70E9E389" w:rsidR="00B02E8A" w:rsidRPr="0085090E" w:rsidRDefault="00B02E8A" w:rsidP="00B02E8A">
      <w:pPr>
        <w:rPr>
          <w:sz w:val="24"/>
          <w:szCs w:val="24"/>
        </w:rPr>
      </w:pPr>
      <w:r w:rsidRPr="0085090E">
        <w:rPr>
          <w:sz w:val="24"/>
          <w:szCs w:val="24"/>
        </w:rPr>
        <w:t xml:space="preserve">М.П.      </w:t>
      </w:r>
      <w:r>
        <w:rPr>
          <w:sz w:val="24"/>
          <w:szCs w:val="24"/>
        </w:rPr>
        <w:t xml:space="preserve">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</w:t>
      </w:r>
      <w:r w:rsidRPr="0085090E">
        <w:rPr>
          <w:sz w:val="24"/>
          <w:szCs w:val="24"/>
        </w:rPr>
        <w:t>«__</w:t>
      </w:r>
      <w:proofErr w:type="gramStart"/>
      <w:r w:rsidRPr="0085090E">
        <w:rPr>
          <w:sz w:val="24"/>
          <w:szCs w:val="24"/>
        </w:rPr>
        <w:t>_»_</w:t>
      </w:r>
      <w:proofErr w:type="gramEnd"/>
      <w:r w:rsidRPr="0085090E">
        <w:rPr>
          <w:sz w:val="24"/>
          <w:szCs w:val="24"/>
        </w:rPr>
        <w:t>_________ 2026 г.</w:t>
      </w:r>
      <w:r>
        <w:rPr>
          <w:sz w:val="24"/>
          <w:szCs w:val="24"/>
        </w:rPr>
        <w:t>»</w:t>
      </w:r>
    </w:p>
    <w:p w14:paraId="640EDBA9" w14:textId="32C1D424" w:rsidR="00D87CB3" w:rsidRPr="005C71DD" w:rsidRDefault="00495396" w:rsidP="00D87CB3">
      <w:pPr>
        <w:tabs>
          <w:tab w:val="left" w:pos="851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D87CB3" w:rsidRPr="005C71DD">
        <w:rPr>
          <w:sz w:val="26"/>
          <w:szCs w:val="26"/>
        </w:rPr>
        <w:t xml:space="preserve">. Настоящее постановление разместить на официальном интернет – сайте </w:t>
      </w:r>
      <w:hyperlink r:id="rId8" w:history="1">
        <w:r w:rsidR="00D87CB3" w:rsidRPr="005C71DD">
          <w:rPr>
            <w:rStyle w:val="a7"/>
            <w:color w:val="auto"/>
            <w:sz w:val="26"/>
            <w:szCs w:val="26"/>
          </w:rPr>
          <w:t>www.perv–</w:t>
        </w:r>
        <w:r w:rsidR="00D87CB3" w:rsidRPr="005C71DD">
          <w:rPr>
            <w:rStyle w:val="a7"/>
            <w:color w:val="auto"/>
            <w:sz w:val="26"/>
            <w:szCs w:val="26"/>
            <w:lang w:val="en-US"/>
          </w:rPr>
          <w:t>alt</w:t>
        </w:r>
        <w:r w:rsidR="00D87CB3" w:rsidRPr="005C71DD">
          <w:rPr>
            <w:rStyle w:val="a7"/>
            <w:color w:val="auto"/>
            <w:sz w:val="26"/>
            <w:szCs w:val="26"/>
          </w:rPr>
          <w:t>.</w:t>
        </w:r>
        <w:proofErr w:type="spellStart"/>
        <w:r w:rsidR="00D87CB3" w:rsidRPr="005C71DD">
          <w:rPr>
            <w:rStyle w:val="a7"/>
            <w:color w:val="auto"/>
            <w:sz w:val="26"/>
            <w:szCs w:val="26"/>
            <w:lang w:val="en-US"/>
          </w:rPr>
          <w:t>ru</w:t>
        </w:r>
        <w:proofErr w:type="spellEnd"/>
      </w:hyperlink>
      <w:r w:rsidR="00D87CB3" w:rsidRPr="005C71DD">
        <w:rPr>
          <w:sz w:val="26"/>
          <w:szCs w:val="26"/>
        </w:rPr>
        <w:t>.</w:t>
      </w:r>
    </w:p>
    <w:p w14:paraId="290DBE09" w14:textId="41F22E7F" w:rsidR="00D87CB3" w:rsidRPr="005C71DD" w:rsidRDefault="00495396" w:rsidP="00D87CB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D87CB3" w:rsidRPr="005C71DD">
        <w:rPr>
          <w:sz w:val="26"/>
          <w:szCs w:val="26"/>
        </w:rPr>
        <w:t>. Контроль за исполнением настоящего постановления возложить на управляющего делами администрации района.</w:t>
      </w:r>
    </w:p>
    <w:p w14:paraId="0F40185E" w14:textId="77777777" w:rsidR="00D87CB3" w:rsidRPr="005C71DD" w:rsidRDefault="00D87CB3" w:rsidP="00D87CB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231C4DA4" w14:textId="55BC0F25" w:rsidR="00D87CB3" w:rsidRPr="005C71DD" w:rsidRDefault="00D87CB3" w:rsidP="00D87CB3">
      <w:pPr>
        <w:jc w:val="both"/>
        <w:rPr>
          <w:sz w:val="26"/>
          <w:szCs w:val="26"/>
        </w:rPr>
      </w:pPr>
      <w:r w:rsidRPr="005C71DD">
        <w:rPr>
          <w:sz w:val="26"/>
          <w:szCs w:val="26"/>
        </w:rPr>
        <w:t xml:space="preserve">      </w:t>
      </w:r>
    </w:p>
    <w:p w14:paraId="2A9DE099" w14:textId="77777777" w:rsidR="00862240" w:rsidRPr="005C71DD" w:rsidRDefault="00862240" w:rsidP="00D87CB3">
      <w:pPr>
        <w:jc w:val="both"/>
        <w:rPr>
          <w:sz w:val="26"/>
          <w:szCs w:val="26"/>
        </w:rPr>
      </w:pPr>
    </w:p>
    <w:p w14:paraId="0FDB508B" w14:textId="7C34B5B9" w:rsidR="00D87CB3" w:rsidRPr="005C71DD" w:rsidRDefault="00D87CB3" w:rsidP="00D87CB3">
      <w:pPr>
        <w:jc w:val="both"/>
        <w:rPr>
          <w:sz w:val="26"/>
          <w:szCs w:val="26"/>
        </w:rPr>
      </w:pPr>
      <w:r w:rsidRPr="005C71DD">
        <w:rPr>
          <w:sz w:val="26"/>
          <w:szCs w:val="26"/>
        </w:rPr>
        <w:t>Глава района</w:t>
      </w:r>
      <w:r w:rsidRPr="005C71DD">
        <w:rPr>
          <w:sz w:val="26"/>
          <w:szCs w:val="26"/>
        </w:rPr>
        <w:tab/>
      </w:r>
      <w:r w:rsidRPr="005C71DD">
        <w:rPr>
          <w:sz w:val="26"/>
          <w:szCs w:val="26"/>
        </w:rPr>
        <w:tab/>
      </w:r>
      <w:r w:rsidRPr="005C71DD">
        <w:rPr>
          <w:sz w:val="26"/>
          <w:szCs w:val="26"/>
        </w:rPr>
        <w:tab/>
        <w:t xml:space="preserve">                                                         </w:t>
      </w:r>
      <w:r w:rsidR="00862240" w:rsidRPr="005C71DD">
        <w:rPr>
          <w:sz w:val="26"/>
          <w:szCs w:val="26"/>
        </w:rPr>
        <w:t xml:space="preserve">      </w:t>
      </w:r>
      <w:r w:rsidR="00DD69A9">
        <w:rPr>
          <w:sz w:val="26"/>
          <w:szCs w:val="26"/>
        </w:rPr>
        <w:t xml:space="preserve">       </w:t>
      </w:r>
      <w:r w:rsidR="00464DA7">
        <w:rPr>
          <w:sz w:val="26"/>
          <w:szCs w:val="26"/>
        </w:rPr>
        <w:t xml:space="preserve">М.Н. </w:t>
      </w:r>
      <w:proofErr w:type="spellStart"/>
      <w:r w:rsidR="00464DA7">
        <w:rPr>
          <w:sz w:val="26"/>
          <w:szCs w:val="26"/>
        </w:rPr>
        <w:t>Сабына</w:t>
      </w:r>
      <w:proofErr w:type="spellEnd"/>
    </w:p>
    <w:p w14:paraId="6BAD8E4E" w14:textId="77777777" w:rsidR="00D87CB3" w:rsidRPr="005C71DD" w:rsidRDefault="00D87CB3" w:rsidP="00D87CB3">
      <w:pPr>
        <w:rPr>
          <w:sz w:val="24"/>
          <w:szCs w:val="24"/>
        </w:rPr>
      </w:pPr>
    </w:p>
    <w:p w14:paraId="4D1834BB" w14:textId="70B68A5F" w:rsidR="00862240" w:rsidRDefault="00862240" w:rsidP="00D87CB3">
      <w:pPr>
        <w:rPr>
          <w:sz w:val="24"/>
          <w:szCs w:val="24"/>
        </w:rPr>
      </w:pPr>
    </w:p>
    <w:p w14:paraId="4B0EC395" w14:textId="6FAA1093" w:rsidR="00464DA7" w:rsidRDefault="00464DA7" w:rsidP="00D87CB3">
      <w:pPr>
        <w:rPr>
          <w:sz w:val="24"/>
          <w:szCs w:val="24"/>
        </w:rPr>
      </w:pPr>
    </w:p>
    <w:p w14:paraId="6A4AD37C" w14:textId="53A019A2" w:rsidR="00B02E8A" w:rsidRDefault="00B02E8A" w:rsidP="00D87CB3">
      <w:pPr>
        <w:rPr>
          <w:sz w:val="24"/>
          <w:szCs w:val="24"/>
        </w:rPr>
      </w:pPr>
    </w:p>
    <w:p w14:paraId="400430AC" w14:textId="7BCC01A2" w:rsidR="00B02E8A" w:rsidRDefault="00B02E8A" w:rsidP="00D87CB3">
      <w:pPr>
        <w:rPr>
          <w:sz w:val="24"/>
          <w:szCs w:val="24"/>
        </w:rPr>
      </w:pPr>
    </w:p>
    <w:p w14:paraId="5C67AB2C" w14:textId="77777777" w:rsidR="00B02E8A" w:rsidRDefault="00B02E8A" w:rsidP="00D87CB3">
      <w:pPr>
        <w:rPr>
          <w:sz w:val="24"/>
          <w:szCs w:val="24"/>
        </w:rPr>
      </w:pPr>
    </w:p>
    <w:p w14:paraId="0246837C" w14:textId="662ED734" w:rsidR="00464DA7" w:rsidRDefault="00464DA7" w:rsidP="00D87CB3">
      <w:pPr>
        <w:rPr>
          <w:sz w:val="24"/>
          <w:szCs w:val="24"/>
        </w:rPr>
      </w:pPr>
    </w:p>
    <w:p w14:paraId="10461017" w14:textId="4545EE00" w:rsidR="00CC04A6" w:rsidRDefault="00CC04A6" w:rsidP="00D87CB3">
      <w:pPr>
        <w:rPr>
          <w:sz w:val="24"/>
          <w:szCs w:val="24"/>
        </w:rPr>
      </w:pPr>
    </w:p>
    <w:p w14:paraId="26C83F0F" w14:textId="6B27D9BE" w:rsidR="008A6638" w:rsidRDefault="008A6638" w:rsidP="00D87CB3">
      <w:pPr>
        <w:rPr>
          <w:sz w:val="24"/>
          <w:szCs w:val="24"/>
        </w:rPr>
      </w:pPr>
    </w:p>
    <w:p w14:paraId="72D9502C" w14:textId="15E59575" w:rsidR="008A6638" w:rsidRDefault="008A6638" w:rsidP="00D87CB3">
      <w:pPr>
        <w:rPr>
          <w:sz w:val="24"/>
          <w:szCs w:val="24"/>
        </w:rPr>
      </w:pPr>
    </w:p>
    <w:p w14:paraId="23A36B85" w14:textId="77777777" w:rsidR="008A6638" w:rsidRDefault="008A6638" w:rsidP="00D87CB3">
      <w:pPr>
        <w:rPr>
          <w:sz w:val="24"/>
          <w:szCs w:val="24"/>
        </w:rPr>
      </w:pPr>
    </w:p>
    <w:p w14:paraId="77DAFFA7" w14:textId="278EB4A9" w:rsidR="00B02E8A" w:rsidRDefault="00B02E8A" w:rsidP="00D87CB3">
      <w:pPr>
        <w:rPr>
          <w:sz w:val="24"/>
          <w:szCs w:val="24"/>
        </w:rPr>
      </w:pPr>
    </w:p>
    <w:p w14:paraId="389F588F" w14:textId="15F72B78" w:rsidR="00D87CB3" w:rsidRPr="005C71DD" w:rsidRDefault="00D87CB3" w:rsidP="00D87CB3">
      <w:pPr>
        <w:rPr>
          <w:sz w:val="24"/>
          <w:szCs w:val="24"/>
        </w:rPr>
      </w:pPr>
      <w:r w:rsidRPr="005C71DD">
        <w:rPr>
          <w:sz w:val="24"/>
          <w:szCs w:val="24"/>
        </w:rPr>
        <w:t>Минеева О.В.</w:t>
      </w:r>
    </w:p>
    <w:p w14:paraId="26AAF24E" w14:textId="0AFB4F93" w:rsidR="00F11A57" w:rsidRDefault="00D87CB3" w:rsidP="005D3D4F">
      <w:pPr>
        <w:rPr>
          <w:sz w:val="24"/>
          <w:szCs w:val="24"/>
        </w:rPr>
      </w:pPr>
      <w:r w:rsidRPr="005C71DD">
        <w:rPr>
          <w:sz w:val="24"/>
          <w:szCs w:val="24"/>
        </w:rPr>
        <w:t>2 04 07</w:t>
      </w:r>
    </w:p>
    <w:sectPr w:rsidR="00F11A57" w:rsidSect="0085090E">
      <w:headerReference w:type="default" r:id="rId9"/>
      <w:headerReference w:type="first" r:id="rId10"/>
      <w:type w:val="continuous"/>
      <w:pgSz w:w="11906" w:h="16838"/>
      <w:pgMar w:top="1134" w:right="707" w:bottom="1134" w:left="1418" w:header="31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9EDFB" w14:textId="77777777" w:rsidR="00D461A2" w:rsidRDefault="00D461A2">
      <w:r>
        <w:separator/>
      </w:r>
    </w:p>
  </w:endnote>
  <w:endnote w:type="continuationSeparator" w:id="0">
    <w:p w14:paraId="42F3CCC4" w14:textId="77777777" w:rsidR="00D461A2" w:rsidRDefault="00D46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DBB897" w14:textId="77777777" w:rsidR="00D461A2" w:rsidRDefault="00D461A2">
      <w:r>
        <w:separator/>
      </w:r>
    </w:p>
  </w:footnote>
  <w:footnote w:type="continuationSeparator" w:id="0">
    <w:p w14:paraId="4D8D70CC" w14:textId="77777777" w:rsidR="00D461A2" w:rsidRDefault="00D461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D1E62" w14:textId="77777777" w:rsidR="00E612A5" w:rsidRDefault="00E612A5" w:rsidP="00E612A5">
    <w:pPr>
      <w:pStyle w:val="aa"/>
      <w:jc w:val="right"/>
      <w:rPr>
        <w:lang w:val="en-US"/>
      </w:rPr>
    </w:pPr>
  </w:p>
  <w:p w14:paraId="31737729" w14:textId="77777777" w:rsidR="006001BD" w:rsidRPr="00E612A5" w:rsidRDefault="008D1E47" w:rsidP="00E612A5">
    <w:pPr>
      <w:pStyle w:val="aa"/>
      <w:jc w:val="center"/>
      <w:rPr>
        <w:sz w:val="24"/>
        <w:szCs w:val="24"/>
        <w:lang w:val="en-US"/>
      </w:rPr>
    </w:pPr>
    <w:r w:rsidRPr="00E612A5">
      <w:rPr>
        <w:sz w:val="24"/>
        <w:szCs w:val="24"/>
      </w:rPr>
      <w:fldChar w:fldCharType="begin"/>
    </w:r>
    <w:r w:rsidR="00E612A5" w:rsidRPr="00E612A5">
      <w:rPr>
        <w:sz w:val="24"/>
        <w:szCs w:val="24"/>
      </w:rPr>
      <w:instrText>PAGE   \* MERGEFORMAT</w:instrText>
    </w:r>
    <w:r w:rsidRPr="00E612A5">
      <w:rPr>
        <w:sz w:val="24"/>
        <w:szCs w:val="24"/>
      </w:rPr>
      <w:fldChar w:fldCharType="separate"/>
    </w:r>
    <w:r w:rsidR="00462D90">
      <w:rPr>
        <w:noProof/>
        <w:sz w:val="24"/>
        <w:szCs w:val="24"/>
      </w:rPr>
      <w:t>2</w:t>
    </w:r>
    <w:r w:rsidRPr="00E612A5"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11456" w14:textId="77777777" w:rsidR="003E029D" w:rsidRDefault="00420159" w:rsidP="00420159">
    <w:pPr>
      <w:pStyle w:val="a9"/>
      <w:tabs>
        <w:tab w:val="left" w:pos="7905"/>
      </w:tabs>
      <w:ind w:right="-1"/>
    </w:pPr>
    <w:r>
      <w:tab/>
    </w:r>
    <w:r w:rsidR="006A3A01">
      <w:rPr>
        <w:noProof/>
      </w:rPr>
      <w:drawing>
        <wp:inline distT="0" distB="0" distL="0" distR="0" wp14:anchorId="7C040821" wp14:editId="41B8C9EE">
          <wp:extent cx="434975" cy="719455"/>
          <wp:effectExtent l="19050" t="0" r="3175" b="0"/>
          <wp:docPr id="8" name="Рисунок 8" descr="gerb_per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perv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4975" cy="719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30F40"/>
    <w:multiLevelType w:val="multilevel"/>
    <w:tmpl w:val="59C0B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617BEB"/>
    <w:multiLevelType w:val="hybridMultilevel"/>
    <w:tmpl w:val="6AA6CBC0"/>
    <w:lvl w:ilvl="0" w:tplc="A336ED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825442"/>
    <w:multiLevelType w:val="hybridMultilevel"/>
    <w:tmpl w:val="569030C6"/>
    <w:lvl w:ilvl="0" w:tplc="35F8B5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F3163"/>
    <w:multiLevelType w:val="hybridMultilevel"/>
    <w:tmpl w:val="72BADEA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B745E4"/>
    <w:multiLevelType w:val="multilevel"/>
    <w:tmpl w:val="089A4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4055E0"/>
    <w:multiLevelType w:val="multilevel"/>
    <w:tmpl w:val="6B46C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E51666"/>
    <w:multiLevelType w:val="hybridMultilevel"/>
    <w:tmpl w:val="65781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5A28EA"/>
    <w:multiLevelType w:val="multilevel"/>
    <w:tmpl w:val="8B387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D24812"/>
    <w:multiLevelType w:val="hybridMultilevel"/>
    <w:tmpl w:val="17EC3368"/>
    <w:lvl w:ilvl="0" w:tplc="13BA0B7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52D3DD7"/>
    <w:multiLevelType w:val="hybridMultilevel"/>
    <w:tmpl w:val="B5645D70"/>
    <w:lvl w:ilvl="0" w:tplc="24B6D6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7CFD436F"/>
    <w:multiLevelType w:val="hybridMultilevel"/>
    <w:tmpl w:val="72BADEA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0"/>
  </w:num>
  <w:num w:numId="5">
    <w:abstractNumId w:val="4"/>
  </w:num>
  <w:num w:numId="6">
    <w:abstractNumId w:val="8"/>
  </w:num>
  <w:num w:numId="7">
    <w:abstractNumId w:val="9"/>
  </w:num>
  <w:num w:numId="8">
    <w:abstractNumId w:val="2"/>
  </w:num>
  <w:num w:numId="9">
    <w:abstractNumId w:val="6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6A5"/>
    <w:rsid w:val="00005F1D"/>
    <w:rsid w:val="0001717D"/>
    <w:rsid w:val="000607EA"/>
    <w:rsid w:val="00061EA1"/>
    <w:rsid w:val="00080AF7"/>
    <w:rsid w:val="000A0DAE"/>
    <w:rsid w:val="000A33D8"/>
    <w:rsid w:val="000A5CDE"/>
    <w:rsid w:val="000A60DD"/>
    <w:rsid w:val="000A67FF"/>
    <w:rsid w:val="000C542B"/>
    <w:rsid w:val="000D2AD5"/>
    <w:rsid w:val="000D37AB"/>
    <w:rsid w:val="000D56D2"/>
    <w:rsid w:val="000F1254"/>
    <w:rsid w:val="001076AB"/>
    <w:rsid w:val="00111175"/>
    <w:rsid w:val="001449D7"/>
    <w:rsid w:val="00193D2B"/>
    <w:rsid w:val="001976FB"/>
    <w:rsid w:val="00197DEA"/>
    <w:rsid w:val="001B1C62"/>
    <w:rsid w:val="001B7A5D"/>
    <w:rsid w:val="001C782E"/>
    <w:rsid w:val="001E243D"/>
    <w:rsid w:val="002003D9"/>
    <w:rsid w:val="0021486C"/>
    <w:rsid w:val="00227515"/>
    <w:rsid w:val="00231023"/>
    <w:rsid w:val="00234EA9"/>
    <w:rsid w:val="002472BC"/>
    <w:rsid w:val="00266076"/>
    <w:rsid w:val="00266405"/>
    <w:rsid w:val="00281DE7"/>
    <w:rsid w:val="002A3643"/>
    <w:rsid w:val="002A7DD2"/>
    <w:rsid w:val="002D33D0"/>
    <w:rsid w:val="002D37CE"/>
    <w:rsid w:val="002D41DC"/>
    <w:rsid w:val="002E06B4"/>
    <w:rsid w:val="002F1719"/>
    <w:rsid w:val="002F1F71"/>
    <w:rsid w:val="00310BDD"/>
    <w:rsid w:val="00325520"/>
    <w:rsid w:val="00327913"/>
    <w:rsid w:val="00327EC5"/>
    <w:rsid w:val="00335D73"/>
    <w:rsid w:val="00342433"/>
    <w:rsid w:val="0034467B"/>
    <w:rsid w:val="00345B54"/>
    <w:rsid w:val="00347A08"/>
    <w:rsid w:val="0036158C"/>
    <w:rsid w:val="003616BC"/>
    <w:rsid w:val="00363EB5"/>
    <w:rsid w:val="00380838"/>
    <w:rsid w:val="003856A5"/>
    <w:rsid w:val="003867F8"/>
    <w:rsid w:val="00386F48"/>
    <w:rsid w:val="003929C2"/>
    <w:rsid w:val="003B537F"/>
    <w:rsid w:val="003C5E3C"/>
    <w:rsid w:val="003D2D2E"/>
    <w:rsid w:val="003E029D"/>
    <w:rsid w:val="00401069"/>
    <w:rsid w:val="004054F9"/>
    <w:rsid w:val="00417E3A"/>
    <w:rsid w:val="00420159"/>
    <w:rsid w:val="00445F59"/>
    <w:rsid w:val="00461D8E"/>
    <w:rsid w:val="00462D90"/>
    <w:rsid w:val="00464DA7"/>
    <w:rsid w:val="004669C5"/>
    <w:rsid w:val="004671E7"/>
    <w:rsid w:val="0047020F"/>
    <w:rsid w:val="004753DF"/>
    <w:rsid w:val="00495396"/>
    <w:rsid w:val="004968BB"/>
    <w:rsid w:val="004A6958"/>
    <w:rsid w:val="004B58A9"/>
    <w:rsid w:val="004C29A2"/>
    <w:rsid w:val="004C5704"/>
    <w:rsid w:val="004D31B5"/>
    <w:rsid w:val="004D65A7"/>
    <w:rsid w:val="004F09C2"/>
    <w:rsid w:val="004F0FB5"/>
    <w:rsid w:val="00500CE0"/>
    <w:rsid w:val="005037B5"/>
    <w:rsid w:val="0053260F"/>
    <w:rsid w:val="00540D19"/>
    <w:rsid w:val="00550845"/>
    <w:rsid w:val="00554560"/>
    <w:rsid w:val="005849D2"/>
    <w:rsid w:val="005930FD"/>
    <w:rsid w:val="00597DB2"/>
    <w:rsid w:val="005A2A4A"/>
    <w:rsid w:val="005A2DA4"/>
    <w:rsid w:val="005C71DD"/>
    <w:rsid w:val="005D3D4F"/>
    <w:rsid w:val="005D77E2"/>
    <w:rsid w:val="006001BD"/>
    <w:rsid w:val="006214FD"/>
    <w:rsid w:val="00625D4A"/>
    <w:rsid w:val="00625F63"/>
    <w:rsid w:val="006273C2"/>
    <w:rsid w:val="00642556"/>
    <w:rsid w:val="00653B82"/>
    <w:rsid w:val="00673B4B"/>
    <w:rsid w:val="006868C8"/>
    <w:rsid w:val="006940E2"/>
    <w:rsid w:val="00697081"/>
    <w:rsid w:val="006A3A01"/>
    <w:rsid w:val="006B18A4"/>
    <w:rsid w:val="006B7104"/>
    <w:rsid w:val="006E68A7"/>
    <w:rsid w:val="00705E9C"/>
    <w:rsid w:val="00706DA0"/>
    <w:rsid w:val="00710631"/>
    <w:rsid w:val="00716513"/>
    <w:rsid w:val="00717AA0"/>
    <w:rsid w:val="00720A1C"/>
    <w:rsid w:val="00720BEC"/>
    <w:rsid w:val="007261AA"/>
    <w:rsid w:val="0073209C"/>
    <w:rsid w:val="00757C59"/>
    <w:rsid w:val="00767BF9"/>
    <w:rsid w:val="007A3B29"/>
    <w:rsid w:val="007B0DF7"/>
    <w:rsid w:val="007B6D04"/>
    <w:rsid w:val="0080416A"/>
    <w:rsid w:val="00820B55"/>
    <w:rsid w:val="008315B9"/>
    <w:rsid w:val="008334C7"/>
    <w:rsid w:val="0085090E"/>
    <w:rsid w:val="00850FAE"/>
    <w:rsid w:val="00862240"/>
    <w:rsid w:val="0086332C"/>
    <w:rsid w:val="00883CAB"/>
    <w:rsid w:val="00890B0C"/>
    <w:rsid w:val="008A6201"/>
    <w:rsid w:val="008A6638"/>
    <w:rsid w:val="008D1E47"/>
    <w:rsid w:val="00902BB7"/>
    <w:rsid w:val="009123C4"/>
    <w:rsid w:val="009153A4"/>
    <w:rsid w:val="00922152"/>
    <w:rsid w:val="00927EFC"/>
    <w:rsid w:val="00932981"/>
    <w:rsid w:val="00937846"/>
    <w:rsid w:val="0094182E"/>
    <w:rsid w:val="00977173"/>
    <w:rsid w:val="00997BD5"/>
    <w:rsid w:val="009A0229"/>
    <w:rsid w:val="009A2A66"/>
    <w:rsid w:val="009C2711"/>
    <w:rsid w:val="009D0900"/>
    <w:rsid w:val="009D7830"/>
    <w:rsid w:val="00A10F91"/>
    <w:rsid w:val="00A169D5"/>
    <w:rsid w:val="00A20BE8"/>
    <w:rsid w:val="00A26234"/>
    <w:rsid w:val="00A3092D"/>
    <w:rsid w:val="00A327F6"/>
    <w:rsid w:val="00A401BA"/>
    <w:rsid w:val="00A4799A"/>
    <w:rsid w:val="00A52D53"/>
    <w:rsid w:val="00A70ABE"/>
    <w:rsid w:val="00A779E6"/>
    <w:rsid w:val="00A97A4A"/>
    <w:rsid w:val="00AE46A0"/>
    <w:rsid w:val="00AE6139"/>
    <w:rsid w:val="00B00119"/>
    <w:rsid w:val="00B02855"/>
    <w:rsid w:val="00B02E8A"/>
    <w:rsid w:val="00B03FF8"/>
    <w:rsid w:val="00B14A52"/>
    <w:rsid w:val="00B41A0E"/>
    <w:rsid w:val="00B4371A"/>
    <w:rsid w:val="00B5340B"/>
    <w:rsid w:val="00B90168"/>
    <w:rsid w:val="00B91766"/>
    <w:rsid w:val="00BA42C1"/>
    <w:rsid w:val="00BD594D"/>
    <w:rsid w:val="00BE19F0"/>
    <w:rsid w:val="00C1528B"/>
    <w:rsid w:val="00C35420"/>
    <w:rsid w:val="00C46971"/>
    <w:rsid w:val="00C65963"/>
    <w:rsid w:val="00C80591"/>
    <w:rsid w:val="00CB38A7"/>
    <w:rsid w:val="00CB48FE"/>
    <w:rsid w:val="00CC04A6"/>
    <w:rsid w:val="00CC39FA"/>
    <w:rsid w:val="00CE1E53"/>
    <w:rsid w:val="00CF2ED3"/>
    <w:rsid w:val="00D0624A"/>
    <w:rsid w:val="00D24F36"/>
    <w:rsid w:val="00D30099"/>
    <w:rsid w:val="00D461A2"/>
    <w:rsid w:val="00D572EE"/>
    <w:rsid w:val="00D67552"/>
    <w:rsid w:val="00D77613"/>
    <w:rsid w:val="00D8522A"/>
    <w:rsid w:val="00D8661E"/>
    <w:rsid w:val="00D87CB3"/>
    <w:rsid w:val="00DA1AD9"/>
    <w:rsid w:val="00DB644D"/>
    <w:rsid w:val="00DC2AD2"/>
    <w:rsid w:val="00DC705E"/>
    <w:rsid w:val="00DD576E"/>
    <w:rsid w:val="00DD69A9"/>
    <w:rsid w:val="00DF1BDF"/>
    <w:rsid w:val="00DF6578"/>
    <w:rsid w:val="00E20BDE"/>
    <w:rsid w:val="00E26B6F"/>
    <w:rsid w:val="00E352AA"/>
    <w:rsid w:val="00E37EC9"/>
    <w:rsid w:val="00E41768"/>
    <w:rsid w:val="00E5150F"/>
    <w:rsid w:val="00E51EEE"/>
    <w:rsid w:val="00E5735E"/>
    <w:rsid w:val="00E612A5"/>
    <w:rsid w:val="00E6217C"/>
    <w:rsid w:val="00E66937"/>
    <w:rsid w:val="00E73028"/>
    <w:rsid w:val="00E73F49"/>
    <w:rsid w:val="00E74022"/>
    <w:rsid w:val="00E759D8"/>
    <w:rsid w:val="00E95228"/>
    <w:rsid w:val="00EB675B"/>
    <w:rsid w:val="00EB67AF"/>
    <w:rsid w:val="00EB7ACA"/>
    <w:rsid w:val="00EE05BF"/>
    <w:rsid w:val="00EF7B69"/>
    <w:rsid w:val="00F03FFA"/>
    <w:rsid w:val="00F11A57"/>
    <w:rsid w:val="00F173CC"/>
    <w:rsid w:val="00F21DCE"/>
    <w:rsid w:val="00F234C2"/>
    <w:rsid w:val="00F57806"/>
    <w:rsid w:val="00F6443A"/>
    <w:rsid w:val="00F74178"/>
    <w:rsid w:val="00F77D81"/>
    <w:rsid w:val="00F77E12"/>
    <w:rsid w:val="00F83EB5"/>
    <w:rsid w:val="00F93CC2"/>
    <w:rsid w:val="00FB57D4"/>
    <w:rsid w:val="00FE0C77"/>
    <w:rsid w:val="00FF2C50"/>
    <w:rsid w:val="00FF35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D2CB53"/>
  <w15:docId w15:val="{4DB3A14C-A35E-48DF-A555-5D083B020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7BF9"/>
  </w:style>
  <w:style w:type="paragraph" w:styleId="1">
    <w:name w:val="heading 1"/>
    <w:basedOn w:val="a"/>
    <w:next w:val="a"/>
    <w:qFormat/>
    <w:rsid w:val="00767BF9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rsid w:val="00767BF9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767BF9"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rsid w:val="00767BF9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767BF9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67BF9"/>
    <w:pPr>
      <w:keepNext/>
      <w:jc w:val="center"/>
      <w:outlineLvl w:val="5"/>
    </w:pPr>
    <w:rPr>
      <w:b/>
      <w:sz w:val="26"/>
    </w:rPr>
  </w:style>
  <w:style w:type="paragraph" w:styleId="7">
    <w:name w:val="heading 7"/>
    <w:basedOn w:val="a"/>
    <w:next w:val="a"/>
    <w:qFormat/>
    <w:rsid w:val="00767BF9"/>
    <w:pPr>
      <w:keepNext/>
      <w:outlineLvl w:val="6"/>
    </w:pPr>
    <w:rPr>
      <w:b/>
      <w:sz w:val="22"/>
    </w:rPr>
  </w:style>
  <w:style w:type="paragraph" w:styleId="8">
    <w:name w:val="heading 8"/>
    <w:basedOn w:val="a"/>
    <w:next w:val="a"/>
    <w:qFormat/>
    <w:rsid w:val="00767BF9"/>
    <w:pPr>
      <w:keepNext/>
      <w:ind w:firstLine="567"/>
      <w:outlineLvl w:val="7"/>
    </w:pPr>
    <w:rPr>
      <w:sz w:val="26"/>
    </w:rPr>
  </w:style>
  <w:style w:type="paragraph" w:styleId="9">
    <w:name w:val="heading 9"/>
    <w:basedOn w:val="a"/>
    <w:next w:val="a"/>
    <w:qFormat/>
    <w:rsid w:val="00767BF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67BF9"/>
    <w:rPr>
      <w:sz w:val="26"/>
    </w:rPr>
  </w:style>
  <w:style w:type="paragraph" w:styleId="a5">
    <w:name w:val="Body Text Indent"/>
    <w:basedOn w:val="a"/>
    <w:link w:val="a6"/>
    <w:rsid w:val="00767BF9"/>
    <w:pPr>
      <w:ind w:firstLine="567"/>
      <w:jc w:val="both"/>
    </w:pPr>
    <w:rPr>
      <w:sz w:val="28"/>
    </w:rPr>
  </w:style>
  <w:style w:type="character" w:styleId="a7">
    <w:name w:val="Hyperlink"/>
    <w:rsid w:val="00D77613"/>
    <w:rPr>
      <w:color w:val="0000FF"/>
      <w:u w:val="single"/>
    </w:rPr>
  </w:style>
  <w:style w:type="paragraph" w:styleId="a8">
    <w:name w:val="Balloon Text"/>
    <w:basedOn w:val="a"/>
    <w:semiHidden/>
    <w:rsid w:val="00266405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6001BD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b"/>
    <w:uiPriority w:val="99"/>
    <w:rsid w:val="006001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6214FD"/>
  </w:style>
  <w:style w:type="paragraph" w:styleId="ac">
    <w:name w:val="List Paragraph"/>
    <w:basedOn w:val="a"/>
    <w:uiPriority w:val="34"/>
    <w:qFormat/>
    <w:rsid w:val="003856A5"/>
    <w:pPr>
      <w:ind w:left="720"/>
      <w:contextualSpacing/>
    </w:pPr>
  </w:style>
  <w:style w:type="paragraph" w:styleId="ad">
    <w:name w:val="Normal (Web)"/>
    <w:basedOn w:val="a"/>
    <w:uiPriority w:val="99"/>
    <w:semiHidden/>
    <w:unhideWhenUsed/>
    <w:rsid w:val="00A4799A"/>
    <w:pPr>
      <w:spacing w:before="100" w:beforeAutospacing="1" w:after="100" w:afterAutospacing="1"/>
    </w:pPr>
    <w:rPr>
      <w:sz w:val="24"/>
      <w:szCs w:val="24"/>
    </w:rPr>
  </w:style>
  <w:style w:type="character" w:styleId="ae">
    <w:name w:val="Emphasis"/>
    <w:basedOn w:val="a0"/>
    <w:uiPriority w:val="20"/>
    <w:qFormat/>
    <w:rsid w:val="00A4799A"/>
    <w:rPr>
      <w:i/>
      <w:iCs/>
    </w:rPr>
  </w:style>
  <w:style w:type="character" w:styleId="af">
    <w:name w:val="Strong"/>
    <w:basedOn w:val="a0"/>
    <w:uiPriority w:val="22"/>
    <w:qFormat/>
    <w:rsid w:val="00A4799A"/>
    <w:rPr>
      <w:b/>
      <w:bCs/>
    </w:rPr>
  </w:style>
  <w:style w:type="paragraph" w:customStyle="1" w:styleId="Textbody">
    <w:name w:val="Text body"/>
    <w:basedOn w:val="a"/>
    <w:rsid w:val="003C5E3C"/>
    <w:pPr>
      <w:widowControl w:val="0"/>
      <w:suppressLineNumbers/>
      <w:suppressAutoHyphens/>
      <w:autoSpaceDN w:val="0"/>
      <w:ind w:firstLine="567"/>
      <w:jc w:val="both"/>
      <w:textAlignment w:val="baseline"/>
    </w:pPr>
    <w:rPr>
      <w:rFonts w:eastAsia="Lucida Sans Unicode" w:cs="Mangal"/>
      <w:kern w:val="3"/>
      <w:sz w:val="28"/>
      <w:szCs w:val="24"/>
      <w:lang w:eastAsia="zh-CN" w:bidi="hi-IN"/>
    </w:rPr>
  </w:style>
  <w:style w:type="paragraph" w:styleId="af0">
    <w:name w:val="Title"/>
    <w:basedOn w:val="a"/>
    <w:link w:val="af1"/>
    <w:qFormat/>
    <w:rsid w:val="00061EA1"/>
    <w:pPr>
      <w:autoSpaceDE w:val="0"/>
      <w:autoSpaceDN w:val="0"/>
      <w:adjustRightInd w:val="0"/>
      <w:spacing w:before="440"/>
      <w:jc w:val="center"/>
    </w:pPr>
    <w:rPr>
      <w:sz w:val="28"/>
    </w:rPr>
  </w:style>
  <w:style w:type="character" w:customStyle="1" w:styleId="af1">
    <w:name w:val="Заголовок Знак"/>
    <w:basedOn w:val="a0"/>
    <w:link w:val="af0"/>
    <w:rsid w:val="00061EA1"/>
    <w:rPr>
      <w:sz w:val="28"/>
    </w:rPr>
  </w:style>
  <w:style w:type="character" w:customStyle="1" w:styleId="20">
    <w:name w:val="Основной текст (2)_"/>
    <w:basedOn w:val="a0"/>
    <w:link w:val="21"/>
    <w:rsid w:val="00234EA9"/>
    <w:rPr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234EA9"/>
    <w:pPr>
      <w:widowControl w:val="0"/>
      <w:shd w:val="clear" w:color="auto" w:fill="FFFFFF"/>
      <w:spacing w:before="360" w:after="180" w:line="331" w:lineRule="exact"/>
      <w:jc w:val="center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1C782E"/>
    <w:rPr>
      <w:sz w:val="26"/>
    </w:rPr>
  </w:style>
  <w:style w:type="character" w:customStyle="1" w:styleId="a6">
    <w:name w:val="Основной текст с отступом Знак"/>
    <w:link w:val="a5"/>
    <w:rsid w:val="00D87CB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36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39204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83519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5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64760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rv&#8211;al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esktop\&#1048;&#1053;&#1062;&#1048;&#1044;&#1045;&#1053;&#1058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902ABB-C364-479D-9188-5534C1D76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4</TotalTime>
  <Pages>2</Pages>
  <Words>548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Директору</vt:lpstr>
    </vt:vector>
  </TitlesOfParts>
  <Company>Администрация</Company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Директору</dc:title>
  <dc:creator>Admin</dc:creator>
  <cp:lastModifiedBy>Uprav2</cp:lastModifiedBy>
  <cp:revision>2</cp:revision>
  <cp:lastPrinted>2026-08-13T03:59:00Z</cp:lastPrinted>
  <dcterms:created xsi:type="dcterms:W3CDTF">2026-09-10T01:59:00Z</dcterms:created>
  <dcterms:modified xsi:type="dcterms:W3CDTF">2026-09-10T01:59:00Z</dcterms:modified>
</cp:coreProperties>
</file>