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2EA0" w14:textId="77777777" w:rsidR="006868C8" w:rsidRPr="007261AA" w:rsidRDefault="00657341" w:rsidP="00902BB7">
      <w:pPr>
        <w:pStyle w:val="1"/>
        <w:spacing w:after="1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6868C8"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2E407CA1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7AF9F16B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28BE2169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1AF9A45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00952B9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2114728B" w14:textId="0C023042" w:rsidR="006868C8" w:rsidRPr="00D8661E" w:rsidRDefault="007A1109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287AF738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06AE614" w14:textId="78E670AE" w:rsidR="006868C8" w:rsidRPr="00EE5DB7" w:rsidRDefault="007A1109" w:rsidP="00C65963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1056</w:t>
            </w:r>
          </w:p>
        </w:tc>
      </w:tr>
      <w:tr w:rsidR="006868C8" w:rsidRPr="00063958" w14:paraId="07A9EDF7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B76BA9" w14:textId="31CE08E4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Новоалтайск</w:t>
            </w:r>
          </w:p>
        </w:tc>
      </w:tr>
      <w:tr w:rsidR="006868C8" w:rsidRPr="00063958" w14:paraId="2B055828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D1ADFB8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03CBBBB5" w14:textId="77777777" w:rsidTr="00902BB7">
        <w:trPr>
          <w:cantSplit/>
        </w:trPr>
        <w:tc>
          <w:tcPr>
            <w:tcW w:w="4326" w:type="dxa"/>
            <w:gridSpan w:val="2"/>
          </w:tcPr>
          <w:p w14:paraId="0713C6DC" w14:textId="77777777" w:rsidR="006868C8" w:rsidRPr="007261AA" w:rsidRDefault="009B201A" w:rsidP="00C65963">
            <w:pPr>
              <w:rPr>
                <w:sz w:val="24"/>
                <w:szCs w:val="24"/>
              </w:rPr>
            </w:pPr>
            <w:r w:rsidRPr="007A1A74">
              <w:rPr>
                <w:sz w:val="24"/>
                <w:szCs w:val="24"/>
              </w:rPr>
              <w:t>О награждении Почетной грамотой администрации Первомайского района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C08E9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2BC25A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E1F15" w14:paraId="5C1F3DE8" w14:textId="77777777" w:rsidTr="005E0124">
        <w:trPr>
          <w:cantSplit/>
          <w:trHeight w:hRule="exact" w:val="713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39ECCD65" w14:textId="77777777" w:rsidR="006868C8" w:rsidRPr="000E1F15" w:rsidRDefault="006868C8" w:rsidP="00C65963">
            <w:pPr>
              <w:rPr>
                <w:sz w:val="28"/>
                <w:szCs w:val="28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4C906FD6" w14:textId="77777777" w:rsidR="006868C8" w:rsidRPr="000E1F15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596CCF7" w14:textId="7C148364" w:rsidR="009B201A" w:rsidRPr="008307E0" w:rsidRDefault="009B201A" w:rsidP="00F66863">
      <w:pPr>
        <w:ind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 xml:space="preserve">В соответствии с Положением о Почетной грамоте администрации Первомайского района, утвержденным постановлением администрации Первомайского района </w:t>
      </w:r>
      <w:r w:rsidR="00A931ED" w:rsidRPr="008307E0">
        <w:rPr>
          <w:iCs/>
          <w:sz w:val="28"/>
          <w:szCs w:val="28"/>
        </w:rPr>
        <w:t>от 13 сентября 2023 года № 1305</w:t>
      </w:r>
      <w:r w:rsidRPr="008307E0">
        <w:rPr>
          <w:iCs/>
          <w:sz w:val="28"/>
          <w:szCs w:val="28"/>
        </w:rPr>
        <w:t>, п о с т а н о в л я ю:</w:t>
      </w:r>
    </w:p>
    <w:p w14:paraId="2A37BC7C" w14:textId="77777777" w:rsidR="008E47A0" w:rsidRPr="008307E0" w:rsidRDefault="008E47A0" w:rsidP="00F66863">
      <w:pPr>
        <w:pStyle w:val="10"/>
        <w:ind w:left="0" w:right="57" w:firstLine="720"/>
        <w:jc w:val="both"/>
        <w:rPr>
          <w:iCs/>
          <w:sz w:val="28"/>
          <w:szCs w:val="28"/>
        </w:rPr>
      </w:pPr>
    </w:p>
    <w:p w14:paraId="6AAAEC62" w14:textId="2298000B" w:rsidR="004C495C" w:rsidRPr="008307E0" w:rsidRDefault="00343E32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>1.</w:t>
      </w:r>
      <w:r w:rsidR="005848C6" w:rsidRPr="008307E0">
        <w:rPr>
          <w:iCs/>
          <w:sz w:val="28"/>
          <w:szCs w:val="28"/>
        </w:rPr>
        <w:t xml:space="preserve"> </w:t>
      </w:r>
      <w:r w:rsidR="009B201A" w:rsidRPr="008307E0">
        <w:rPr>
          <w:iCs/>
          <w:sz w:val="28"/>
          <w:szCs w:val="28"/>
        </w:rPr>
        <w:t>Наградить Почетной грамотой администрации Первомайского района:</w:t>
      </w:r>
    </w:p>
    <w:p w14:paraId="203CCE14" w14:textId="1B8C7BF6" w:rsidR="008307E0" w:rsidRDefault="008307E0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>Городских Евгения Леонидовича, водителя акционерного общества «Санаторий Сосновый бор» - за многолетний добросовестный труд, значительный вклад в развитие санаторно-курортной отрасли</w:t>
      </w:r>
      <w:r>
        <w:rPr>
          <w:iCs/>
          <w:sz w:val="28"/>
          <w:szCs w:val="28"/>
        </w:rPr>
        <w:t>;</w:t>
      </w:r>
    </w:p>
    <w:p w14:paraId="5F3F4AF5" w14:textId="67C92D38" w:rsidR="008307E0" w:rsidRPr="008307E0" w:rsidRDefault="008307E0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Крюкову Ирину Евгеньевну, медицинскую сестру по физиотерапии </w:t>
      </w:r>
      <w:r w:rsidRPr="008307E0">
        <w:rPr>
          <w:iCs/>
          <w:sz w:val="28"/>
          <w:szCs w:val="28"/>
        </w:rPr>
        <w:t>акционерного общества «Санаторий Сосновый бор» - за многолетний добросовестный труд, значительный вклад в развитие санаторно-курортной отрасли</w:t>
      </w:r>
      <w:r>
        <w:rPr>
          <w:iCs/>
          <w:sz w:val="28"/>
          <w:szCs w:val="28"/>
        </w:rPr>
        <w:t>.</w:t>
      </w:r>
    </w:p>
    <w:p w14:paraId="6FADA0C2" w14:textId="77777777" w:rsidR="001E328B" w:rsidRPr="008307E0" w:rsidRDefault="001E328B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</w:p>
    <w:p w14:paraId="0255F091" w14:textId="791AAE94" w:rsidR="00FC4E32" w:rsidRPr="008307E0" w:rsidRDefault="00FC4E32" w:rsidP="007D20EA">
      <w:pPr>
        <w:pStyle w:val="10"/>
        <w:spacing w:line="276" w:lineRule="auto"/>
        <w:ind w:left="0" w:right="57"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 xml:space="preserve">2. </w:t>
      </w:r>
      <w:r w:rsidRPr="008307E0">
        <w:rPr>
          <w:sz w:val="28"/>
          <w:szCs w:val="28"/>
        </w:rPr>
        <w:t xml:space="preserve">Настоящее постановление </w:t>
      </w:r>
      <w:r w:rsidRPr="008307E0">
        <w:rPr>
          <w:iCs/>
          <w:sz w:val="28"/>
          <w:szCs w:val="28"/>
        </w:rPr>
        <w:t xml:space="preserve">разместить на официальном интернет - сайте администрации Первомайского района </w:t>
      </w:r>
      <w:hyperlink r:id="rId8" w:history="1">
        <w:r w:rsidRPr="008307E0">
          <w:rPr>
            <w:rStyle w:val="a5"/>
            <w:iCs/>
            <w:sz w:val="28"/>
            <w:szCs w:val="28"/>
            <w:lang w:val="en-US"/>
          </w:rPr>
          <w:t>www</w:t>
        </w:r>
        <w:r w:rsidRPr="008307E0">
          <w:rPr>
            <w:rStyle w:val="a5"/>
            <w:iCs/>
            <w:sz w:val="28"/>
            <w:szCs w:val="28"/>
          </w:rPr>
          <w:t>.</w:t>
        </w:r>
        <w:r w:rsidRPr="008307E0">
          <w:rPr>
            <w:rStyle w:val="a5"/>
            <w:iCs/>
            <w:sz w:val="28"/>
            <w:szCs w:val="28"/>
            <w:lang w:val="en-US"/>
          </w:rPr>
          <w:t>perv</w:t>
        </w:r>
        <w:r w:rsidRPr="008307E0">
          <w:rPr>
            <w:rStyle w:val="a5"/>
            <w:iCs/>
            <w:sz w:val="28"/>
            <w:szCs w:val="28"/>
          </w:rPr>
          <w:t>-</w:t>
        </w:r>
        <w:r w:rsidRPr="008307E0">
          <w:rPr>
            <w:rStyle w:val="a5"/>
            <w:iCs/>
            <w:sz w:val="28"/>
            <w:szCs w:val="28"/>
            <w:lang w:val="en-US"/>
          </w:rPr>
          <w:t>alt</w:t>
        </w:r>
        <w:r w:rsidRPr="008307E0">
          <w:rPr>
            <w:rStyle w:val="a5"/>
            <w:iCs/>
            <w:sz w:val="28"/>
            <w:szCs w:val="28"/>
          </w:rPr>
          <w:t>.</w:t>
        </w:r>
        <w:r w:rsidRPr="008307E0">
          <w:rPr>
            <w:rStyle w:val="a5"/>
            <w:iCs/>
            <w:sz w:val="28"/>
            <w:szCs w:val="28"/>
            <w:lang w:val="en-US"/>
          </w:rPr>
          <w:t>ru</w:t>
        </w:r>
      </w:hyperlink>
      <w:r w:rsidRPr="008307E0">
        <w:rPr>
          <w:iCs/>
          <w:sz w:val="28"/>
          <w:szCs w:val="28"/>
        </w:rPr>
        <w:t>.</w:t>
      </w:r>
    </w:p>
    <w:p w14:paraId="57F972FA" w14:textId="26B01BE6" w:rsidR="007F7929" w:rsidRPr="008307E0" w:rsidRDefault="007F7929" w:rsidP="007D20EA">
      <w:pPr>
        <w:spacing w:line="276" w:lineRule="auto"/>
        <w:ind w:left="57"/>
        <w:rPr>
          <w:sz w:val="28"/>
          <w:szCs w:val="28"/>
        </w:rPr>
      </w:pPr>
      <w:r w:rsidRPr="008307E0">
        <w:rPr>
          <w:sz w:val="28"/>
          <w:szCs w:val="28"/>
        </w:rPr>
        <w:t xml:space="preserve"> </w:t>
      </w:r>
    </w:p>
    <w:p w14:paraId="28112024" w14:textId="0D76F314" w:rsidR="003271BA" w:rsidRPr="008307E0" w:rsidRDefault="00F60448" w:rsidP="007D20EA">
      <w:pPr>
        <w:spacing w:line="276" w:lineRule="auto"/>
        <w:ind w:left="57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>Глава района</w:t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  <w:t xml:space="preserve">        М.Н. Сабына</w:t>
      </w:r>
    </w:p>
    <w:p w14:paraId="62B9B3E9" w14:textId="3FB43EFA" w:rsidR="00771F58" w:rsidRPr="008307E0" w:rsidRDefault="003B7934" w:rsidP="007D20EA">
      <w:pPr>
        <w:spacing w:line="276" w:lineRule="auto"/>
        <w:ind w:left="57"/>
        <w:rPr>
          <w:sz w:val="28"/>
          <w:szCs w:val="28"/>
        </w:rPr>
      </w:pPr>
      <w:r w:rsidRPr="008307E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696D1B91" wp14:editId="06254ED5">
                <wp:simplePos x="0" y="0"/>
                <wp:positionH relativeFrom="page">
                  <wp:posOffset>862330</wp:posOffset>
                </wp:positionH>
                <wp:positionV relativeFrom="page">
                  <wp:posOffset>9928860</wp:posOffset>
                </wp:positionV>
                <wp:extent cx="2747645" cy="451485"/>
                <wp:effectExtent l="0" t="0" r="14605" b="2476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305D" w14:textId="51279B77" w:rsidR="00FC4E32" w:rsidRDefault="00584C4C" w:rsidP="00FC4E32">
                            <w:pPr>
                              <w:tabs>
                                <w:tab w:val="left" w:pos="284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Минеева О.В.</w:t>
                            </w:r>
                          </w:p>
                          <w:p w14:paraId="0221192F" w14:textId="367A7D62" w:rsidR="00FC4E32" w:rsidRPr="009B201A" w:rsidRDefault="00FC4E32" w:rsidP="00FC4E32">
                            <w:pPr>
                              <w:tabs>
                                <w:tab w:val="left" w:pos="284"/>
                              </w:tabs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D1B9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67.9pt;margin-top:781.8pt;width:216.35pt;height:35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" strokecolor="white">
                <v:textbox>
                  <w:txbxContent>
                    <w:p w14:paraId="17D9305D" w14:textId="51279B77" w:rsidR="00FC4E32" w:rsidRDefault="00584C4C" w:rsidP="00FC4E32">
                      <w:pPr>
                        <w:tabs>
                          <w:tab w:val="left" w:pos="284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Минеева О.В.</w:t>
                      </w:r>
                    </w:p>
                    <w:p w14:paraId="0221192F" w14:textId="367A7D62" w:rsidR="00FC4E32" w:rsidRPr="009B201A" w:rsidRDefault="00FC4E32" w:rsidP="00FC4E32">
                      <w:pPr>
                        <w:tabs>
                          <w:tab w:val="left" w:pos="284"/>
                        </w:tabs>
                        <w:rPr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07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71F58" w:rsidRPr="008307E0" w:rsidSect="0001367A">
      <w:headerReference w:type="default" r:id="rId9"/>
      <w:headerReference w:type="first" r:id="rId10"/>
      <w:type w:val="continuous"/>
      <w:pgSz w:w="11906" w:h="16838"/>
      <w:pgMar w:top="1134" w:right="991" w:bottom="1134" w:left="1560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EBC49" w14:textId="77777777" w:rsidR="00883320" w:rsidRDefault="00883320">
      <w:r>
        <w:separator/>
      </w:r>
    </w:p>
  </w:endnote>
  <w:endnote w:type="continuationSeparator" w:id="0">
    <w:p w14:paraId="04CF00BA" w14:textId="77777777" w:rsidR="00883320" w:rsidRDefault="0088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D40B2" w14:textId="77777777" w:rsidR="00883320" w:rsidRDefault="00883320">
      <w:r>
        <w:separator/>
      </w:r>
    </w:p>
  </w:footnote>
  <w:footnote w:type="continuationSeparator" w:id="0">
    <w:p w14:paraId="5A9440F7" w14:textId="77777777" w:rsidR="00883320" w:rsidRDefault="0088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F939" w14:textId="77777777"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43B3FA84" w14:textId="77777777" w:rsidR="006001BD" w:rsidRPr="00E612A5" w:rsidRDefault="003F73D3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75B88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978F" w14:textId="77777777" w:rsidR="003E029D" w:rsidRDefault="009B201A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7E2B01D0" wp14:editId="52F18DC9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62B"/>
    <w:multiLevelType w:val="hybridMultilevel"/>
    <w:tmpl w:val="106ED01A"/>
    <w:lvl w:ilvl="0" w:tplc="C44C4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6C732D"/>
    <w:multiLevelType w:val="hybridMultilevel"/>
    <w:tmpl w:val="358A3EBA"/>
    <w:lvl w:ilvl="0" w:tplc="53A2D9EE">
      <w:start w:val="1"/>
      <w:numFmt w:val="decimal"/>
      <w:lvlText w:val="%1."/>
      <w:lvlJc w:val="left"/>
      <w:pPr>
        <w:ind w:left="1157" w:hanging="4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E15"/>
    <w:rsid w:val="000036BD"/>
    <w:rsid w:val="000042FD"/>
    <w:rsid w:val="0001367A"/>
    <w:rsid w:val="00016B7D"/>
    <w:rsid w:val="00020CDC"/>
    <w:rsid w:val="000212EC"/>
    <w:rsid w:val="00023248"/>
    <w:rsid w:val="00023C67"/>
    <w:rsid w:val="000243E9"/>
    <w:rsid w:val="000278C7"/>
    <w:rsid w:val="00032D34"/>
    <w:rsid w:val="0003640C"/>
    <w:rsid w:val="00041E61"/>
    <w:rsid w:val="00046F02"/>
    <w:rsid w:val="0005092F"/>
    <w:rsid w:val="00053E5C"/>
    <w:rsid w:val="00056D35"/>
    <w:rsid w:val="00062AD8"/>
    <w:rsid w:val="0006506C"/>
    <w:rsid w:val="000658E0"/>
    <w:rsid w:val="00066263"/>
    <w:rsid w:val="000667D9"/>
    <w:rsid w:val="0006720F"/>
    <w:rsid w:val="00080CB7"/>
    <w:rsid w:val="00081F7C"/>
    <w:rsid w:val="00085726"/>
    <w:rsid w:val="000869F3"/>
    <w:rsid w:val="0009016C"/>
    <w:rsid w:val="000945FD"/>
    <w:rsid w:val="000A1C47"/>
    <w:rsid w:val="000A5586"/>
    <w:rsid w:val="000A60DD"/>
    <w:rsid w:val="000A7174"/>
    <w:rsid w:val="000A72CC"/>
    <w:rsid w:val="000B19E6"/>
    <w:rsid w:val="000B32AA"/>
    <w:rsid w:val="000B3794"/>
    <w:rsid w:val="000B3CE8"/>
    <w:rsid w:val="000B4476"/>
    <w:rsid w:val="000C1D15"/>
    <w:rsid w:val="000C2A2D"/>
    <w:rsid w:val="000C4572"/>
    <w:rsid w:val="000C4840"/>
    <w:rsid w:val="000C736A"/>
    <w:rsid w:val="000D4F55"/>
    <w:rsid w:val="000E1F15"/>
    <w:rsid w:val="000E271B"/>
    <w:rsid w:val="000F039E"/>
    <w:rsid w:val="000F4691"/>
    <w:rsid w:val="000F4EED"/>
    <w:rsid w:val="0010136B"/>
    <w:rsid w:val="00101629"/>
    <w:rsid w:val="0010721F"/>
    <w:rsid w:val="00111175"/>
    <w:rsid w:val="00112249"/>
    <w:rsid w:val="00113824"/>
    <w:rsid w:val="001156BD"/>
    <w:rsid w:val="001177C9"/>
    <w:rsid w:val="00117CD5"/>
    <w:rsid w:val="00120CC7"/>
    <w:rsid w:val="00120E4D"/>
    <w:rsid w:val="00134876"/>
    <w:rsid w:val="00135833"/>
    <w:rsid w:val="00142DCE"/>
    <w:rsid w:val="00144637"/>
    <w:rsid w:val="0015054D"/>
    <w:rsid w:val="00153109"/>
    <w:rsid w:val="001558C8"/>
    <w:rsid w:val="00157699"/>
    <w:rsid w:val="001614C0"/>
    <w:rsid w:val="001706A6"/>
    <w:rsid w:val="00172BE9"/>
    <w:rsid w:val="001842FF"/>
    <w:rsid w:val="001843DD"/>
    <w:rsid w:val="00186F3B"/>
    <w:rsid w:val="00195708"/>
    <w:rsid w:val="00195E78"/>
    <w:rsid w:val="001A2605"/>
    <w:rsid w:val="001A3CCF"/>
    <w:rsid w:val="001A45D3"/>
    <w:rsid w:val="001A765E"/>
    <w:rsid w:val="001B35B6"/>
    <w:rsid w:val="001B696A"/>
    <w:rsid w:val="001B7A5D"/>
    <w:rsid w:val="001B7FAA"/>
    <w:rsid w:val="001C0DCF"/>
    <w:rsid w:val="001C1178"/>
    <w:rsid w:val="001D2AEC"/>
    <w:rsid w:val="001E10F4"/>
    <w:rsid w:val="001E243D"/>
    <w:rsid w:val="001E328B"/>
    <w:rsid w:val="001E40C9"/>
    <w:rsid w:val="001E4487"/>
    <w:rsid w:val="001E7276"/>
    <w:rsid w:val="001F071C"/>
    <w:rsid w:val="001F1F34"/>
    <w:rsid w:val="001F305E"/>
    <w:rsid w:val="001F42A6"/>
    <w:rsid w:val="001F6426"/>
    <w:rsid w:val="002003D9"/>
    <w:rsid w:val="00201181"/>
    <w:rsid w:val="002054C4"/>
    <w:rsid w:val="002119D8"/>
    <w:rsid w:val="0021486C"/>
    <w:rsid w:val="002172AE"/>
    <w:rsid w:val="0022314F"/>
    <w:rsid w:val="002248A6"/>
    <w:rsid w:val="00227E7B"/>
    <w:rsid w:val="002333C2"/>
    <w:rsid w:val="00236124"/>
    <w:rsid w:val="002379F6"/>
    <w:rsid w:val="00241A06"/>
    <w:rsid w:val="00244CF3"/>
    <w:rsid w:val="00250AD9"/>
    <w:rsid w:val="00251FDB"/>
    <w:rsid w:val="00255159"/>
    <w:rsid w:val="002564EB"/>
    <w:rsid w:val="00265A03"/>
    <w:rsid w:val="00266076"/>
    <w:rsid w:val="00266405"/>
    <w:rsid w:val="00273712"/>
    <w:rsid w:val="00277331"/>
    <w:rsid w:val="00281B78"/>
    <w:rsid w:val="00282817"/>
    <w:rsid w:val="0028736F"/>
    <w:rsid w:val="0029058F"/>
    <w:rsid w:val="002926C2"/>
    <w:rsid w:val="00292B1C"/>
    <w:rsid w:val="00294EF3"/>
    <w:rsid w:val="00297F41"/>
    <w:rsid w:val="002A2F59"/>
    <w:rsid w:val="002A3643"/>
    <w:rsid w:val="002A5EFD"/>
    <w:rsid w:val="002A76D5"/>
    <w:rsid w:val="002B062E"/>
    <w:rsid w:val="002B15BD"/>
    <w:rsid w:val="002B6550"/>
    <w:rsid w:val="002B79DC"/>
    <w:rsid w:val="002C13DB"/>
    <w:rsid w:val="002C38A5"/>
    <w:rsid w:val="002C52BF"/>
    <w:rsid w:val="002D2691"/>
    <w:rsid w:val="002D65BF"/>
    <w:rsid w:val="002D770B"/>
    <w:rsid w:val="002E0049"/>
    <w:rsid w:val="002E1437"/>
    <w:rsid w:val="002E7692"/>
    <w:rsid w:val="002F0C0D"/>
    <w:rsid w:val="002F18FF"/>
    <w:rsid w:val="002F5648"/>
    <w:rsid w:val="00303732"/>
    <w:rsid w:val="00305FED"/>
    <w:rsid w:val="003100F5"/>
    <w:rsid w:val="00314AE5"/>
    <w:rsid w:val="003155DC"/>
    <w:rsid w:val="00317FDB"/>
    <w:rsid w:val="00324D1A"/>
    <w:rsid w:val="00325520"/>
    <w:rsid w:val="003271BA"/>
    <w:rsid w:val="003312C0"/>
    <w:rsid w:val="00331381"/>
    <w:rsid w:val="00336209"/>
    <w:rsid w:val="003366EC"/>
    <w:rsid w:val="003417B4"/>
    <w:rsid w:val="00341CF3"/>
    <w:rsid w:val="00343E32"/>
    <w:rsid w:val="00344C05"/>
    <w:rsid w:val="00344F59"/>
    <w:rsid w:val="00345B54"/>
    <w:rsid w:val="00347A08"/>
    <w:rsid w:val="00350F25"/>
    <w:rsid w:val="003514FC"/>
    <w:rsid w:val="00353310"/>
    <w:rsid w:val="003543A7"/>
    <w:rsid w:val="00355DD5"/>
    <w:rsid w:val="00356B59"/>
    <w:rsid w:val="00357CAB"/>
    <w:rsid w:val="00357D41"/>
    <w:rsid w:val="00360521"/>
    <w:rsid w:val="0036088B"/>
    <w:rsid w:val="003626D5"/>
    <w:rsid w:val="003655EA"/>
    <w:rsid w:val="00372C33"/>
    <w:rsid w:val="00376FBA"/>
    <w:rsid w:val="00381836"/>
    <w:rsid w:val="00381F31"/>
    <w:rsid w:val="00384326"/>
    <w:rsid w:val="0038436D"/>
    <w:rsid w:val="00385EAC"/>
    <w:rsid w:val="00386F48"/>
    <w:rsid w:val="003877A2"/>
    <w:rsid w:val="00393D12"/>
    <w:rsid w:val="00395521"/>
    <w:rsid w:val="003973D4"/>
    <w:rsid w:val="003979F2"/>
    <w:rsid w:val="003A1466"/>
    <w:rsid w:val="003B4587"/>
    <w:rsid w:val="003B4A95"/>
    <w:rsid w:val="003B4BD6"/>
    <w:rsid w:val="003B4EE1"/>
    <w:rsid w:val="003B7934"/>
    <w:rsid w:val="003C12A5"/>
    <w:rsid w:val="003C3A23"/>
    <w:rsid w:val="003C45F0"/>
    <w:rsid w:val="003C76C7"/>
    <w:rsid w:val="003C77D7"/>
    <w:rsid w:val="003D25D2"/>
    <w:rsid w:val="003D5490"/>
    <w:rsid w:val="003D552D"/>
    <w:rsid w:val="003D6E75"/>
    <w:rsid w:val="003D7D59"/>
    <w:rsid w:val="003E029D"/>
    <w:rsid w:val="003E32C0"/>
    <w:rsid w:val="003E4A44"/>
    <w:rsid w:val="003E6ED4"/>
    <w:rsid w:val="003E6EE0"/>
    <w:rsid w:val="003F073D"/>
    <w:rsid w:val="003F0C39"/>
    <w:rsid w:val="003F73D3"/>
    <w:rsid w:val="004001C0"/>
    <w:rsid w:val="00401069"/>
    <w:rsid w:val="00406DB9"/>
    <w:rsid w:val="00407F92"/>
    <w:rsid w:val="00411A6C"/>
    <w:rsid w:val="00413DA4"/>
    <w:rsid w:val="0041568B"/>
    <w:rsid w:val="00425F3D"/>
    <w:rsid w:val="00425FFB"/>
    <w:rsid w:val="004303EA"/>
    <w:rsid w:val="00433EDD"/>
    <w:rsid w:val="00437B95"/>
    <w:rsid w:val="00440154"/>
    <w:rsid w:val="00444EBB"/>
    <w:rsid w:val="00446A79"/>
    <w:rsid w:val="004527FD"/>
    <w:rsid w:val="00456196"/>
    <w:rsid w:val="00456A50"/>
    <w:rsid w:val="00456EA5"/>
    <w:rsid w:val="00464AAC"/>
    <w:rsid w:val="004728A0"/>
    <w:rsid w:val="00472BA1"/>
    <w:rsid w:val="00474546"/>
    <w:rsid w:val="00474F29"/>
    <w:rsid w:val="00475B88"/>
    <w:rsid w:val="00483C68"/>
    <w:rsid w:val="0048518C"/>
    <w:rsid w:val="004864EA"/>
    <w:rsid w:val="0048796C"/>
    <w:rsid w:val="00487A2A"/>
    <w:rsid w:val="004913FC"/>
    <w:rsid w:val="00493DCD"/>
    <w:rsid w:val="004941E9"/>
    <w:rsid w:val="00497C5A"/>
    <w:rsid w:val="004A6423"/>
    <w:rsid w:val="004A7184"/>
    <w:rsid w:val="004B1E0F"/>
    <w:rsid w:val="004B5586"/>
    <w:rsid w:val="004C203E"/>
    <w:rsid w:val="004C495C"/>
    <w:rsid w:val="004C4A1C"/>
    <w:rsid w:val="004C5D1C"/>
    <w:rsid w:val="004C6D94"/>
    <w:rsid w:val="004D0D44"/>
    <w:rsid w:val="004D4436"/>
    <w:rsid w:val="004E0B24"/>
    <w:rsid w:val="004E6086"/>
    <w:rsid w:val="004F0579"/>
    <w:rsid w:val="005001A3"/>
    <w:rsid w:val="00500CE0"/>
    <w:rsid w:val="00504983"/>
    <w:rsid w:val="00504D7D"/>
    <w:rsid w:val="0051207E"/>
    <w:rsid w:val="00512BDE"/>
    <w:rsid w:val="005139A7"/>
    <w:rsid w:val="005159F5"/>
    <w:rsid w:val="00520858"/>
    <w:rsid w:val="00526355"/>
    <w:rsid w:val="0053260F"/>
    <w:rsid w:val="00533FBD"/>
    <w:rsid w:val="005355A2"/>
    <w:rsid w:val="00535E70"/>
    <w:rsid w:val="00536D72"/>
    <w:rsid w:val="00537552"/>
    <w:rsid w:val="005418D8"/>
    <w:rsid w:val="005433E6"/>
    <w:rsid w:val="00544DBC"/>
    <w:rsid w:val="00550FEA"/>
    <w:rsid w:val="00551844"/>
    <w:rsid w:val="00552941"/>
    <w:rsid w:val="00560ABA"/>
    <w:rsid w:val="00566F06"/>
    <w:rsid w:val="00570270"/>
    <w:rsid w:val="00572EEA"/>
    <w:rsid w:val="0058203C"/>
    <w:rsid w:val="005822C9"/>
    <w:rsid w:val="005829AC"/>
    <w:rsid w:val="00583C26"/>
    <w:rsid w:val="005848C6"/>
    <w:rsid w:val="00584C4C"/>
    <w:rsid w:val="00587441"/>
    <w:rsid w:val="005A16A7"/>
    <w:rsid w:val="005A19F7"/>
    <w:rsid w:val="005A2A6D"/>
    <w:rsid w:val="005A3D05"/>
    <w:rsid w:val="005A7C10"/>
    <w:rsid w:val="005B1025"/>
    <w:rsid w:val="005C7B11"/>
    <w:rsid w:val="005D2BB9"/>
    <w:rsid w:val="005D3D4F"/>
    <w:rsid w:val="005D6C1D"/>
    <w:rsid w:val="005E0124"/>
    <w:rsid w:val="005E0780"/>
    <w:rsid w:val="005E40C2"/>
    <w:rsid w:val="005E641A"/>
    <w:rsid w:val="005F75D0"/>
    <w:rsid w:val="006001BD"/>
    <w:rsid w:val="006063AA"/>
    <w:rsid w:val="00607556"/>
    <w:rsid w:val="00610324"/>
    <w:rsid w:val="00610AC2"/>
    <w:rsid w:val="00611370"/>
    <w:rsid w:val="006158BA"/>
    <w:rsid w:val="0061689C"/>
    <w:rsid w:val="00617259"/>
    <w:rsid w:val="006200CC"/>
    <w:rsid w:val="006214FD"/>
    <w:rsid w:val="006217C8"/>
    <w:rsid w:val="006245AD"/>
    <w:rsid w:val="006273C2"/>
    <w:rsid w:val="006326D4"/>
    <w:rsid w:val="006326FB"/>
    <w:rsid w:val="006357C3"/>
    <w:rsid w:val="006507CE"/>
    <w:rsid w:val="006511C3"/>
    <w:rsid w:val="00656604"/>
    <w:rsid w:val="00657341"/>
    <w:rsid w:val="006661C3"/>
    <w:rsid w:val="00666834"/>
    <w:rsid w:val="00673B4B"/>
    <w:rsid w:val="0067509A"/>
    <w:rsid w:val="006804E4"/>
    <w:rsid w:val="006868C8"/>
    <w:rsid w:val="0068799F"/>
    <w:rsid w:val="00690FA4"/>
    <w:rsid w:val="00692766"/>
    <w:rsid w:val="006940A4"/>
    <w:rsid w:val="006940E2"/>
    <w:rsid w:val="006A253B"/>
    <w:rsid w:val="006A5843"/>
    <w:rsid w:val="006A5B58"/>
    <w:rsid w:val="006A714B"/>
    <w:rsid w:val="006B13F2"/>
    <w:rsid w:val="006B18A4"/>
    <w:rsid w:val="006B326E"/>
    <w:rsid w:val="006B462E"/>
    <w:rsid w:val="006B7DE7"/>
    <w:rsid w:val="006C09CD"/>
    <w:rsid w:val="006C1EA3"/>
    <w:rsid w:val="006C3920"/>
    <w:rsid w:val="006C657E"/>
    <w:rsid w:val="006C7A02"/>
    <w:rsid w:val="006C7C44"/>
    <w:rsid w:val="006D22F0"/>
    <w:rsid w:val="006D2DB7"/>
    <w:rsid w:val="006D5305"/>
    <w:rsid w:val="006E05B3"/>
    <w:rsid w:val="006E1802"/>
    <w:rsid w:val="006E3C41"/>
    <w:rsid w:val="006E510D"/>
    <w:rsid w:val="006E66AF"/>
    <w:rsid w:val="006E68E5"/>
    <w:rsid w:val="006F0ED8"/>
    <w:rsid w:val="006F31E8"/>
    <w:rsid w:val="006F5337"/>
    <w:rsid w:val="006F66A0"/>
    <w:rsid w:val="006F7009"/>
    <w:rsid w:val="00703FEA"/>
    <w:rsid w:val="007046C5"/>
    <w:rsid w:val="00704E17"/>
    <w:rsid w:val="00704FD1"/>
    <w:rsid w:val="0070773D"/>
    <w:rsid w:val="00710025"/>
    <w:rsid w:val="00714328"/>
    <w:rsid w:val="00714FDC"/>
    <w:rsid w:val="00715FD9"/>
    <w:rsid w:val="00716723"/>
    <w:rsid w:val="00720BEC"/>
    <w:rsid w:val="007237DD"/>
    <w:rsid w:val="00723FE1"/>
    <w:rsid w:val="007253A3"/>
    <w:rsid w:val="007261AA"/>
    <w:rsid w:val="00731AA5"/>
    <w:rsid w:val="00735F68"/>
    <w:rsid w:val="00736C21"/>
    <w:rsid w:val="00737493"/>
    <w:rsid w:val="00737F99"/>
    <w:rsid w:val="007424BA"/>
    <w:rsid w:val="00746FA1"/>
    <w:rsid w:val="00751881"/>
    <w:rsid w:val="007604CE"/>
    <w:rsid w:val="007626DA"/>
    <w:rsid w:val="00770E1B"/>
    <w:rsid w:val="00771F58"/>
    <w:rsid w:val="00773AD9"/>
    <w:rsid w:val="00773E7E"/>
    <w:rsid w:val="00780373"/>
    <w:rsid w:val="00780498"/>
    <w:rsid w:val="0078141F"/>
    <w:rsid w:val="00783104"/>
    <w:rsid w:val="00787307"/>
    <w:rsid w:val="00787598"/>
    <w:rsid w:val="00790CCE"/>
    <w:rsid w:val="007923A8"/>
    <w:rsid w:val="00794AFB"/>
    <w:rsid w:val="00796A2F"/>
    <w:rsid w:val="00797FBD"/>
    <w:rsid w:val="007A0051"/>
    <w:rsid w:val="007A1109"/>
    <w:rsid w:val="007A621F"/>
    <w:rsid w:val="007A7B2E"/>
    <w:rsid w:val="007B06A9"/>
    <w:rsid w:val="007B13A2"/>
    <w:rsid w:val="007C0011"/>
    <w:rsid w:val="007C0F2E"/>
    <w:rsid w:val="007C109C"/>
    <w:rsid w:val="007C242F"/>
    <w:rsid w:val="007D20EA"/>
    <w:rsid w:val="007D583B"/>
    <w:rsid w:val="007E6B6E"/>
    <w:rsid w:val="007E71C4"/>
    <w:rsid w:val="007F2680"/>
    <w:rsid w:val="007F2A51"/>
    <w:rsid w:val="007F763C"/>
    <w:rsid w:val="007F7929"/>
    <w:rsid w:val="0081328E"/>
    <w:rsid w:val="00816EF7"/>
    <w:rsid w:val="00817C88"/>
    <w:rsid w:val="00817F51"/>
    <w:rsid w:val="00822B4D"/>
    <w:rsid w:val="00823E6E"/>
    <w:rsid w:val="00826C6D"/>
    <w:rsid w:val="008301C1"/>
    <w:rsid w:val="008307E0"/>
    <w:rsid w:val="00830C8B"/>
    <w:rsid w:val="00830D8A"/>
    <w:rsid w:val="00831BB8"/>
    <w:rsid w:val="00835775"/>
    <w:rsid w:val="00840D71"/>
    <w:rsid w:val="00847152"/>
    <w:rsid w:val="00850DAE"/>
    <w:rsid w:val="00851209"/>
    <w:rsid w:val="00851EA2"/>
    <w:rsid w:val="00854034"/>
    <w:rsid w:val="00865B49"/>
    <w:rsid w:val="00870B0E"/>
    <w:rsid w:val="00871E5C"/>
    <w:rsid w:val="00872B69"/>
    <w:rsid w:val="0087338D"/>
    <w:rsid w:val="00874FE9"/>
    <w:rsid w:val="0088147E"/>
    <w:rsid w:val="00883320"/>
    <w:rsid w:val="00891B48"/>
    <w:rsid w:val="008922E9"/>
    <w:rsid w:val="00893F4F"/>
    <w:rsid w:val="00894477"/>
    <w:rsid w:val="008A3391"/>
    <w:rsid w:val="008A4093"/>
    <w:rsid w:val="008A6201"/>
    <w:rsid w:val="008B110A"/>
    <w:rsid w:val="008B1B53"/>
    <w:rsid w:val="008B2603"/>
    <w:rsid w:val="008B3D36"/>
    <w:rsid w:val="008B5673"/>
    <w:rsid w:val="008B6C43"/>
    <w:rsid w:val="008C01F8"/>
    <w:rsid w:val="008C1CC5"/>
    <w:rsid w:val="008C2448"/>
    <w:rsid w:val="008C52B6"/>
    <w:rsid w:val="008C60FB"/>
    <w:rsid w:val="008C7336"/>
    <w:rsid w:val="008D28F7"/>
    <w:rsid w:val="008E1D58"/>
    <w:rsid w:val="008E404D"/>
    <w:rsid w:val="008E4530"/>
    <w:rsid w:val="008E47A0"/>
    <w:rsid w:val="008F67F2"/>
    <w:rsid w:val="00902409"/>
    <w:rsid w:val="00902BB7"/>
    <w:rsid w:val="00906B4F"/>
    <w:rsid w:val="00910B52"/>
    <w:rsid w:val="00911134"/>
    <w:rsid w:val="009115A2"/>
    <w:rsid w:val="00912073"/>
    <w:rsid w:val="00915A8E"/>
    <w:rsid w:val="00917A13"/>
    <w:rsid w:val="009203C3"/>
    <w:rsid w:val="00924964"/>
    <w:rsid w:val="00925477"/>
    <w:rsid w:val="00934AAB"/>
    <w:rsid w:val="0093751D"/>
    <w:rsid w:val="00945F42"/>
    <w:rsid w:val="009479A4"/>
    <w:rsid w:val="0095489E"/>
    <w:rsid w:val="00957D39"/>
    <w:rsid w:val="009600B2"/>
    <w:rsid w:val="009624BA"/>
    <w:rsid w:val="009677B8"/>
    <w:rsid w:val="009709B3"/>
    <w:rsid w:val="0097504F"/>
    <w:rsid w:val="00975556"/>
    <w:rsid w:val="00977173"/>
    <w:rsid w:val="0098306A"/>
    <w:rsid w:val="00983D4B"/>
    <w:rsid w:val="009871A9"/>
    <w:rsid w:val="00990D59"/>
    <w:rsid w:val="009915BC"/>
    <w:rsid w:val="00991FA6"/>
    <w:rsid w:val="009950B2"/>
    <w:rsid w:val="00995EBA"/>
    <w:rsid w:val="009974FD"/>
    <w:rsid w:val="00997BD5"/>
    <w:rsid w:val="009A0D48"/>
    <w:rsid w:val="009A2421"/>
    <w:rsid w:val="009A4453"/>
    <w:rsid w:val="009A7E6C"/>
    <w:rsid w:val="009B201A"/>
    <w:rsid w:val="009B452D"/>
    <w:rsid w:val="009B6CB9"/>
    <w:rsid w:val="009C00F0"/>
    <w:rsid w:val="009C02D4"/>
    <w:rsid w:val="009C2479"/>
    <w:rsid w:val="009C498D"/>
    <w:rsid w:val="009D0900"/>
    <w:rsid w:val="009D0EC6"/>
    <w:rsid w:val="009D590B"/>
    <w:rsid w:val="009E2B57"/>
    <w:rsid w:val="009E64BE"/>
    <w:rsid w:val="009F2AE3"/>
    <w:rsid w:val="009F3861"/>
    <w:rsid w:val="009F502A"/>
    <w:rsid w:val="00A00E20"/>
    <w:rsid w:val="00A02B31"/>
    <w:rsid w:val="00A02C15"/>
    <w:rsid w:val="00A05731"/>
    <w:rsid w:val="00A10718"/>
    <w:rsid w:val="00A10F91"/>
    <w:rsid w:val="00A15635"/>
    <w:rsid w:val="00A16210"/>
    <w:rsid w:val="00A21960"/>
    <w:rsid w:val="00A21E1C"/>
    <w:rsid w:val="00A22593"/>
    <w:rsid w:val="00A26FDF"/>
    <w:rsid w:val="00A30A45"/>
    <w:rsid w:val="00A31284"/>
    <w:rsid w:val="00A43CB2"/>
    <w:rsid w:val="00A464CD"/>
    <w:rsid w:val="00A46AB6"/>
    <w:rsid w:val="00A478C8"/>
    <w:rsid w:val="00A54786"/>
    <w:rsid w:val="00A568C6"/>
    <w:rsid w:val="00A56BD7"/>
    <w:rsid w:val="00A601F2"/>
    <w:rsid w:val="00A6066E"/>
    <w:rsid w:val="00A63BBC"/>
    <w:rsid w:val="00A66868"/>
    <w:rsid w:val="00A671FA"/>
    <w:rsid w:val="00A72C80"/>
    <w:rsid w:val="00A7480D"/>
    <w:rsid w:val="00A75943"/>
    <w:rsid w:val="00A81807"/>
    <w:rsid w:val="00A91718"/>
    <w:rsid w:val="00A92856"/>
    <w:rsid w:val="00A931ED"/>
    <w:rsid w:val="00A95764"/>
    <w:rsid w:val="00A9791D"/>
    <w:rsid w:val="00A97CB8"/>
    <w:rsid w:val="00AA0988"/>
    <w:rsid w:val="00AA0CDF"/>
    <w:rsid w:val="00AA1F7B"/>
    <w:rsid w:val="00AC23DB"/>
    <w:rsid w:val="00AC2933"/>
    <w:rsid w:val="00AC4EE3"/>
    <w:rsid w:val="00AC6511"/>
    <w:rsid w:val="00AD4B81"/>
    <w:rsid w:val="00AD5338"/>
    <w:rsid w:val="00AD551B"/>
    <w:rsid w:val="00AD654B"/>
    <w:rsid w:val="00AE4EE5"/>
    <w:rsid w:val="00AE5A70"/>
    <w:rsid w:val="00AF19B6"/>
    <w:rsid w:val="00AF3092"/>
    <w:rsid w:val="00AF3E71"/>
    <w:rsid w:val="00AF46DE"/>
    <w:rsid w:val="00AF5DEC"/>
    <w:rsid w:val="00AF78EC"/>
    <w:rsid w:val="00B01E17"/>
    <w:rsid w:val="00B02A34"/>
    <w:rsid w:val="00B06034"/>
    <w:rsid w:val="00B128B3"/>
    <w:rsid w:val="00B203B4"/>
    <w:rsid w:val="00B20615"/>
    <w:rsid w:val="00B21013"/>
    <w:rsid w:val="00B21AC7"/>
    <w:rsid w:val="00B21DAA"/>
    <w:rsid w:val="00B24771"/>
    <w:rsid w:val="00B25567"/>
    <w:rsid w:val="00B25F9D"/>
    <w:rsid w:val="00B25FA7"/>
    <w:rsid w:val="00B26766"/>
    <w:rsid w:val="00B31100"/>
    <w:rsid w:val="00B323CB"/>
    <w:rsid w:val="00B3291C"/>
    <w:rsid w:val="00B32D08"/>
    <w:rsid w:val="00B3319E"/>
    <w:rsid w:val="00B3359E"/>
    <w:rsid w:val="00B34034"/>
    <w:rsid w:val="00B34E34"/>
    <w:rsid w:val="00B351F8"/>
    <w:rsid w:val="00B3549E"/>
    <w:rsid w:val="00B35B33"/>
    <w:rsid w:val="00B40B68"/>
    <w:rsid w:val="00B4120C"/>
    <w:rsid w:val="00B417A4"/>
    <w:rsid w:val="00B4371A"/>
    <w:rsid w:val="00B47CC0"/>
    <w:rsid w:val="00B50C14"/>
    <w:rsid w:val="00B51570"/>
    <w:rsid w:val="00B5316E"/>
    <w:rsid w:val="00B537F3"/>
    <w:rsid w:val="00B54CFF"/>
    <w:rsid w:val="00B55362"/>
    <w:rsid w:val="00B6059D"/>
    <w:rsid w:val="00B617C4"/>
    <w:rsid w:val="00B61C18"/>
    <w:rsid w:val="00B6353D"/>
    <w:rsid w:val="00B66215"/>
    <w:rsid w:val="00B66A47"/>
    <w:rsid w:val="00B7229B"/>
    <w:rsid w:val="00B72449"/>
    <w:rsid w:val="00B73123"/>
    <w:rsid w:val="00B732FE"/>
    <w:rsid w:val="00B76744"/>
    <w:rsid w:val="00B76FD2"/>
    <w:rsid w:val="00B77F20"/>
    <w:rsid w:val="00B839B9"/>
    <w:rsid w:val="00B84D66"/>
    <w:rsid w:val="00B85BA0"/>
    <w:rsid w:val="00B85C52"/>
    <w:rsid w:val="00B86474"/>
    <w:rsid w:val="00B86B3F"/>
    <w:rsid w:val="00B87654"/>
    <w:rsid w:val="00B91766"/>
    <w:rsid w:val="00B93A50"/>
    <w:rsid w:val="00B95567"/>
    <w:rsid w:val="00BA119E"/>
    <w:rsid w:val="00BA3A01"/>
    <w:rsid w:val="00BA5325"/>
    <w:rsid w:val="00BB45AB"/>
    <w:rsid w:val="00BC1624"/>
    <w:rsid w:val="00BC5A44"/>
    <w:rsid w:val="00BC6BB1"/>
    <w:rsid w:val="00BD06FB"/>
    <w:rsid w:val="00BD1531"/>
    <w:rsid w:val="00BD415D"/>
    <w:rsid w:val="00BD594D"/>
    <w:rsid w:val="00BD6320"/>
    <w:rsid w:val="00BE19F0"/>
    <w:rsid w:val="00BE3218"/>
    <w:rsid w:val="00BF409E"/>
    <w:rsid w:val="00C003F1"/>
    <w:rsid w:val="00C005B9"/>
    <w:rsid w:val="00C044E3"/>
    <w:rsid w:val="00C04E09"/>
    <w:rsid w:val="00C058D8"/>
    <w:rsid w:val="00C13348"/>
    <w:rsid w:val="00C154F4"/>
    <w:rsid w:val="00C21927"/>
    <w:rsid w:val="00C230C5"/>
    <w:rsid w:val="00C266E1"/>
    <w:rsid w:val="00C319E0"/>
    <w:rsid w:val="00C327BA"/>
    <w:rsid w:val="00C350BF"/>
    <w:rsid w:val="00C35D5A"/>
    <w:rsid w:val="00C3788B"/>
    <w:rsid w:val="00C42C17"/>
    <w:rsid w:val="00C446C0"/>
    <w:rsid w:val="00C45440"/>
    <w:rsid w:val="00C521E5"/>
    <w:rsid w:val="00C6588C"/>
    <w:rsid w:val="00C65963"/>
    <w:rsid w:val="00C735E0"/>
    <w:rsid w:val="00C77BBD"/>
    <w:rsid w:val="00C850C8"/>
    <w:rsid w:val="00C90BD5"/>
    <w:rsid w:val="00C910D9"/>
    <w:rsid w:val="00C92DF7"/>
    <w:rsid w:val="00C935DA"/>
    <w:rsid w:val="00C9764E"/>
    <w:rsid w:val="00CA5A56"/>
    <w:rsid w:val="00CB0433"/>
    <w:rsid w:val="00CB196B"/>
    <w:rsid w:val="00CB197D"/>
    <w:rsid w:val="00CB48FE"/>
    <w:rsid w:val="00CB61E6"/>
    <w:rsid w:val="00CB6ABD"/>
    <w:rsid w:val="00CC2125"/>
    <w:rsid w:val="00CC229A"/>
    <w:rsid w:val="00CC3B58"/>
    <w:rsid w:val="00CC7D6E"/>
    <w:rsid w:val="00CC7F86"/>
    <w:rsid w:val="00CD18E4"/>
    <w:rsid w:val="00CD71EA"/>
    <w:rsid w:val="00CE1E53"/>
    <w:rsid w:val="00CF644A"/>
    <w:rsid w:val="00D02582"/>
    <w:rsid w:val="00D04195"/>
    <w:rsid w:val="00D06B89"/>
    <w:rsid w:val="00D10198"/>
    <w:rsid w:val="00D22491"/>
    <w:rsid w:val="00D23D0B"/>
    <w:rsid w:val="00D2421F"/>
    <w:rsid w:val="00D2603B"/>
    <w:rsid w:val="00D261C0"/>
    <w:rsid w:val="00D311DD"/>
    <w:rsid w:val="00D3152B"/>
    <w:rsid w:val="00D33757"/>
    <w:rsid w:val="00D342E5"/>
    <w:rsid w:val="00D3639A"/>
    <w:rsid w:val="00D472CD"/>
    <w:rsid w:val="00D47E03"/>
    <w:rsid w:val="00D55B4F"/>
    <w:rsid w:val="00D63746"/>
    <w:rsid w:val="00D64DF2"/>
    <w:rsid w:val="00D650F2"/>
    <w:rsid w:val="00D65CD1"/>
    <w:rsid w:val="00D6776D"/>
    <w:rsid w:val="00D75925"/>
    <w:rsid w:val="00D77613"/>
    <w:rsid w:val="00D8661E"/>
    <w:rsid w:val="00D92752"/>
    <w:rsid w:val="00D92D88"/>
    <w:rsid w:val="00D934DE"/>
    <w:rsid w:val="00D93875"/>
    <w:rsid w:val="00D93BB3"/>
    <w:rsid w:val="00D94D45"/>
    <w:rsid w:val="00D95F5E"/>
    <w:rsid w:val="00D96D9E"/>
    <w:rsid w:val="00DA1199"/>
    <w:rsid w:val="00DA46AD"/>
    <w:rsid w:val="00DA7379"/>
    <w:rsid w:val="00DB1AC7"/>
    <w:rsid w:val="00DC705E"/>
    <w:rsid w:val="00DC7FED"/>
    <w:rsid w:val="00DD0EA0"/>
    <w:rsid w:val="00DD2DE4"/>
    <w:rsid w:val="00DD5F38"/>
    <w:rsid w:val="00DE0D77"/>
    <w:rsid w:val="00DE3293"/>
    <w:rsid w:val="00DE49F7"/>
    <w:rsid w:val="00DE54B8"/>
    <w:rsid w:val="00DE5FE8"/>
    <w:rsid w:val="00DF0D9F"/>
    <w:rsid w:val="00DF1BDF"/>
    <w:rsid w:val="00DF2C02"/>
    <w:rsid w:val="00DF6972"/>
    <w:rsid w:val="00E049BD"/>
    <w:rsid w:val="00E10D9F"/>
    <w:rsid w:val="00E1178D"/>
    <w:rsid w:val="00E12D76"/>
    <w:rsid w:val="00E17306"/>
    <w:rsid w:val="00E266E9"/>
    <w:rsid w:val="00E26B6F"/>
    <w:rsid w:val="00E30B2F"/>
    <w:rsid w:val="00E33FEF"/>
    <w:rsid w:val="00E3417E"/>
    <w:rsid w:val="00E35132"/>
    <w:rsid w:val="00E352AA"/>
    <w:rsid w:val="00E42DF2"/>
    <w:rsid w:val="00E42EF4"/>
    <w:rsid w:val="00E45F60"/>
    <w:rsid w:val="00E51EEE"/>
    <w:rsid w:val="00E52BEF"/>
    <w:rsid w:val="00E53099"/>
    <w:rsid w:val="00E5474B"/>
    <w:rsid w:val="00E554B2"/>
    <w:rsid w:val="00E55837"/>
    <w:rsid w:val="00E55F5A"/>
    <w:rsid w:val="00E56193"/>
    <w:rsid w:val="00E5735E"/>
    <w:rsid w:val="00E57FD4"/>
    <w:rsid w:val="00E612A5"/>
    <w:rsid w:val="00E6185B"/>
    <w:rsid w:val="00E63E64"/>
    <w:rsid w:val="00E63F65"/>
    <w:rsid w:val="00E671C4"/>
    <w:rsid w:val="00E67F40"/>
    <w:rsid w:val="00E74022"/>
    <w:rsid w:val="00E75392"/>
    <w:rsid w:val="00E759D8"/>
    <w:rsid w:val="00E76C9F"/>
    <w:rsid w:val="00E77BFB"/>
    <w:rsid w:val="00E83CDC"/>
    <w:rsid w:val="00E8573C"/>
    <w:rsid w:val="00E90E4F"/>
    <w:rsid w:val="00E95104"/>
    <w:rsid w:val="00E973B1"/>
    <w:rsid w:val="00EB3FA4"/>
    <w:rsid w:val="00EC0898"/>
    <w:rsid w:val="00EC1EC3"/>
    <w:rsid w:val="00EC4145"/>
    <w:rsid w:val="00EC4492"/>
    <w:rsid w:val="00EC4E0E"/>
    <w:rsid w:val="00ED0F78"/>
    <w:rsid w:val="00ED51BA"/>
    <w:rsid w:val="00ED675A"/>
    <w:rsid w:val="00EE014E"/>
    <w:rsid w:val="00EE1C84"/>
    <w:rsid w:val="00EE58B4"/>
    <w:rsid w:val="00EE5DB7"/>
    <w:rsid w:val="00EE75C9"/>
    <w:rsid w:val="00EF066E"/>
    <w:rsid w:val="00EF24C0"/>
    <w:rsid w:val="00EF39CB"/>
    <w:rsid w:val="00EF61DB"/>
    <w:rsid w:val="00EF6F48"/>
    <w:rsid w:val="00EF7B69"/>
    <w:rsid w:val="00F001B1"/>
    <w:rsid w:val="00F013AE"/>
    <w:rsid w:val="00F03FFA"/>
    <w:rsid w:val="00F10D80"/>
    <w:rsid w:val="00F12E15"/>
    <w:rsid w:val="00F147B5"/>
    <w:rsid w:val="00F147EF"/>
    <w:rsid w:val="00F152D2"/>
    <w:rsid w:val="00F153DE"/>
    <w:rsid w:val="00F16712"/>
    <w:rsid w:val="00F256E0"/>
    <w:rsid w:val="00F3058A"/>
    <w:rsid w:val="00F3149B"/>
    <w:rsid w:val="00F35498"/>
    <w:rsid w:val="00F35B16"/>
    <w:rsid w:val="00F43D98"/>
    <w:rsid w:val="00F45159"/>
    <w:rsid w:val="00F46702"/>
    <w:rsid w:val="00F47BE5"/>
    <w:rsid w:val="00F57806"/>
    <w:rsid w:val="00F60448"/>
    <w:rsid w:val="00F6635D"/>
    <w:rsid w:val="00F663C8"/>
    <w:rsid w:val="00F66863"/>
    <w:rsid w:val="00F718A6"/>
    <w:rsid w:val="00F77091"/>
    <w:rsid w:val="00F77398"/>
    <w:rsid w:val="00F77D81"/>
    <w:rsid w:val="00F77E12"/>
    <w:rsid w:val="00F816FA"/>
    <w:rsid w:val="00F817F0"/>
    <w:rsid w:val="00F821A3"/>
    <w:rsid w:val="00F824B2"/>
    <w:rsid w:val="00F85926"/>
    <w:rsid w:val="00F87778"/>
    <w:rsid w:val="00F914BD"/>
    <w:rsid w:val="00F92EB6"/>
    <w:rsid w:val="00F93939"/>
    <w:rsid w:val="00F96053"/>
    <w:rsid w:val="00F96F3B"/>
    <w:rsid w:val="00FA159B"/>
    <w:rsid w:val="00FA7159"/>
    <w:rsid w:val="00FB1970"/>
    <w:rsid w:val="00FB553A"/>
    <w:rsid w:val="00FB65A1"/>
    <w:rsid w:val="00FB71DE"/>
    <w:rsid w:val="00FC10AE"/>
    <w:rsid w:val="00FC12D1"/>
    <w:rsid w:val="00FC2233"/>
    <w:rsid w:val="00FC35B3"/>
    <w:rsid w:val="00FC4254"/>
    <w:rsid w:val="00FC4290"/>
    <w:rsid w:val="00FC47A4"/>
    <w:rsid w:val="00FC4E32"/>
    <w:rsid w:val="00FD3EB6"/>
    <w:rsid w:val="00FD3F94"/>
    <w:rsid w:val="00FD44DF"/>
    <w:rsid w:val="00FD79FB"/>
    <w:rsid w:val="00FE4923"/>
    <w:rsid w:val="00FE7D5F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EBD9"/>
  <w15:docId w15:val="{71D89832-5189-414E-BEDE-5428F6B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01A"/>
  </w:style>
  <w:style w:type="paragraph" w:styleId="1">
    <w:name w:val="heading 1"/>
    <w:basedOn w:val="a"/>
    <w:next w:val="a"/>
    <w:qFormat/>
    <w:rsid w:val="002C13DB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2C13D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2C13DB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C13DB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C13DB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2C13DB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2C13DB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2C13DB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2C13DB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C13DB"/>
    <w:rPr>
      <w:sz w:val="26"/>
    </w:rPr>
  </w:style>
  <w:style w:type="paragraph" w:styleId="a4">
    <w:name w:val="Body Text Indent"/>
    <w:basedOn w:val="a"/>
    <w:rsid w:val="002C13DB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10">
    <w:name w:val="Цитата1"/>
    <w:basedOn w:val="a"/>
    <w:rsid w:val="009B201A"/>
    <w:pPr>
      <w:suppressAutoHyphens/>
      <w:ind w:left="993" w:right="849"/>
      <w:jc w:val="center"/>
    </w:pPr>
    <w:rPr>
      <w:sz w:val="24"/>
      <w:lang w:eastAsia="zh-CN"/>
    </w:rPr>
  </w:style>
  <w:style w:type="character" w:customStyle="1" w:styleId="layout">
    <w:name w:val="layout"/>
    <w:basedOn w:val="a0"/>
    <w:rsid w:val="00C45440"/>
  </w:style>
  <w:style w:type="character" w:styleId="aa">
    <w:name w:val="Strong"/>
    <w:basedOn w:val="a0"/>
    <w:qFormat/>
    <w:rsid w:val="00B417A4"/>
    <w:rPr>
      <w:b/>
      <w:bCs/>
    </w:rPr>
  </w:style>
  <w:style w:type="character" w:customStyle="1" w:styleId="40">
    <w:name w:val="Заголовок 4 Знак"/>
    <w:basedOn w:val="a0"/>
    <w:link w:val="4"/>
    <w:rsid w:val="00C935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3;&#1040;&#1043;&#1056;&#1040;&#1046;&#1044;&#1045;&#1053;&#1048;&#1045;\&#1055;&#1054;&#1057;&#1058;&#1040;&#1053;&#1054;&#1042;&#1051;&#1045;&#1053;&#1048;&#1071;\2020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AFA21-30D5-4C2A-BE31-09C7DADA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2346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Uprav2</cp:lastModifiedBy>
  <cp:revision>208</cp:revision>
  <cp:lastPrinted>2026-09-05T04:02:00Z</cp:lastPrinted>
  <dcterms:created xsi:type="dcterms:W3CDTF">2024-10-11T05:00:00Z</dcterms:created>
  <dcterms:modified xsi:type="dcterms:W3CDTF">2026-09-10T01:42:00Z</dcterms:modified>
</cp:coreProperties>
</file>