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D9270" w14:textId="77777777"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5277C028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5713A6E8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14:paraId="46F29141" w14:textId="77777777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7F6ED19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3B9EB77D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62BB34CA" w14:textId="5BD6F37C" w:rsidR="006868C8" w:rsidRPr="00D8661E" w:rsidRDefault="00EE537A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42E522D7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6B767CCD" w14:textId="070B980F" w:rsidR="006868C8" w:rsidRPr="00063958" w:rsidRDefault="00EE537A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</w:t>
            </w:r>
          </w:p>
        </w:tc>
      </w:tr>
      <w:tr w:rsidR="006868C8" w:rsidRPr="00063958" w14:paraId="2A5DC4D2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F2095B" w14:textId="77777777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14:paraId="46ECBA32" w14:textId="77777777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A54812E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873F48" w:rsidRPr="00873F48" w14:paraId="412D34BC" w14:textId="77777777" w:rsidTr="00902BB7">
        <w:trPr>
          <w:cantSplit/>
        </w:trPr>
        <w:tc>
          <w:tcPr>
            <w:tcW w:w="4326" w:type="dxa"/>
            <w:gridSpan w:val="2"/>
          </w:tcPr>
          <w:p w14:paraId="02AFED01" w14:textId="77777777" w:rsidR="006868C8" w:rsidRPr="00DB53FC" w:rsidRDefault="00DB53FC" w:rsidP="002F5621">
            <w:pPr>
              <w:jc w:val="both"/>
              <w:rPr>
                <w:sz w:val="24"/>
                <w:szCs w:val="24"/>
              </w:rPr>
            </w:pPr>
            <w:bookmarkStart w:id="0" w:name="_Hlk234392271"/>
            <w:r w:rsidRPr="00DB53FC">
              <w:rPr>
                <w:rStyle w:val="10"/>
                <w:sz w:val="24"/>
                <w:szCs w:val="24"/>
              </w:rPr>
              <w:t xml:space="preserve">О создании комиссии по </w:t>
            </w:r>
            <w:r w:rsidR="002F5621">
              <w:rPr>
                <w:rStyle w:val="10"/>
                <w:sz w:val="24"/>
                <w:szCs w:val="24"/>
              </w:rPr>
              <w:t>землепользованию и застройке</w:t>
            </w:r>
            <w:bookmarkEnd w:id="0"/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23F4DD" w14:textId="77777777" w:rsidR="006868C8" w:rsidRPr="00873F4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75904A" w14:textId="77777777" w:rsidR="006868C8" w:rsidRPr="00873F4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873F48" w:rsidRPr="00873F48" w14:paraId="6B68E6D8" w14:textId="77777777" w:rsidTr="00B60E62">
        <w:trPr>
          <w:cantSplit/>
          <w:trHeight w:hRule="exact" w:val="851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7E4CDF91" w14:textId="77777777" w:rsidR="00B16AEB" w:rsidRPr="00873F48" w:rsidRDefault="00B16AEB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6629C49F" w14:textId="77777777" w:rsidR="006868C8" w:rsidRPr="00873F4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326CD991" w14:textId="77777777" w:rsidR="00B16AEB" w:rsidRDefault="00DB53FC" w:rsidP="00E669BB">
      <w:pPr>
        <w:ind w:firstLine="709"/>
        <w:jc w:val="both"/>
        <w:rPr>
          <w:rStyle w:val="10"/>
          <w:sz w:val="28"/>
          <w:szCs w:val="28"/>
        </w:rPr>
      </w:pPr>
      <w:r w:rsidRPr="003C3220">
        <w:rPr>
          <w:rStyle w:val="10"/>
          <w:sz w:val="28"/>
          <w:szCs w:val="28"/>
        </w:rPr>
        <w:t xml:space="preserve">В соответствии с </w:t>
      </w:r>
      <w:r w:rsidR="002F5621" w:rsidRPr="003C3220">
        <w:rPr>
          <w:rStyle w:val="10"/>
          <w:sz w:val="28"/>
          <w:szCs w:val="28"/>
        </w:rPr>
        <w:t>Градостроительн</w:t>
      </w:r>
      <w:r w:rsidR="002F5621">
        <w:rPr>
          <w:rStyle w:val="10"/>
          <w:sz w:val="28"/>
          <w:szCs w:val="28"/>
        </w:rPr>
        <w:t>ым</w:t>
      </w:r>
      <w:r w:rsidR="002F5621" w:rsidRPr="003C3220">
        <w:rPr>
          <w:rStyle w:val="10"/>
          <w:sz w:val="28"/>
          <w:szCs w:val="28"/>
        </w:rPr>
        <w:t xml:space="preserve"> кодекс</w:t>
      </w:r>
      <w:r w:rsidR="002F5621">
        <w:rPr>
          <w:rStyle w:val="10"/>
          <w:sz w:val="28"/>
          <w:szCs w:val="28"/>
        </w:rPr>
        <w:t>ом</w:t>
      </w:r>
      <w:r w:rsidR="002F5621" w:rsidRPr="003C3220">
        <w:rPr>
          <w:rStyle w:val="10"/>
          <w:sz w:val="28"/>
          <w:szCs w:val="28"/>
        </w:rPr>
        <w:t xml:space="preserve"> Российской Федерации </w:t>
      </w:r>
      <w:r w:rsidRPr="003C3220">
        <w:rPr>
          <w:rStyle w:val="1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="002F5621">
        <w:rPr>
          <w:rStyle w:val="10"/>
          <w:sz w:val="28"/>
          <w:szCs w:val="28"/>
        </w:rPr>
        <w:t>, законом Алтайского края от 29.12.2009 №120-ЗС «О градостроительной деятельности на территории</w:t>
      </w:r>
      <w:r>
        <w:rPr>
          <w:rStyle w:val="10"/>
          <w:sz w:val="28"/>
          <w:szCs w:val="28"/>
        </w:rPr>
        <w:t xml:space="preserve"> Алтайского края</w:t>
      </w:r>
      <w:r w:rsidR="00F35E0D">
        <w:rPr>
          <w:rStyle w:val="10"/>
          <w:sz w:val="28"/>
          <w:szCs w:val="28"/>
        </w:rPr>
        <w:t>»</w:t>
      </w:r>
      <w:r w:rsidR="000D40BC">
        <w:rPr>
          <w:rStyle w:val="10"/>
          <w:sz w:val="28"/>
          <w:szCs w:val="28"/>
        </w:rPr>
        <w:t xml:space="preserve"> и п</w:t>
      </w:r>
      <w:r w:rsidR="00F35E0D">
        <w:rPr>
          <w:rStyle w:val="10"/>
          <w:sz w:val="28"/>
          <w:szCs w:val="28"/>
        </w:rPr>
        <w:t>остановлени</w:t>
      </w:r>
      <w:r w:rsidR="000D40BC">
        <w:rPr>
          <w:rStyle w:val="10"/>
          <w:sz w:val="28"/>
          <w:szCs w:val="28"/>
        </w:rPr>
        <w:t>ем</w:t>
      </w:r>
      <w:r w:rsidR="00F35E0D">
        <w:rPr>
          <w:rStyle w:val="10"/>
          <w:sz w:val="28"/>
          <w:szCs w:val="28"/>
        </w:rPr>
        <w:t xml:space="preserve"> адм</w:t>
      </w:r>
      <w:r w:rsidR="001646A2">
        <w:rPr>
          <w:rStyle w:val="10"/>
          <w:sz w:val="28"/>
          <w:szCs w:val="28"/>
        </w:rPr>
        <w:t>инистрации Первомайского района</w:t>
      </w:r>
      <w:r w:rsidR="00F35E0D">
        <w:rPr>
          <w:rStyle w:val="10"/>
          <w:sz w:val="28"/>
          <w:szCs w:val="28"/>
        </w:rPr>
        <w:t xml:space="preserve"> от 15.12.2022 №1828 «</w:t>
      </w:r>
      <w:r w:rsidR="00F35E0D" w:rsidRPr="00F35E0D">
        <w:rPr>
          <w:rStyle w:val="10"/>
          <w:sz w:val="28"/>
          <w:szCs w:val="28"/>
        </w:rPr>
        <w:t>Об утверждении Положения о комиссии по землепользованию и застройке»</w:t>
      </w:r>
      <w:r w:rsidR="001646A2">
        <w:rPr>
          <w:rStyle w:val="10"/>
          <w:sz w:val="28"/>
          <w:szCs w:val="28"/>
        </w:rPr>
        <w:t>,</w:t>
      </w:r>
      <w:r w:rsidR="00B16AEB" w:rsidRPr="00F35E0D">
        <w:rPr>
          <w:rStyle w:val="10"/>
          <w:sz w:val="28"/>
          <w:szCs w:val="28"/>
        </w:rPr>
        <w:t xml:space="preserve"> </w:t>
      </w:r>
      <w:r w:rsidR="00F35E0D" w:rsidRPr="00A429EA">
        <w:rPr>
          <w:spacing w:val="40"/>
          <w:sz w:val="28"/>
          <w:szCs w:val="28"/>
        </w:rPr>
        <w:t>постановляю</w:t>
      </w:r>
      <w:r w:rsidR="00B16AEB" w:rsidRPr="00F35E0D">
        <w:rPr>
          <w:rStyle w:val="10"/>
          <w:sz w:val="28"/>
          <w:szCs w:val="28"/>
        </w:rPr>
        <w:t>:</w:t>
      </w:r>
    </w:p>
    <w:p w14:paraId="14E35523" w14:textId="77777777" w:rsidR="00DB53FC" w:rsidRDefault="000D2025" w:rsidP="00E669BB">
      <w:pPr>
        <w:ind w:firstLine="709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1</w:t>
      </w:r>
      <w:r w:rsidR="00DB53FC" w:rsidRPr="008E79CF">
        <w:rPr>
          <w:rStyle w:val="10"/>
          <w:sz w:val="28"/>
          <w:szCs w:val="28"/>
        </w:rPr>
        <w:t xml:space="preserve">.Создать комиссию по </w:t>
      </w:r>
      <w:r w:rsidR="002F5621">
        <w:rPr>
          <w:rStyle w:val="10"/>
          <w:sz w:val="28"/>
          <w:szCs w:val="28"/>
        </w:rPr>
        <w:t>землепользованию и застройке</w:t>
      </w:r>
      <w:r w:rsidR="00DB53FC" w:rsidRPr="008E79CF">
        <w:rPr>
          <w:rStyle w:val="10"/>
          <w:sz w:val="28"/>
          <w:szCs w:val="28"/>
        </w:rPr>
        <w:t xml:space="preserve"> (далее «комиссия»).</w:t>
      </w:r>
    </w:p>
    <w:p w14:paraId="7045E1CD" w14:textId="36EB0DAF" w:rsidR="000D2025" w:rsidRPr="008E79CF" w:rsidRDefault="000D2025" w:rsidP="00E669BB">
      <w:pPr>
        <w:ind w:firstLine="709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2. Постановление администрации Первомайского района № </w:t>
      </w:r>
      <w:r w:rsidR="008323A1">
        <w:rPr>
          <w:rStyle w:val="10"/>
          <w:sz w:val="28"/>
          <w:szCs w:val="28"/>
        </w:rPr>
        <w:t>833</w:t>
      </w:r>
      <w:r>
        <w:rPr>
          <w:rStyle w:val="10"/>
          <w:sz w:val="28"/>
          <w:szCs w:val="28"/>
        </w:rPr>
        <w:t xml:space="preserve"> от </w:t>
      </w:r>
      <w:r w:rsidR="008323A1">
        <w:rPr>
          <w:rStyle w:val="10"/>
          <w:sz w:val="28"/>
          <w:szCs w:val="28"/>
        </w:rPr>
        <w:t>16.07.2026 г.</w:t>
      </w:r>
      <w:r>
        <w:rPr>
          <w:rStyle w:val="10"/>
          <w:sz w:val="28"/>
          <w:szCs w:val="28"/>
        </w:rPr>
        <w:t>, о создании комиссии по землепользованию и застройке признать утратившим силу.</w:t>
      </w:r>
    </w:p>
    <w:p w14:paraId="43F45741" w14:textId="77777777" w:rsidR="00DB53FC" w:rsidRPr="003C3220" w:rsidRDefault="001646A2" w:rsidP="00E669BB">
      <w:pPr>
        <w:ind w:firstLine="709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3</w:t>
      </w:r>
      <w:r w:rsidR="00DB53FC">
        <w:rPr>
          <w:rStyle w:val="10"/>
          <w:sz w:val="28"/>
          <w:szCs w:val="28"/>
        </w:rPr>
        <w:t xml:space="preserve">. </w:t>
      </w:r>
      <w:r w:rsidR="00DB53FC" w:rsidRPr="003C3220">
        <w:rPr>
          <w:rStyle w:val="10"/>
          <w:sz w:val="28"/>
          <w:szCs w:val="28"/>
        </w:rPr>
        <w:t>Утвердить состав комиссии</w:t>
      </w:r>
      <w:r w:rsidR="00DB53FC">
        <w:rPr>
          <w:rStyle w:val="10"/>
          <w:sz w:val="28"/>
          <w:szCs w:val="28"/>
        </w:rPr>
        <w:t xml:space="preserve"> </w:t>
      </w:r>
      <w:r w:rsidR="002F5621" w:rsidRPr="008E79CF">
        <w:rPr>
          <w:rStyle w:val="10"/>
          <w:sz w:val="28"/>
          <w:szCs w:val="28"/>
        </w:rPr>
        <w:t xml:space="preserve">по </w:t>
      </w:r>
      <w:r w:rsidR="002F5621">
        <w:rPr>
          <w:rStyle w:val="10"/>
          <w:sz w:val="28"/>
          <w:szCs w:val="28"/>
        </w:rPr>
        <w:t>землепользованию и застройке</w:t>
      </w:r>
      <w:r w:rsidR="002F5621" w:rsidRPr="008E79CF">
        <w:rPr>
          <w:rStyle w:val="10"/>
          <w:sz w:val="28"/>
          <w:szCs w:val="28"/>
        </w:rPr>
        <w:t xml:space="preserve"> </w:t>
      </w:r>
      <w:r w:rsidR="000D40BC">
        <w:rPr>
          <w:rStyle w:val="10"/>
          <w:sz w:val="28"/>
          <w:szCs w:val="28"/>
        </w:rPr>
        <w:t>(прилагается</w:t>
      </w:r>
      <w:r w:rsidR="00DB53FC">
        <w:rPr>
          <w:rStyle w:val="10"/>
          <w:sz w:val="28"/>
          <w:szCs w:val="28"/>
        </w:rPr>
        <w:t>).</w:t>
      </w:r>
    </w:p>
    <w:p w14:paraId="72B8E78B" w14:textId="03AC6E9B" w:rsidR="008E2EC1" w:rsidRDefault="001646A2" w:rsidP="00E669B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</w:t>
      </w:r>
      <w:r w:rsidR="005B386D" w:rsidRPr="00A429EA">
        <w:rPr>
          <w:iCs/>
          <w:sz w:val="28"/>
          <w:szCs w:val="28"/>
        </w:rPr>
        <w:t xml:space="preserve">. </w:t>
      </w:r>
      <w:r w:rsidR="005B386D" w:rsidRPr="00A429EA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E669BB">
        <w:rPr>
          <w:color w:val="000000"/>
          <w:sz w:val="28"/>
          <w:szCs w:val="28"/>
        </w:rPr>
        <w:t>заместителя</w:t>
      </w:r>
      <w:r w:rsidR="00E669BB" w:rsidRPr="007042C9">
        <w:rPr>
          <w:color w:val="000000"/>
          <w:sz w:val="28"/>
          <w:szCs w:val="28"/>
        </w:rPr>
        <w:t xml:space="preserve"> главы администрации района по </w:t>
      </w:r>
      <w:r w:rsidR="00E669BB" w:rsidRPr="000D2025">
        <w:rPr>
          <w:sz w:val="28"/>
          <w:szCs w:val="28"/>
        </w:rPr>
        <w:t>архитектуре, строительству, жилищно-коммунальному и газовому хозяйству</w:t>
      </w:r>
      <w:r w:rsidR="00E669BB">
        <w:rPr>
          <w:iCs/>
          <w:sz w:val="28"/>
          <w:szCs w:val="28"/>
        </w:rPr>
        <w:t xml:space="preserve"> Н.Г. Карманова</w:t>
      </w:r>
      <w:r w:rsidR="000D2025">
        <w:rPr>
          <w:iCs/>
          <w:sz w:val="28"/>
          <w:szCs w:val="28"/>
        </w:rPr>
        <w:t>.</w:t>
      </w:r>
    </w:p>
    <w:p w14:paraId="091BEA4F" w14:textId="0EF87C71" w:rsidR="00E669BB" w:rsidRDefault="00E669BB" w:rsidP="00E669B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6DCAC72D" w14:textId="77777777" w:rsidR="00E669BB" w:rsidRPr="008E2EC1" w:rsidRDefault="00E669BB" w:rsidP="00E669BB">
      <w:pPr>
        <w:autoSpaceDE w:val="0"/>
        <w:autoSpaceDN w:val="0"/>
        <w:adjustRightInd w:val="0"/>
        <w:ind w:firstLine="709"/>
        <w:jc w:val="both"/>
      </w:pPr>
    </w:p>
    <w:p w14:paraId="3A97BC67" w14:textId="77777777" w:rsidR="002F5621" w:rsidRPr="00A913CE" w:rsidRDefault="002F5621" w:rsidP="002F5621">
      <w:pPr>
        <w:rPr>
          <w:sz w:val="28"/>
          <w:szCs w:val="28"/>
        </w:rPr>
      </w:pPr>
    </w:p>
    <w:p w14:paraId="610E2369" w14:textId="3B0AC444" w:rsidR="00F874E5" w:rsidRDefault="008323A1" w:rsidP="00F874E5">
      <w:pPr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М.Н. Сабына</w:t>
      </w:r>
    </w:p>
    <w:p w14:paraId="605A1913" w14:textId="77777777" w:rsidR="002F5621" w:rsidRDefault="002F5621" w:rsidP="002F5621"/>
    <w:p w14:paraId="7B80D6B9" w14:textId="77777777" w:rsidR="002F5621" w:rsidRDefault="002F5621" w:rsidP="002F5621"/>
    <w:p w14:paraId="18BA7BD5" w14:textId="77777777" w:rsidR="00A913CE" w:rsidRDefault="00A913CE" w:rsidP="002F5621"/>
    <w:p w14:paraId="452D6156" w14:textId="77777777" w:rsidR="00DB53FC" w:rsidRDefault="00DB53FC" w:rsidP="005D3D4F">
      <w:pPr>
        <w:rPr>
          <w:sz w:val="24"/>
          <w:szCs w:val="26"/>
        </w:rPr>
      </w:pPr>
    </w:p>
    <w:p w14:paraId="78FBFA9A" w14:textId="38806ABC" w:rsidR="00DB53FC" w:rsidRDefault="00DB53FC" w:rsidP="005D3D4F">
      <w:pPr>
        <w:rPr>
          <w:sz w:val="24"/>
          <w:szCs w:val="26"/>
        </w:rPr>
      </w:pPr>
    </w:p>
    <w:p w14:paraId="318B8823" w14:textId="50F27863" w:rsidR="00E669BB" w:rsidRDefault="00E669BB" w:rsidP="005D3D4F">
      <w:pPr>
        <w:rPr>
          <w:sz w:val="24"/>
          <w:szCs w:val="26"/>
        </w:rPr>
      </w:pPr>
    </w:p>
    <w:p w14:paraId="0101475C" w14:textId="291B3C49" w:rsidR="00E669BB" w:rsidRDefault="00E669BB" w:rsidP="005D3D4F">
      <w:pPr>
        <w:rPr>
          <w:sz w:val="24"/>
          <w:szCs w:val="26"/>
        </w:rPr>
      </w:pPr>
    </w:p>
    <w:p w14:paraId="14E48847" w14:textId="77777777" w:rsidR="00E669BB" w:rsidRDefault="00E669BB" w:rsidP="005D3D4F">
      <w:pPr>
        <w:rPr>
          <w:sz w:val="24"/>
          <w:szCs w:val="26"/>
        </w:rPr>
      </w:pPr>
    </w:p>
    <w:p w14:paraId="3F0855F9" w14:textId="77777777" w:rsidR="00E669BB" w:rsidRDefault="00E669BB" w:rsidP="00B711CF">
      <w:pPr>
        <w:rPr>
          <w:sz w:val="24"/>
          <w:szCs w:val="24"/>
        </w:rPr>
      </w:pPr>
    </w:p>
    <w:p w14:paraId="75C9E864" w14:textId="1747F82B" w:rsidR="00B711CF" w:rsidRPr="00E669BB" w:rsidRDefault="000C4789" w:rsidP="00B711CF">
      <w:r w:rsidRPr="00E669BB">
        <w:t>Абрамова А.К.</w:t>
      </w:r>
    </w:p>
    <w:p w14:paraId="5DE54DAC" w14:textId="77777777" w:rsidR="002F5621" w:rsidRPr="00E669BB" w:rsidRDefault="00B711CF" w:rsidP="00B711CF">
      <w:r w:rsidRPr="00E669BB">
        <w:t>2 39 22</w:t>
      </w:r>
    </w:p>
    <w:p w14:paraId="40E19760" w14:textId="77777777" w:rsidR="00A913CE" w:rsidRDefault="00A913CE" w:rsidP="00B711CF">
      <w:pPr>
        <w:rPr>
          <w:sz w:val="24"/>
          <w:szCs w:val="24"/>
        </w:rPr>
      </w:pPr>
    </w:p>
    <w:p w14:paraId="29791A30" w14:textId="77777777" w:rsidR="00A913CE" w:rsidRDefault="00A913CE" w:rsidP="00B711CF">
      <w:pPr>
        <w:rPr>
          <w:sz w:val="24"/>
          <w:szCs w:val="24"/>
        </w:rPr>
      </w:pPr>
    </w:p>
    <w:p w14:paraId="25EE74E3" w14:textId="77777777" w:rsidR="00A913CE" w:rsidRDefault="00A913CE" w:rsidP="00B711CF">
      <w:pPr>
        <w:rPr>
          <w:sz w:val="24"/>
          <w:szCs w:val="24"/>
        </w:rPr>
      </w:pPr>
    </w:p>
    <w:p w14:paraId="4806ECF3" w14:textId="77777777" w:rsidR="00A913CE" w:rsidRDefault="00A913CE" w:rsidP="00B711CF">
      <w:pPr>
        <w:rPr>
          <w:sz w:val="24"/>
          <w:szCs w:val="24"/>
        </w:rPr>
      </w:pPr>
    </w:p>
    <w:p w14:paraId="4CBD00DD" w14:textId="77777777" w:rsidR="00A913CE" w:rsidRDefault="00A913CE" w:rsidP="00B711CF">
      <w:pPr>
        <w:rPr>
          <w:sz w:val="24"/>
          <w:szCs w:val="24"/>
        </w:rPr>
      </w:pPr>
    </w:p>
    <w:p w14:paraId="1A71ED56" w14:textId="77777777" w:rsidR="00DB53FC" w:rsidRPr="0059315C" w:rsidRDefault="00DB53FC" w:rsidP="00DB53FC">
      <w:pPr>
        <w:pStyle w:val="Bodytext1"/>
        <w:shd w:val="clear" w:color="auto" w:fill="auto"/>
        <w:tabs>
          <w:tab w:val="left" w:pos="540"/>
          <w:tab w:val="left" w:pos="580"/>
          <w:tab w:val="left" w:pos="720"/>
          <w:tab w:val="left" w:pos="1440"/>
          <w:tab w:val="left" w:pos="2160"/>
          <w:tab w:val="left" w:pos="2880"/>
          <w:tab w:val="left" w:pos="3840"/>
        </w:tabs>
        <w:spacing w:before="0" w:after="0" w:line="322" w:lineRule="exact"/>
        <w:ind w:left="5103" w:right="40"/>
        <w:jc w:val="left"/>
        <w:rPr>
          <w:sz w:val="28"/>
          <w:szCs w:val="28"/>
        </w:rPr>
      </w:pPr>
      <w:r w:rsidRPr="0059315C">
        <w:rPr>
          <w:sz w:val="28"/>
          <w:szCs w:val="28"/>
        </w:rPr>
        <w:t>Приложение №</w:t>
      </w:r>
      <w:r>
        <w:rPr>
          <w:sz w:val="28"/>
          <w:szCs w:val="28"/>
        </w:rPr>
        <w:t>1</w:t>
      </w:r>
    </w:p>
    <w:p w14:paraId="1FAACE37" w14:textId="77777777" w:rsidR="00DB53FC" w:rsidRPr="0059315C" w:rsidRDefault="00DB53FC" w:rsidP="00DB53FC">
      <w:pPr>
        <w:shd w:val="clear" w:color="auto" w:fill="FFFFFF"/>
        <w:ind w:left="5103" w:right="40"/>
        <w:contextualSpacing/>
        <w:rPr>
          <w:sz w:val="28"/>
          <w:szCs w:val="28"/>
        </w:rPr>
      </w:pPr>
      <w:proofErr w:type="gramStart"/>
      <w:r w:rsidRPr="0059315C">
        <w:rPr>
          <w:sz w:val="28"/>
          <w:szCs w:val="28"/>
        </w:rPr>
        <w:t>к  постановлению</w:t>
      </w:r>
      <w:proofErr w:type="gramEnd"/>
      <w:r w:rsidRPr="0059315C">
        <w:rPr>
          <w:sz w:val="28"/>
          <w:szCs w:val="28"/>
        </w:rPr>
        <w:t xml:space="preserve">  </w:t>
      </w:r>
      <w:r w:rsidR="000D40BC">
        <w:rPr>
          <w:sz w:val="28"/>
          <w:szCs w:val="28"/>
        </w:rPr>
        <w:t>а</w:t>
      </w:r>
      <w:r w:rsidRPr="0059315C">
        <w:rPr>
          <w:sz w:val="28"/>
          <w:szCs w:val="28"/>
        </w:rPr>
        <w:t>дминистр</w:t>
      </w:r>
      <w:r>
        <w:rPr>
          <w:sz w:val="28"/>
          <w:szCs w:val="28"/>
        </w:rPr>
        <w:t>а</w:t>
      </w:r>
      <w:r w:rsidRPr="0059315C">
        <w:rPr>
          <w:sz w:val="28"/>
          <w:szCs w:val="28"/>
        </w:rPr>
        <w:t xml:space="preserve">ции </w:t>
      </w:r>
    </w:p>
    <w:p w14:paraId="76B5E2E0" w14:textId="77777777" w:rsidR="00DB53FC" w:rsidRDefault="00DB53FC" w:rsidP="00DB53FC">
      <w:pPr>
        <w:shd w:val="clear" w:color="auto" w:fill="FFFFFF"/>
        <w:ind w:left="5103" w:right="40"/>
        <w:contextualSpacing/>
        <w:rPr>
          <w:sz w:val="28"/>
          <w:szCs w:val="28"/>
        </w:rPr>
      </w:pPr>
      <w:r>
        <w:rPr>
          <w:sz w:val="28"/>
          <w:szCs w:val="28"/>
        </w:rPr>
        <w:t>Первомайского</w:t>
      </w:r>
      <w:r w:rsidRPr="0059315C">
        <w:rPr>
          <w:sz w:val="28"/>
          <w:szCs w:val="28"/>
        </w:rPr>
        <w:t xml:space="preserve"> района  </w:t>
      </w:r>
    </w:p>
    <w:p w14:paraId="3ACDB5D8" w14:textId="77777777" w:rsidR="00DB53FC" w:rsidRPr="0059315C" w:rsidRDefault="00DB53FC" w:rsidP="00DB53FC">
      <w:pPr>
        <w:shd w:val="clear" w:color="auto" w:fill="FFFFFF"/>
        <w:ind w:left="5103" w:right="40"/>
        <w:contextualSpacing/>
        <w:rPr>
          <w:sz w:val="28"/>
          <w:szCs w:val="28"/>
        </w:rPr>
      </w:pPr>
      <w:r w:rsidRPr="0059315C">
        <w:rPr>
          <w:sz w:val="28"/>
          <w:szCs w:val="28"/>
        </w:rPr>
        <w:t>Алтайского края</w:t>
      </w:r>
    </w:p>
    <w:p w14:paraId="00C5ECB9" w14:textId="49D8705E" w:rsidR="00DB53FC" w:rsidRDefault="00DB53FC" w:rsidP="00DB53FC">
      <w:pPr>
        <w:pStyle w:val="Bodytext1"/>
        <w:shd w:val="clear" w:color="auto" w:fill="auto"/>
        <w:spacing w:before="0" w:after="101" w:line="322" w:lineRule="exact"/>
        <w:ind w:left="5103" w:right="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E537A" w:rsidRPr="00EE537A">
        <w:rPr>
          <w:sz w:val="28"/>
          <w:szCs w:val="28"/>
        </w:rPr>
        <w:t>04.09.2026 г</w:t>
      </w:r>
      <w:r w:rsidR="00EE537A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№ </w:t>
      </w:r>
      <w:r w:rsidR="00EE537A">
        <w:rPr>
          <w:sz w:val="28"/>
          <w:szCs w:val="28"/>
        </w:rPr>
        <w:t>1058</w:t>
      </w:r>
    </w:p>
    <w:p w14:paraId="44173319" w14:textId="77777777" w:rsidR="00DB53FC" w:rsidRPr="00391B30" w:rsidRDefault="00DB53FC" w:rsidP="00DB53FC">
      <w:pPr>
        <w:pStyle w:val="Bodytext1"/>
        <w:shd w:val="clear" w:color="auto" w:fill="auto"/>
        <w:spacing w:before="0" w:after="101" w:line="322" w:lineRule="exact"/>
        <w:ind w:left="-284" w:right="80" w:firstLine="283"/>
        <w:jc w:val="center"/>
        <w:rPr>
          <w:sz w:val="24"/>
          <w:szCs w:val="24"/>
        </w:rPr>
      </w:pPr>
    </w:p>
    <w:p w14:paraId="49102145" w14:textId="77777777" w:rsidR="00DB53FC" w:rsidRPr="007261F6" w:rsidRDefault="00DB53FC" w:rsidP="00DB53FC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61F6">
        <w:rPr>
          <w:rFonts w:ascii="Times New Roman" w:hAnsi="Times New Roman" w:cs="Times New Roman"/>
          <w:sz w:val="28"/>
          <w:szCs w:val="28"/>
        </w:rPr>
        <w:t>Состав</w:t>
      </w:r>
    </w:p>
    <w:p w14:paraId="0AD93B8C" w14:textId="77777777" w:rsidR="00DB53FC" w:rsidRPr="007261F6" w:rsidRDefault="00DB53FC" w:rsidP="00DB53FC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61F6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2F5621">
        <w:rPr>
          <w:rStyle w:val="10"/>
          <w:sz w:val="28"/>
          <w:szCs w:val="28"/>
        </w:rPr>
        <w:t>землепользованию и застройке</w:t>
      </w:r>
    </w:p>
    <w:p w14:paraId="4ACE176A" w14:textId="77777777" w:rsidR="00DB53FC" w:rsidRPr="007261F6" w:rsidRDefault="00DB53FC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652821" w14:textId="77777777" w:rsidR="00DB53FC" w:rsidRPr="007261F6" w:rsidRDefault="00DB53FC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1F6">
        <w:rPr>
          <w:rFonts w:ascii="Times New Roman" w:hAnsi="Times New Roman" w:cs="Times New Roman"/>
          <w:sz w:val="28"/>
          <w:szCs w:val="28"/>
        </w:rPr>
        <w:t>Председатель:</w:t>
      </w:r>
    </w:p>
    <w:p w14:paraId="7AC4011B" w14:textId="77777777" w:rsidR="00E669BB" w:rsidRPr="007042C9" w:rsidRDefault="00E669BB" w:rsidP="00E669B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Карманов Никита Геннадьевич –заместитель</w:t>
      </w:r>
      <w:r w:rsidRPr="007042C9">
        <w:rPr>
          <w:color w:val="000000"/>
          <w:sz w:val="28"/>
          <w:szCs w:val="28"/>
        </w:rPr>
        <w:t xml:space="preserve"> главы администрации района по </w:t>
      </w:r>
      <w:r w:rsidRPr="000D2025">
        <w:rPr>
          <w:sz w:val="28"/>
          <w:szCs w:val="28"/>
        </w:rPr>
        <w:t>архитектуре, строительству, жилищно-коммунальному и газовому хозяйству</w:t>
      </w:r>
      <w:r>
        <w:rPr>
          <w:color w:val="000000"/>
          <w:sz w:val="28"/>
          <w:szCs w:val="28"/>
        </w:rPr>
        <w:t>;</w:t>
      </w:r>
    </w:p>
    <w:p w14:paraId="04743E44" w14:textId="77777777" w:rsidR="00DB53FC" w:rsidRPr="007261F6" w:rsidRDefault="00DB53FC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1F6">
        <w:rPr>
          <w:rFonts w:ascii="Times New Roman" w:hAnsi="Times New Roman" w:cs="Times New Roman"/>
          <w:sz w:val="28"/>
          <w:szCs w:val="28"/>
        </w:rPr>
        <w:t>Заместитель председателя:</w:t>
      </w:r>
    </w:p>
    <w:p w14:paraId="7A8565C1" w14:textId="30D88260" w:rsidR="00DB53FC" w:rsidRPr="00893E6E" w:rsidRDefault="000C4789" w:rsidP="00DB53FC">
      <w:pPr>
        <w:pStyle w:val="aa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Абрамова Анна Константиновна</w:t>
      </w:r>
      <w:r w:rsidR="00DB53FC" w:rsidRPr="007261F6">
        <w:rPr>
          <w:rFonts w:ascii="Times New Roman" w:hAnsi="Times New Roman" w:cs="Times New Roman"/>
          <w:sz w:val="28"/>
          <w:szCs w:val="28"/>
        </w:rPr>
        <w:t xml:space="preserve"> </w:t>
      </w:r>
      <w:r w:rsidR="00DB53FC" w:rsidRPr="00893E6E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– </w:t>
      </w:r>
      <w:r w:rsidR="00893E6E" w:rsidRPr="00893E6E">
        <w:rPr>
          <w:rFonts w:ascii="Times New Roman" w:hAnsi="Times New Roman" w:cs="Times New Roman"/>
          <w:iCs/>
          <w:color w:val="auto"/>
          <w:sz w:val="28"/>
          <w:szCs w:val="28"/>
        </w:rPr>
        <w:t>начальник отдела архитектуры и градостроительства – главный архитектор района</w:t>
      </w:r>
      <w:r w:rsidR="00DB53FC" w:rsidRPr="00893E6E">
        <w:rPr>
          <w:rFonts w:ascii="Times New Roman" w:hAnsi="Times New Roman" w:cs="Times New Roman"/>
          <w:iCs/>
          <w:color w:val="auto"/>
          <w:sz w:val="28"/>
          <w:szCs w:val="28"/>
        </w:rPr>
        <w:t>;</w:t>
      </w:r>
    </w:p>
    <w:p w14:paraId="6A9DA003" w14:textId="77777777" w:rsidR="00DB53FC" w:rsidRPr="007261F6" w:rsidRDefault="00DB53FC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1F6">
        <w:rPr>
          <w:rFonts w:ascii="Times New Roman" w:hAnsi="Times New Roman" w:cs="Times New Roman"/>
          <w:sz w:val="28"/>
          <w:szCs w:val="28"/>
        </w:rPr>
        <w:t xml:space="preserve">Секретарь: </w:t>
      </w:r>
    </w:p>
    <w:p w14:paraId="3C107984" w14:textId="10EF6A54" w:rsidR="00DB53FC" w:rsidRPr="007261F6" w:rsidRDefault="008323A1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Зинченко Ксения Константиновна</w:t>
      </w:r>
      <w:r w:rsidR="00DB53FC" w:rsidRPr="007261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B53FC" w:rsidRPr="007261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отдела архитектуры и градостроительства;</w:t>
      </w:r>
    </w:p>
    <w:p w14:paraId="5F12A268" w14:textId="77777777" w:rsidR="00DB53FC" w:rsidRDefault="00DB53FC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1F6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68ED475F" w14:textId="262052DA" w:rsidR="007042C9" w:rsidRPr="007042C9" w:rsidRDefault="00E669BB" w:rsidP="00E669BB">
      <w:pPr>
        <w:pStyle w:val="4"/>
        <w:tabs>
          <w:tab w:val="right" w:pos="10205"/>
        </w:tabs>
        <w:spacing w:line="264" w:lineRule="auto"/>
        <w:ind w:firstLine="709"/>
        <w:jc w:val="both"/>
        <w:rPr>
          <w:color w:val="000000"/>
          <w:szCs w:val="28"/>
        </w:rPr>
      </w:pPr>
      <w:bookmarkStart w:id="1" w:name="_Hlk234391961"/>
      <w:r>
        <w:rPr>
          <w:b w:val="0"/>
          <w:szCs w:val="28"/>
        </w:rPr>
        <w:t xml:space="preserve">Маршалкин Руслан Владимирович </w:t>
      </w:r>
      <w:r>
        <w:rPr>
          <w:szCs w:val="28"/>
        </w:rPr>
        <w:t>–</w:t>
      </w:r>
      <w:r w:rsidRPr="00893E6E">
        <w:rPr>
          <w:b w:val="0"/>
          <w:iCs/>
          <w:szCs w:val="28"/>
        </w:rPr>
        <w:t xml:space="preserve"> </w:t>
      </w:r>
      <w:r>
        <w:rPr>
          <w:b w:val="0"/>
          <w:iCs/>
          <w:szCs w:val="28"/>
        </w:rPr>
        <w:t>первый з</w:t>
      </w:r>
      <w:r w:rsidRPr="000629CE">
        <w:rPr>
          <w:b w:val="0"/>
          <w:iCs/>
          <w:szCs w:val="28"/>
        </w:rPr>
        <w:t>аместитель главы администрации района по</w:t>
      </w:r>
      <w:r>
        <w:rPr>
          <w:b w:val="0"/>
          <w:iCs/>
          <w:szCs w:val="28"/>
        </w:rPr>
        <w:t xml:space="preserve"> экономике, земельно-имущественным отношениям, труду и сельскому хозяйству;</w:t>
      </w:r>
    </w:p>
    <w:bookmarkEnd w:id="1"/>
    <w:p w14:paraId="03DE54FF" w14:textId="4480C12A" w:rsidR="00DB53FC" w:rsidRDefault="008323A1" w:rsidP="007042C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Давыденко Александр Сергеевич</w:t>
      </w:r>
      <w:r w:rsidR="00B97443">
        <w:rPr>
          <w:rFonts w:ascii="Times New Roman" w:hAnsi="Times New Roman" w:cs="Times New Roman"/>
          <w:sz w:val="28"/>
          <w:szCs w:val="28"/>
        </w:rPr>
        <w:t xml:space="preserve"> </w:t>
      </w:r>
      <w:r w:rsidR="00DB53FC" w:rsidRPr="005D319F">
        <w:rPr>
          <w:rFonts w:ascii="Times New Roman" w:hAnsi="Times New Roman" w:cs="Times New Roman"/>
          <w:sz w:val="28"/>
          <w:szCs w:val="28"/>
        </w:rPr>
        <w:t>–</w:t>
      </w:r>
      <w:r w:rsidR="00C055A0" w:rsidRPr="005D319F">
        <w:rPr>
          <w:rFonts w:ascii="Times New Roman" w:hAnsi="Times New Roman" w:cs="Times New Roman"/>
          <w:sz w:val="28"/>
          <w:szCs w:val="28"/>
        </w:rPr>
        <w:t xml:space="preserve"> председатель комитета по управлению муниципальным имуществом и земельным отношениям</w:t>
      </w:r>
      <w:r w:rsidR="00DB53FC" w:rsidRPr="005D319F">
        <w:rPr>
          <w:rFonts w:ascii="Times New Roman" w:hAnsi="Times New Roman" w:cs="Times New Roman"/>
          <w:sz w:val="28"/>
          <w:szCs w:val="28"/>
        </w:rPr>
        <w:t>;</w:t>
      </w:r>
    </w:p>
    <w:p w14:paraId="40B5BAE6" w14:textId="46338D49" w:rsidR="00E669BB" w:rsidRDefault="00E669BB" w:rsidP="007042C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Борзых Анжелика Сергеевна</w:t>
      </w:r>
      <w:r w:rsidR="008323A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юридического отдела;</w:t>
      </w:r>
    </w:p>
    <w:p w14:paraId="036F7DB4" w14:textId="0C2A7FE9" w:rsidR="007042C9" w:rsidRDefault="005B386D" w:rsidP="00DB53FC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</w:t>
      </w:r>
      <w:r w:rsidR="000D40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сельсовета, на территории которого рассматри</w:t>
      </w:r>
      <w:r w:rsidR="004733FE">
        <w:rPr>
          <w:rFonts w:ascii="Times New Roman" w:hAnsi="Times New Roman" w:cs="Times New Roman"/>
          <w:sz w:val="28"/>
          <w:szCs w:val="28"/>
        </w:rPr>
        <w:t>вается вопрос (по согласованию).</w:t>
      </w:r>
    </w:p>
    <w:p w14:paraId="5579B714" w14:textId="39716544" w:rsidR="00E669BB" w:rsidRPr="00E669BB" w:rsidRDefault="00E669BB" w:rsidP="00E669BB"/>
    <w:p w14:paraId="4E46A3DD" w14:textId="07093E0A" w:rsidR="00E669BB" w:rsidRDefault="00E669BB" w:rsidP="00E669BB">
      <w:pPr>
        <w:rPr>
          <w:color w:val="000000"/>
          <w:sz w:val="28"/>
          <w:szCs w:val="28"/>
        </w:rPr>
      </w:pPr>
    </w:p>
    <w:p w14:paraId="089DB691" w14:textId="77777777" w:rsidR="00E669BB" w:rsidRPr="00E669BB" w:rsidRDefault="00E669BB" w:rsidP="00E669BB"/>
    <w:sectPr w:rsidR="00E669BB" w:rsidRPr="00E669BB" w:rsidSect="00AC1FE8">
      <w:headerReference w:type="default" r:id="rId7"/>
      <w:headerReference w:type="first" r:id="rId8"/>
      <w:type w:val="continuous"/>
      <w:pgSz w:w="11906" w:h="16838"/>
      <w:pgMar w:top="1134" w:right="851" w:bottom="709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5F58F" w14:textId="77777777" w:rsidR="00903939" w:rsidRDefault="00903939">
      <w:r>
        <w:separator/>
      </w:r>
    </w:p>
  </w:endnote>
  <w:endnote w:type="continuationSeparator" w:id="0">
    <w:p w14:paraId="50B837D0" w14:textId="77777777" w:rsidR="00903939" w:rsidRDefault="0090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E7AE2" w14:textId="77777777" w:rsidR="00903939" w:rsidRDefault="00903939">
      <w:r>
        <w:separator/>
      </w:r>
    </w:p>
  </w:footnote>
  <w:footnote w:type="continuationSeparator" w:id="0">
    <w:p w14:paraId="7681E8C5" w14:textId="77777777" w:rsidR="00903939" w:rsidRDefault="00903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73B8" w14:textId="77777777" w:rsidR="00E612A5" w:rsidRDefault="00E612A5" w:rsidP="00E612A5">
    <w:pPr>
      <w:pStyle w:val="a8"/>
      <w:jc w:val="right"/>
      <w:rPr>
        <w:lang w:val="en-US"/>
      </w:rPr>
    </w:pPr>
  </w:p>
  <w:p w14:paraId="00CD4D03" w14:textId="77777777" w:rsidR="006001BD" w:rsidRPr="00E612A5" w:rsidRDefault="000B3A69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1F5B92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60332" w14:textId="77777777" w:rsidR="003E029D" w:rsidRDefault="004733FE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62F5C908" wp14:editId="0A2E2A7A">
          <wp:extent cx="428625" cy="714375"/>
          <wp:effectExtent l="0" t="0" r="9525" b="9525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86408"/>
    <w:multiLevelType w:val="multilevel"/>
    <w:tmpl w:val="40705A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E9504B"/>
    <w:multiLevelType w:val="multilevel"/>
    <w:tmpl w:val="40705A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087366"/>
    <w:multiLevelType w:val="multilevel"/>
    <w:tmpl w:val="40705A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AEB"/>
    <w:rsid w:val="000227A1"/>
    <w:rsid w:val="000245D1"/>
    <w:rsid w:val="000268B2"/>
    <w:rsid w:val="00047BDF"/>
    <w:rsid w:val="00060597"/>
    <w:rsid w:val="00067FF3"/>
    <w:rsid w:val="00075B72"/>
    <w:rsid w:val="00082B69"/>
    <w:rsid w:val="0009368F"/>
    <w:rsid w:val="000A60DD"/>
    <w:rsid w:val="000A6702"/>
    <w:rsid w:val="000A683E"/>
    <w:rsid w:val="000B3A69"/>
    <w:rsid w:val="000B71D9"/>
    <w:rsid w:val="000C15E9"/>
    <w:rsid w:val="000C4789"/>
    <w:rsid w:val="000C7541"/>
    <w:rsid w:val="000D0D51"/>
    <w:rsid w:val="000D2025"/>
    <w:rsid w:val="000D40BC"/>
    <w:rsid w:val="000E7BDB"/>
    <w:rsid w:val="000F2EFB"/>
    <w:rsid w:val="000F7348"/>
    <w:rsid w:val="00111175"/>
    <w:rsid w:val="00113BB4"/>
    <w:rsid w:val="00123AA5"/>
    <w:rsid w:val="0012457B"/>
    <w:rsid w:val="00127FDE"/>
    <w:rsid w:val="00132B33"/>
    <w:rsid w:val="00140566"/>
    <w:rsid w:val="0015151C"/>
    <w:rsid w:val="001519BD"/>
    <w:rsid w:val="0016268D"/>
    <w:rsid w:val="001646A2"/>
    <w:rsid w:val="00171E68"/>
    <w:rsid w:val="00174014"/>
    <w:rsid w:val="00177D9E"/>
    <w:rsid w:val="00182935"/>
    <w:rsid w:val="0018385A"/>
    <w:rsid w:val="001A52A4"/>
    <w:rsid w:val="001B7A5D"/>
    <w:rsid w:val="001C13BF"/>
    <w:rsid w:val="001D0A72"/>
    <w:rsid w:val="001D1A82"/>
    <w:rsid w:val="001D2924"/>
    <w:rsid w:val="001D52E1"/>
    <w:rsid w:val="001E0E44"/>
    <w:rsid w:val="001E243D"/>
    <w:rsid w:val="001E4F72"/>
    <w:rsid w:val="001F11D2"/>
    <w:rsid w:val="001F14DE"/>
    <w:rsid w:val="001F2668"/>
    <w:rsid w:val="001F46BD"/>
    <w:rsid w:val="001F5B92"/>
    <w:rsid w:val="002003D9"/>
    <w:rsid w:val="0021006C"/>
    <w:rsid w:val="0021486C"/>
    <w:rsid w:val="00220F09"/>
    <w:rsid w:val="00221656"/>
    <w:rsid w:val="002466A4"/>
    <w:rsid w:val="002527DD"/>
    <w:rsid w:val="002542FF"/>
    <w:rsid w:val="00266076"/>
    <w:rsid w:val="00266405"/>
    <w:rsid w:val="00274B86"/>
    <w:rsid w:val="002750EB"/>
    <w:rsid w:val="00286231"/>
    <w:rsid w:val="00295BDE"/>
    <w:rsid w:val="00295C4E"/>
    <w:rsid w:val="002A07DA"/>
    <w:rsid w:val="002A3643"/>
    <w:rsid w:val="002A3AF0"/>
    <w:rsid w:val="002A684C"/>
    <w:rsid w:val="002B0079"/>
    <w:rsid w:val="002B2913"/>
    <w:rsid w:val="002B7B5D"/>
    <w:rsid w:val="002C124B"/>
    <w:rsid w:val="002C31DC"/>
    <w:rsid w:val="002D207F"/>
    <w:rsid w:val="002D3260"/>
    <w:rsid w:val="002E3B55"/>
    <w:rsid w:val="002F3E9D"/>
    <w:rsid w:val="002F5621"/>
    <w:rsid w:val="0030072B"/>
    <w:rsid w:val="00304C61"/>
    <w:rsid w:val="00307999"/>
    <w:rsid w:val="003114AF"/>
    <w:rsid w:val="00315E84"/>
    <w:rsid w:val="003250DF"/>
    <w:rsid w:val="00325520"/>
    <w:rsid w:val="00345B54"/>
    <w:rsid w:val="00347A08"/>
    <w:rsid w:val="00352FD7"/>
    <w:rsid w:val="00353A1C"/>
    <w:rsid w:val="00357DB6"/>
    <w:rsid w:val="0036663E"/>
    <w:rsid w:val="0038323D"/>
    <w:rsid w:val="00386F48"/>
    <w:rsid w:val="0039237C"/>
    <w:rsid w:val="003A1930"/>
    <w:rsid w:val="003B1D23"/>
    <w:rsid w:val="003B3711"/>
    <w:rsid w:val="003D36E7"/>
    <w:rsid w:val="003D3E61"/>
    <w:rsid w:val="003E029D"/>
    <w:rsid w:val="003E41E1"/>
    <w:rsid w:val="00401069"/>
    <w:rsid w:val="00407643"/>
    <w:rsid w:val="004136F9"/>
    <w:rsid w:val="00426AA5"/>
    <w:rsid w:val="00430A52"/>
    <w:rsid w:val="00441CE6"/>
    <w:rsid w:val="004700C0"/>
    <w:rsid w:val="004733FE"/>
    <w:rsid w:val="00482E16"/>
    <w:rsid w:val="00485FC7"/>
    <w:rsid w:val="00497911"/>
    <w:rsid w:val="004A31F2"/>
    <w:rsid w:val="004A3E55"/>
    <w:rsid w:val="004B3784"/>
    <w:rsid w:val="004D0255"/>
    <w:rsid w:val="004D4CBE"/>
    <w:rsid w:val="004D4E1E"/>
    <w:rsid w:val="004E00CE"/>
    <w:rsid w:val="004F4C70"/>
    <w:rsid w:val="004F4DED"/>
    <w:rsid w:val="00500CE0"/>
    <w:rsid w:val="00530712"/>
    <w:rsid w:val="00531D11"/>
    <w:rsid w:val="0053260F"/>
    <w:rsid w:val="00545F70"/>
    <w:rsid w:val="00552898"/>
    <w:rsid w:val="00554EE1"/>
    <w:rsid w:val="005576B0"/>
    <w:rsid w:val="005576B1"/>
    <w:rsid w:val="005624CD"/>
    <w:rsid w:val="005644C7"/>
    <w:rsid w:val="00564DC9"/>
    <w:rsid w:val="0057631D"/>
    <w:rsid w:val="00577BFC"/>
    <w:rsid w:val="0058016C"/>
    <w:rsid w:val="00580985"/>
    <w:rsid w:val="00584995"/>
    <w:rsid w:val="00587130"/>
    <w:rsid w:val="00592130"/>
    <w:rsid w:val="00594090"/>
    <w:rsid w:val="005A368C"/>
    <w:rsid w:val="005A670D"/>
    <w:rsid w:val="005B3202"/>
    <w:rsid w:val="005B386D"/>
    <w:rsid w:val="005B6362"/>
    <w:rsid w:val="005D319F"/>
    <w:rsid w:val="005D3D4F"/>
    <w:rsid w:val="005F78BE"/>
    <w:rsid w:val="005F7E52"/>
    <w:rsid w:val="006001BD"/>
    <w:rsid w:val="00603916"/>
    <w:rsid w:val="006064F1"/>
    <w:rsid w:val="00607F7A"/>
    <w:rsid w:val="00612CDC"/>
    <w:rsid w:val="00612FA8"/>
    <w:rsid w:val="0062005E"/>
    <w:rsid w:val="006214FD"/>
    <w:rsid w:val="006273C2"/>
    <w:rsid w:val="00660219"/>
    <w:rsid w:val="0066332A"/>
    <w:rsid w:val="006644D1"/>
    <w:rsid w:val="00665766"/>
    <w:rsid w:val="0066623A"/>
    <w:rsid w:val="00673B4B"/>
    <w:rsid w:val="00676E34"/>
    <w:rsid w:val="00685ED3"/>
    <w:rsid w:val="006868C8"/>
    <w:rsid w:val="006940E2"/>
    <w:rsid w:val="00695198"/>
    <w:rsid w:val="00697813"/>
    <w:rsid w:val="006A00A0"/>
    <w:rsid w:val="006A1209"/>
    <w:rsid w:val="006A50D4"/>
    <w:rsid w:val="006B15FE"/>
    <w:rsid w:val="006B18A4"/>
    <w:rsid w:val="006B2EE0"/>
    <w:rsid w:val="006B40BB"/>
    <w:rsid w:val="006C36C4"/>
    <w:rsid w:val="006C37F1"/>
    <w:rsid w:val="006C6463"/>
    <w:rsid w:val="006D1578"/>
    <w:rsid w:val="006D5041"/>
    <w:rsid w:val="006F21D4"/>
    <w:rsid w:val="007005B9"/>
    <w:rsid w:val="00702560"/>
    <w:rsid w:val="00702B42"/>
    <w:rsid w:val="007042C9"/>
    <w:rsid w:val="007057EC"/>
    <w:rsid w:val="00706462"/>
    <w:rsid w:val="00720BEC"/>
    <w:rsid w:val="00721A85"/>
    <w:rsid w:val="007261AA"/>
    <w:rsid w:val="00733B5E"/>
    <w:rsid w:val="00734165"/>
    <w:rsid w:val="00737184"/>
    <w:rsid w:val="00743549"/>
    <w:rsid w:val="00745865"/>
    <w:rsid w:val="00747336"/>
    <w:rsid w:val="0075192F"/>
    <w:rsid w:val="00755634"/>
    <w:rsid w:val="0075665E"/>
    <w:rsid w:val="00764F6C"/>
    <w:rsid w:val="00767870"/>
    <w:rsid w:val="00772C73"/>
    <w:rsid w:val="00781D8E"/>
    <w:rsid w:val="00795146"/>
    <w:rsid w:val="007A31BA"/>
    <w:rsid w:val="007B2DCE"/>
    <w:rsid w:val="007B7502"/>
    <w:rsid w:val="007C1CA6"/>
    <w:rsid w:val="007C2487"/>
    <w:rsid w:val="007C4496"/>
    <w:rsid w:val="007E3EAB"/>
    <w:rsid w:val="007E4C2E"/>
    <w:rsid w:val="007F28F5"/>
    <w:rsid w:val="00822CE8"/>
    <w:rsid w:val="00823B01"/>
    <w:rsid w:val="00824AFF"/>
    <w:rsid w:val="0082619B"/>
    <w:rsid w:val="00826D2E"/>
    <w:rsid w:val="008278CD"/>
    <w:rsid w:val="00831980"/>
    <w:rsid w:val="008323A1"/>
    <w:rsid w:val="0083455E"/>
    <w:rsid w:val="00836943"/>
    <w:rsid w:val="008369C2"/>
    <w:rsid w:val="00843513"/>
    <w:rsid w:val="00853392"/>
    <w:rsid w:val="00855E40"/>
    <w:rsid w:val="00864288"/>
    <w:rsid w:val="00872F02"/>
    <w:rsid w:val="00873F48"/>
    <w:rsid w:val="008743FA"/>
    <w:rsid w:val="00875D35"/>
    <w:rsid w:val="00875D46"/>
    <w:rsid w:val="008801CB"/>
    <w:rsid w:val="00880C3B"/>
    <w:rsid w:val="008872DE"/>
    <w:rsid w:val="00893449"/>
    <w:rsid w:val="00893E6E"/>
    <w:rsid w:val="008A316A"/>
    <w:rsid w:val="008A412D"/>
    <w:rsid w:val="008A46A3"/>
    <w:rsid w:val="008A4EB5"/>
    <w:rsid w:val="008A6201"/>
    <w:rsid w:val="008A6413"/>
    <w:rsid w:val="008A6434"/>
    <w:rsid w:val="008B17CF"/>
    <w:rsid w:val="008B599D"/>
    <w:rsid w:val="008D1305"/>
    <w:rsid w:val="008E2EC1"/>
    <w:rsid w:val="008F12D8"/>
    <w:rsid w:val="008F222C"/>
    <w:rsid w:val="008F5A5F"/>
    <w:rsid w:val="00900AD3"/>
    <w:rsid w:val="00902BB7"/>
    <w:rsid w:val="00903939"/>
    <w:rsid w:val="00927E97"/>
    <w:rsid w:val="00933146"/>
    <w:rsid w:val="009407A2"/>
    <w:rsid w:val="0096580D"/>
    <w:rsid w:val="00977173"/>
    <w:rsid w:val="009848A9"/>
    <w:rsid w:val="00992530"/>
    <w:rsid w:val="00997BD5"/>
    <w:rsid w:val="009A088C"/>
    <w:rsid w:val="009A6F72"/>
    <w:rsid w:val="009B3856"/>
    <w:rsid w:val="009D0900"/>
    <w:rsid w:val="009E6F70"/>
    <w:rsid w:val="00A07CD9"/>
    <w:rsid w:val="00A10F91"/>
    <w:rsid w:val="00A165BE"/>
    <w:rsid w:val="00A248CD"/>
    <w:rsid w:val="00A27733"/>
    <w:rsid w:val="00A46462"/>
    <w:rsid w:val="00A57F82"/>
    <w:rsid w:val="00A6518B"/>
    <w:rsid w:val="00A76E4F"/>
    <w:rsid w:val="00A8121A"/>
    <w:rsid w:val="00A813D7"/>
    <w:rsid w:val="00A82F69"/>
    <w:rsid w:val="00A913CE"/>
    <w:rsid w:val="00A92E7C"/>
    <w:rsid w:val="00A94823"/>
    <w:rsid w:val="00AA4AA5"/>
    <w:rsid w:val="00AA6BA8"/>
    <w:rsid w:val="00AA7E3F"/>
    <w:rsid w:val="00AB2430"/>
    <w:rsid w:val="00AC0E40"/>
    <w:rsid w:val="00AC1FE8"/>
    <w:rsid w:val="00AD0069"/>
    <w:rsid w:val="00AD7C80"/>
    <w:rsid w:val="00AE191E"/>
    <w:rsid w:val="00AE25D6"/>
    <w:rsid w:val="00AF1081"/>
    <w:rsid w:val="00AF260D"/>
    <w:rsid w:val="00B03CC2"/>
    <w:rsid w:val="00B05254"/>
    <w:rsid w:val="00B105D2"/>
    <w:rsid w:val="00B16AEB"/>
    <w:rsid w:val="00B22468"/>
    <w:rsid w:val="00B240AF"/>
    <w:rsid w:val="00B33CEB"/>
    <w:rsid w:val="00B4371A"/>
    <w:rsid w:val="00B43983"/>
    <w:rsid w:val="00B45F03"/>
    <w:rsid w:val="00B52602"/>
    <w:rsid w:val="00B529A7"/>
    <w:rsid w:val="00B561DE"/>
    <w:rsid w:val="00B60E62"/>
    <w:rsid w:val="00B66A04"/>
    <w:rsid w:val="00B70F5D"/>
    <w:rsid w:val="00B711CF"/>
    <w:rsid w:val="00B91766"/>
    <w:rsid w:val="00B95C0D"/>
    <w:rsid w:val="00B966AC"/>
    <w:rsid w:val="00B97443"/>
    <w:rsid w:val="00BA24AF"/>
    <w:rsid w:val="00BA45DC"/>
    <w:rsid w:val="00BB2913"/>
    <w:rsid w:val="00BC086C"/>
    <w:rsid w:val="00BC20DD"/>
    <w:rsid w:val="00BC3E94"/>
    <w:rsid w:val="00BD522E"/>
    <w:rsid w:val="00BD594D"/>
    <w:rsid w:val="00BD77AC"/>
    <w:rsid w:val="00BE075B"/>
    <w:rsid w:val="00BE19F0"/>
    <w:rsid w:val="00BE43D5"/>
    <w:rsid w:val="00BE7D34"/>
    <w:rsid w:val="00BF35E7"/>
    <w:rsid w:val="00BF5D16"/>
    <w:rsid w:val="00C02E69"/>
    <w:rsid w:val="00C040A4"/>
    <w:rsid w:val="00C04369"/>
    <w:rsid w:val="00C055A0"/>
    <w:rsid w:val="00C11547"/>
    <w:rsid w:val="00C16F38"/>
    <w:rsid w:val="00C41679"/>
    <w:rsid w:val="00C41891"/>
    <w:rsid w:val="00C46404"/>
    <w:rsid w:val="00C47AA1"/>
    <w:rsid w:val="00C50F04"/>
    <w:rsid w:val="00C520F1"/>
    <w:rsid w:val="00C52950"/>
    <w:rsid w:val="00C62FD9"/>
    <w:rsid w:val="00C63399"/>
    <w:rsid w:val="00C6415F"/>
    <w:rsid w:val="00C65963"/>
    <w:rsid w:val="00C6610B"/>
    <w:rsid w:val="00C76E9F"/>
    <w:rsid w:val="00C87635"/>
    <w:rsid w:val="00CA267C"/>
    <w:rsid w:val="00CA5A8E"/>
    <w:rsid w:val="00CB1048"/>
    <w:rsid w:val="00CB48FE"/>
    <w:rsid w:val="00CB5977"/>
    <w:rsid w:val="00CD10B1"/>
    <w:rsid w:val="00CD690C"/>
    <w:rsid w:val="00CD6A8A"/>
    <w:rsid w:val="00CE172F"/>
    <w:rsid w:val="00CE1E53"/>
    <w:rsid w:val="00CF05CA"/>
    <w:rsid w:val="00CF22BE"/>
    <w:rsid w:val="00CF4401"/>
    <w:rsid w:val="00CF6D7C"/>
    <w:rsid w:val="00D03671"/>
    <w:rsid w:val="00D13DDA"/>
    <w:rsid w:val="00D143AB"/>
    <w:rsid w:val="00D15924"/>
    <w:rsid w:val="00D27E12"/>
    <w:rsid w:val="00D27ECB"/>
    <w:rsid w:val="00D34F3E"/>
    <w:rsid w:val="00D37310"/>
    <w:rsid w:val="00D51ACF"/>
    <w:rsid w:val="00D66269"/>
    <w:rsid w:val="00D66593"/>
    <w:rsid w:val="00D66EB4"/>
    <w:rsid w:val="00D724FA"/>
    <w:rsid w:val="00D77613"/>
    <w:rsid w:val="00D8661E"/>
    <w:rsid w:val="00DA3208"/>
    <w:rsid w:val="00DB0E97"/>
    <w:rsid w:val="00DB11E0"/>
    <w:rsid w:val="00DB53FC"/>
    <w:rsid w:val="00DB58F0"/>
    <w:rsid w:val="00DC0C9A"/>
    <w:rsid w:val="00DC0E32"/>
    <w:rsid w:val="00DC22D4"/>
    <w:rsid w:val="00DC6012"/>
    <w:rsid w:val="00DC705E"/>
    <w:rsid w:val="00DE7B8D"/>
    <w:rsid w:val="00DF0094"/>
    <w:rsid w:val="00DF17A9"/>
    <w:rsid w:val="00DF1BDF"/>
    <w:rsid w:val="00DF351B"/>
    <w:rsid w:val="00DF373D"/>
    <w:rsid w:val="00E03B07"/>
    <w:rsid w:val="00E26B6F"/>
    <w:rsid w:val="00E27C66"/>
    <w:rsid w:val="00E30F9D"/>
    <w:rsid w:val="00E31AF6"/>
    <w:rsid w:val="00E33D16"/>
    <w:rsid w:val="00E352AA"/>
    <w:rsid w:val="00E40596"/>
    <w:rsid w:val="00E4250B"/>
    <w:rsid w:val="00E51EEE"/>
    <w:rsid w:val="00E550CA"/>
    <w:rsid w:val="00E55223"/>
    <w:rsid w:val="00E568EC"/>
    <w:rsid w:val="00E5735E"/>
    <w:rsid w:val="00E612A5"/>
    <w:rsid w:val="00E669BB"/>
    <w:rsid w:val="00E713D6"/>
    <w:rsid w:val="00E74022"/>
    <w:rsid w:val="00E759D8"/>
    <w:rsid w:val="00E80854"/>
    <w:rsid w:val="00E83C4D"/>
    <w:rsid w:val="00E92920"/>
    <w:rsid w:val="00E92958"/>
    <w:rsid w:val="00EB2FCE"/>
    <w:rsid w:val="00EB4DEF"/>
    <w:rsid w:val="00EE0206"/>
    <w:rsid w:val="00EE025E"/>
    <w:rsid w:val="00EE537A"/>
    <w:rsid w:val="00EF5C51"/>
    <w:rsid w:val="00EF7B69"/>
    <w:rsid w:val="00F03FFA"/>
    <w:rsid w:val="00F35E0D"/>
    <w:rsid w:val="00F427F4"/>
    <w:rsid w:val="00F50BCF"/>
    <w:rsid w:val="00F54556"/>
    <w:rsid w:val="00F5632E"/>
    <w:rsid w:val="00F57806"/>
    <w:rsid w:val="00F77D81"/>
    <w:rsid w:val="00F77E12"/>
    <w:rsid w:val="00F87453"/>
    <w:rsid w:val="00F874E5"/>
    <w:rsid w:val="00F962A3"/>
    <w:rsid w:val="00FA0102"/>
    <w:rsid w:val="00FA0243"/>
    <w:rsid w:val="00FB060C"/>
    <w:rsid w:val="00FB2AE5"/>
    <w:rsid w:val="00FB5207"/>
    <w:rsid w:val="00FC4EE6"/>
    <w:rsid w:val="00FD07AF"/>
    <w:rsid w:val="00FD342E"/>
    <w:rsid w:val="00FF6663"/>
    <w:rsid w:val="00FF7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5FFEC1"/>
  <w15:docId w15:val="{CBCB4027-5089-4D3F-83AE-3120075B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463"/>
  </w:style>
  <w:style w:type="paragraph" w:styleId="1">
    <w:name w:val="heading 1"/>
    <w:basedOn w:val="a"/>
    <w:next w:val="a"/>
    <w:qFormat/>
    <w:rsid w:val="006C6463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6C6463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6C6463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6C6463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6C6463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6C6463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6C6463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6C6463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6C6463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C6463"/>
    <w:rPr>
      <w:sz w:val="26"/>
    </w:rPr>
  </w:style>
  <w:style w:type="paragraph" w:styleId="a4">
    <w:name w:val="Body Text Indent"/>
    <w:basedOn w:val="a"/>
    <w:rsid w:val="006C6463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character" w:customStyle="1" w:styleId="40">
    <w:name w:val="Заголовок 4 Знак"/>
    <w:basedOn w:val="a0"/>
    <w:link w:val="4"/>
    <w:rsid w:val="00AD0069"/>
    <w:rPr>
      <w:b/>
      <w:sz w:val="28"/>
    </w:rPr>
  </w:style>
  <w:style w:type="character" w:customStyle="1" w:styleId="10">
    <w:name w:val="Основной текст1"/>
    <w:basedOn w:val="a0"/>
    <w:uiPriority w:val="99"/>
    <w:rsid w:val="00DB53FC"/>
    <w:rPr>
      <w:rFonts w:ascii="Times New Roman" w:hAnsi="Times New Roman" w:cs="Times New Roman"/>
      <w:sz w:val="27"/>
      <w:szCs w:val="27"/>
      <w:u w:val="none"/>
    </w:rPr>
  </w:style>
  <w:style w:type="character" w:customStyle="1" w:styleId="BodytextExact2">
    <w:name w:val="Body text Exact2"/>
    <w:basedOn w:val="Bodytext"/>
    <w:uiPriority w:val="99"/>
    <w:rsid w:val="00DB53FC"/>
    <w:rPr>
      <w:noProof/>
      <w:color w:val="000000"/>
      <w:spacing w:val="2"/>
      <w:w w:val="100"/>
      <w:position w:val="0"/>
      <w:sz w:val="26"/>
      <w:szCs w:val="26"/>
      <w:shd w:val="clear" w:color="auto" w:fill="FFFFFF"/>
    </w:rPr>
  </w:style>
  <w:style w:type="character" w:customStyle="1" w:styleId="Bodytext">
    <w:name w:val="Body text_"/>
    <w:basedOn w:val="a0"/>
    <w:link w:val="Bodytext1"/>
    <w:uiPriority w:val="99"/>
    <w:locked/>
    <w:rsid w:val="00DB53FC"/>
    <w:rPr>
      <w:sz w:val="27"/>
      <w:szCs w:val="27"/>
      <w:shd w:val="clear" w:color="auto" w:fill="FFFFFF"/>
    </w:rPr>
  </w:style>
  <w:style w:type="character" w:customStyle="1" w:styleId="Bodytext4">
    <w:name w:val="Body text (4)"/>
    <w:basedOn w:val="a0"/>
    <w:uiPriority w:val="99"/>
    <w:rsid w:val="00DB53FC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Bodytext1">
    <w:name w:val="Body text1"/>
    <w:basedOn w:val="a"/>
    <w:link w:val="Bodytext"/>
    <w:uiPriority w:val="99"/>
    <w:rsid w:val="00DB53FC"/>
    <w:pPr>
      <w:widowControl w:val="0"/>
      <w:shd w:val="clear" w:color="auto" w:fill="FFFFFF"/>
      <w:spacing w:before="300" w:after="300" w:line="240" w:lineRule="atLeast"/>
      <w:jc w:val="both"/>
    </w:pPr>
    <w:rPr>
      <w:sz w:val="27"/>
      <w:szCs w:val="27"/>
    </w:rPr>
  </w:style>
  <w:style w:type="paragraph" w:styleId="aa">
    <w:name w:val="No Spacing"/>
    <w:uiPriority w:val="1"/>
    <w:qFormat/>
    <w:rsid w:val="00DB53FC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20">
    <w:name w:val="Основной текст (2)_"/>
    <w:link w:val="21"/>
    <w:rsid w:val="00352FD7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352FD7"/>
    <w:pPr>
      <w:widowControl w:val="0"/>
      <w:shd w:val="clear" w:color="auto" w:fill="FFFFFF"/>
      <w:spacing w:before="480" w:line="317" w:lineRule="exact"/>
      <w:jc w:val="both"/>
    </w:pPr>
    <w:rPr>
      <w:sz w:val="28"/>
      <w:szCs w:val="28"/>
    </w:rPr>
  </w:style>
  <w:style w:type="character" w:customStyle="1" w:styleId="212pt">
    <w:name w:val="Основной текст (2) + 12 pt"/>
    <w:rsid w:val="00352F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hspec\Desktop\&#1048;&#1053;&#1057;&#1058;&#1056;&#1059;&#1050;&#1062;&#1048;&#1071;%20&#1055;&#1054;%20&#1044;&#1045;&#1051;&#1054;&#1055;&#1056;&#1054;&#1048;&#1047;&#1042;&#1054;&#1044;&#1057;&#1058;&#1042;&#1059;\&#1064;&#1040;&#1041;&#1051;&#1054;&#1053;&#1067;%20&#1089;%2001.10.2015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Постановление_администрация.dot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Arhspec</dc:creator>
  <cp:keywords/>
  <dc:description/>
  <cp:lastModifiedBy>Анна Абрамова</cp:lastModifiedBy>
  <cp:revision>4</cp:revision>
  <cp:lastPrinted>2026-09-02T01:31:00Z</cp:lastPrinted>
  <dcterms:created xsi:type="dcterms:W3CDTF">2026-09-02T01:31:00Z</dcterms:created>
  <dcterms:modified xsi:type="dcterms:W3CDTF">2026-09-28T01:53:00Z</dcterms:modified>
</cp:coreProperties>
</file>